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г. Киров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Бронников Максим Николаевич (дата рождения: 18.12.1991 г., место рождения:  гор. Киров, СНИЛС 148-849-086 21, ИНН 434588944496 , регистрация по месту жительства:  гор. Киров) в лице  в лице финансового управляющего: Садчикова Юлия Викторовна, действует на основании решения Арбитражный суд Кировской области от 04.05.2026г.  по делу №А28-3022/2026,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AUDI A6. Идентификационный номер (VIN): WAUZZZ4F7AN008209. Год выпуска: 2009. Модель, № двигателя: CAG 219088. Кузов № WAUZZZ4F7AN008209. Цвет кузова: синий. Мощность двигателя, л.с. (кВт): 136 (100). Рабочий объем двигателя, куб. см: 1968. Тип двигателя: дизельный. Не на ходу, снят стартер. Ошибка коробки передач. По кузову имеются сколы на ЛКП, следы ржавчины. Имущество находится в залоге у ООО МФК "ПСБ Финанс"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ООО МФК "ПСБ Финанс"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Бронников Максим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18.12.1991</w:t>
              <w:br/>
              <w:t>Место рождения:  гор. Киров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610050, Кировская обл., г. Киров, ул. А. Упита д.4, кв. 208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148-849-086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434588944496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Бронников Максим Николаевич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40817810250224445494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г. Киров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Бронников Максим Николаевич (дата рождения: 18.12.1991 г., место рождения:  гор. Киров, СНИЛС 148-849-086 21, ИНН 434588944496 , регистрация по месту жительства:  гор. Киров) в лице  в лице финансового управляющего: Садчикова Юлия Викторовна, действует на основании решения Арбитражный суд Кировской области от 04.05.2026г.  по делу №А28-3022/2026,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AUDI A6. Идентификационный номер (VIN): WAUZZZ4F7AN008209. Год выпуска: 2009. Модель, № двигателя: CAG 219088. Кузов № WAUZZZ4F7AN008209. Цвет кузова: синий. Мощность двигателя, л.с. (кВт): 136 (100). Рабочий объем двигателя, куб. см: 1968. Тип двигателя: дизельный. Не на ходу, снят стартер. Ошибка коробки передач. По кузову имеются сколы на ЛКП, следы ржавчины. Имущество находится в залоге у ООО МФК "ПСБ Финанс"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Бронников Максим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18.12.1991</w:t>
              <w:br/>
              <w:t>Место рождения:  гор. Киров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610050, Кировская обл., г. Киров, ул. А. Упита д.4, кв. 208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148-849-086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434588944496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LibreOffice/26.2.5.2$Windows_X86_64 LibreOffice_project/cd7284b4cbbfeb507e630c1aac019f4157393acb</Application>
  <AppVersion>15.0000</AppVersion>
  <Pages>4</Pages>
  <Words>1092</Words>
  <Characters>7532</Characters>
  <CharactersWithSpaces>8541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2026-09-14T16:27:06Z</dcterms:modified>
  <cp:revision>58</cp:revision>
  <dc:subject/>
  <dc:title/>
</cp:coreProperties>
</file>