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Саха (Якутия), Вилюйский р-н, с. Кыргыдай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Тимофеева (ранее Осипова) Кэрэли Семеновна (дата рождения: 22.06.1984 г., место рождения: Кыргыдайский наслег Вилюйский район Якутская АССР, СНИЛС 078-276-764 18, ИНН 141001623833, регистрация по месту жительства: Кыргыдайский наслег Вилюйский район Якутская АССР) в лице  в лице финансового управляющего: Коваленко Артём Сергеевич, действует на основании решения Арбитражный суд Республики Саха (Якутия) от 01.09.2025г.  по делу №А58-7076/2025,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универсал ТОYОТА SUССЕЕD.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Идентификационный номер (VIN) отсутствует. Год выпуска: 2003. Модель, номер двигателя: 1NZ A708796. Номер кузова: NCP580015418. Цвет кузова: черный.  Мощность двигателя, л.с. (кВт): 109 (80). Рабочий объем двигателя, куб. см.:  1 496. Тип двигателя: бензиновый.  Масса автомобиля: 1 060 кг.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Принадлежит должнику на праве совместной собственности супругов.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Тимофеева (ранее Осипова) Кэрэли Семеновна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22.06.1984</w:t>
              <w:br/>
              <w:t>Место рождения: Кыргыдайский наслег Вилюйский район Якутская 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678200, Республика Саха (Якутия), Вилюйский р-н, с. Кыргыдай, ул. Терентьева, д. 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078-276-764 18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141001623833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Тимофеева Кэрэли Семеновна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40817810750204867440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Саха (Якутия), Вилюйский р-н, с. Кыргыдай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Тимофеева (ранее Осипова) Кэрэли Семеновна (дата рождения: 22.06.1984 г., место рождения: Кыргыдайский наслег Вилюйский район Якутская АССР, СНИЛС 078-276-764 18, ИНН 141001623833, регистрация по месту жительства: Кыргыдайский наслег Вилюйский район Якутская АССР) в лице  в лице финансового управляющего: Коваленко Артём Сергеевич, действует на основании решения Арбитражный суд Республики Саха (Якутия) от 01.09.2025г.  по делу №А58-7076/2025,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универсал ТОYОТА SUССЕЕD.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Идентификационный номер (VIN) отсутствует. Год выпуска: 2003. Модель, номер двигателя: 1NZ A708796. Номер кузова: NCP580015418. Цвет кузова: черный.  Мощность двигателя, л.с. (кВт): 109 (80). Рабочий объем двигателя, куб. см.:  1 496. Тип двигателя: бензиновый.  Масса автомобиля: 1 060 кг.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Принадлежит должнику на праве совместной собственности супругов.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Тимофеева (ранее Осипова) Кэрэли Семеновна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22.06.1984</w:t>
              <w:br/>
              <w:t>Место рождения: Кыргыдайский наслег Вилюйский район Якутская 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678200, Республика Саха (Якутия), Вилюйский р-н, с. Кыргыдай, ул. Терентьева, д. 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078-276-764 18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141001623833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LibreOffice/26.2.5.2$Windows_X86_64 LibreOffice_project/cd7284b4cbbfeb507e630c1aac019f4157393acb</Application>
  <AppVersion>15.0000</AppVersion>
  <Pages>4</Pages>
  <Words>1121</Words>
  <Characters>7883</Characters>
  <CharactersWithSpaces>8917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2026-09-09T16:25:35Z</dcterms:modified>
  <cp:revision>58</cp:revision>
  <dc:subject/>
  <dc:title/>
</cp:coreProperties>
</file>