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муниципальный район Красноармейский, сельское поселениеЧапаевский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Корженко (ранее Гостева) Инга Александровна (дата рождения: 31.07.1981 г., место рождения: гор. Новокуйбышевск Куйбышевской обл., СНИЛС 147-796-138 16, ИНН 637591872130, регистрация по месту жительства: гор. Новокуйбышевск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29.10.2025г.  по делу №А55-34768/2025,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 1/4 на квартиру общей площадью 68.00 кв.м., расположенную по адресу:  446142 Российская Федерация, Самарская область, муниципальный район Красноармейский, сельское поселениеЧапаевский, п. Чапаевский, ул. Строительная, д. 10, кв. 1. Кадастровый номер: 63:25:0101009:1161.Номер государственной регистрации: 63:25:0101009:1161-63/097/2024-2.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Корженко (ранее Гостева) Инга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31.07.1981</w:t>
              <w:br/>
              <w:t>Место рождения: гор. Новокуйбышевск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446200, Самарская область, г. Новокуйбышевск, ул. Коммунистическая, д. 37А, кв. 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147-796-138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637591872130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Корженко Инга Александровна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40817810550206702677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муниципальный район Красноармейский, сельское поселениеЧапаевский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Корженко (ранее Гостева) Инга Александровна (дата рождения: 31.07.1981 г., место рождения: гор. Новокуйбышевск Куйбышевской обл., СНИЛС 147-796-138 16, ИНН 637591872130, регистрация по месту жительства: гор. Новокуйбышевск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29.10.2025г.  по делу №А55-34768/2025,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 1/4 на квартиру общей площадью 68.00 кв.м., расположенную по адресу:  446142 Российская Федерация, Самарская область, муниципальный район Красноармейский, сельское поселениеЧапаевский, п. Чапаевский, ул. Строительная, д. 10, кв. 1. Кадастровый номер: 63:25:0101009:1161.Номер государственной регистрации: 63:25:0101009:1161-63/097/2024-2.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Корженко (ранее Гостева) Инга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31.07.1981</w:t>
              <w:br/>
              <w:t>Место рождения: гор. Новокуйбышевск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446200, Самарская область, г. Новокуйбышевск, ул. Коммунистическая, д. 37А, кв. 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147-796-138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637591872130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LibreOffice/26.2.5.2$Windows_X86_64 LibreOffice_project/cd7284b4cbbfeb507e630c1aac019f4157393acb</Application>
  <AppVersion>15.0000</AppVersion>
  <Pages>4</Pages>
  <Words>1115</Words>
  <Characters>8097</Characters>
  <CharactersWithSpaces>9125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2026-09-07T17:06:24Z</dcterms:modified>
  <cp:revision>34</cp:revision>
  <dc:subject/>
  <dc:title/>
</cp:coreProperties>
</file>