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Шпаковский, г. Михайловск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Волкова Виктория Викторовна (дата рождения: 26.03.1991 г., место рождения: с. Шпаковское Шпаковского района Ставропольского края, СНИЛС 136-105-889 49, ИНН 262308296929, регистрация по месту жительства: с. Шпаковское Шпаковского района Ставропольского края) в лице  в лице финансового управляющего: Кириллов Артём Григорьевич, действует на основании решения Арбитражный суд Ставропольского края от 23.01.2025г.  по делу №А63-23243/2024,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1/4 на комнату общей площадью 12.70 кв.м., расположенный по адресу: Ставропольский край, р-н Шпаковский, г. Михайловск, ул Ленина, д 152Б. Кадастровый номер: 26:11:020201:6362.Номер государственной регистрации:26-26-33/017/2014-208.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Волкова Виктория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26.03.1991</w:t>
              <w:br/>
              <w:t>Место рождения: с. Шпаковское Шпаковского района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356240, Ставропольский край, Шпаковский район, г. Михайловск, ул. Прекрасная, д.9, кв.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136-105-889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262308296929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Волкова Виктория Викторовна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40817810050191187043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Шпаковский, г. Михайловск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Волкова Виктория Викторовна (дата рождения: 26.03.1991 г., место рождения: с. Шпаковское Шпаковского района Ставропольского края, СНИЛС 136-105-889 49, ИНН 262308296929, регистрация по месту жительства: с. Шпаковское Шпаковского района Ставропольского края) в лице  в лице финансового управляющего: Кириллов Артём Григорьевич, действует на основании решения Арбитражный суд Ставропольского края от 23.01.2025г.  по делу №А63-23243/2024,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комнату общей площадью 12.70 кв.м., расположенный по адресу: Ставропольский край, р-н Шпаковский, г. Михайловск, ул Ленина, д 152Б. Кадастровый номер: 26:11:020201:6362.Номер государственной регистрации:26-26-33/017/2014-208.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Волкова Виктория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26.03.1991</w:t>
              <w:br/>
              <w:t>Место рождения: с. Шпаковское Шпаковского района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356240, Ставропольский край, Шпаковский район, г. Михайловск, ул. Прекрасная, д.9, кв.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136-105-889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262308296929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1101</Words>
  <Characters>7889</Characters>
  <CharactersWithSpaces>8900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2026-08-21T15:11:00Z</dcterms:modified>
  <cp:revision>34</cp:revision>
  <dc:subject/>
  <dc:title/>
</cp:coreProperties>
</file>