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67563">
      <w:pPr>
        <w:pStyle w:val="15"/>
        <w:jc w:val="center"/>
        <w:rPr>
          <w:rFonts w:hint="default" w:ascii="Times New Roman" w:hAnsi="Times New Roman" w:cs="Times New Roman"/>
          <w:b/>
          <w:sz w:val="44"/>
          <w:szCs w:val="44"/>
          <w:lang w:val="ru-RU"/>
        </w:rPr>
      </w:pPr>
      <w:r>
        <w:rPr>
          <w:rFonts w:hint="default" w:ascii="Times New Roman" w:hAnsi="Times New Roman" w:cs="Times New Roman"/>
          <w:b/>
          <w:sz w:val="44"/>
          <w:szCs w:val="44"/>
          <w:lang w:val="ru-RU"/>
        </w:rPr>
        <w:t>(</w:t>
      </w:r>
      <w:r>
        <w:rPr>
          <w:rFonts w:ascii="Times New Roman" w:hAnsi="Times New Roman" w:cs="Times New Roman"/>
          <w:b/>
          <w:sz w:val="44"/>
          <w:szCs w:val="44"/>
          <w:lang w:val="ru-RU"/>
        </w:rPr>
        <w:t>ПРОЕКТ</w:t>
      </w:r>
      <w:r>
        <w:rPr>
          <w:rFonts w:hint="default" w:ascii="Times New Roman" w:hAnsi="Times New Roman" w:cs="Times New Roman"/>
          <w:b/>
          <w:sz w:val="44"/>
          <w:szCs w:val="44"/>
          <w:lang w:val="ru-RU"/>
        </w:rPr>
        <w:t>)</w:t>
      </w:r>
    </w:p>
    <w:p w14:paraId="647949EC">
      <w:pPr>
        <w:pStyle w:val="1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A1FF9E">
      <w:pPr>
        <w:pStyle w:val="1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DFC9C3">
      <w:pPr>
        <w:pStyle w:val="1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</w:t>
      </w:r>
    </w:p>
    <w:p w14:paraId="6E11B23C">
      <w:pPr>
        <w:pStyle w:val="15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ОТЧУЖДЕНИИ ИСКЛЮЧИТЕЛЬНОГО ПРАВА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ТОВАРНЫЙ ЗНАК</w:t>
      </w:r>
    </w:p>
    <w:p w14:paraId="65BD9BD4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 w14:paraId="0EC7B8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77" w:type="dxa"/>
            <w:shd w:val="clear" w:color="auto" w:fill="auto"/>
          </w:tcPr>
          <w:p w14:paraId="22141630">
            <w:pPr>
              <w:pStyle w:val="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Москва</w:t>
            </w:r>
          </w:p>
          <w:p w14:paraId="709DC02E">
            <w:pPr>
              <w:pStyle w:val="15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shd w:val="clear" w:color="auto" w:fill="auto"/>
          </w:tcPr>
          <w:p w14:paraId="6FEEB74B">
            <w:pPr>
              <w:pStyle w:val="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"__" ________ ____ г.</w:t>
            </w:r>
          </w:p>
        </w:tc>
      </w:tr>
    </w:tbl>
    <w:p w14:paraId="40519589">
      <w:pPr>
        <w:pStyle w:val="15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Общество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с ограниченной ответственностью «ЭНСИ»</w:t>
      </w:r>
      <w:r>
        <w:rPr>
          <w:rFonts w:ascii="Times New Roman" w:hAnsi="Times New Roman" w:cs="Times New Roman"/>
          <w:sz w:val="26"/>
          <w:szCs w:val="26"/>
        </w:rPr>
        <w:t>, именуем</w:t>
      </w:r>
      <w:r>
        <w:rPr>
          <w:rFonts w:ascii="Times New Roman" w:hAnsi="Times New Roman" w:cs="Times New Roman"/>
          <w:sz w:val="26"/>
          <w:szCs w:val="26"/>
          <w:lang w:val="ru-RU"/>
        </w:rPr>
        <w:t>ое</w:t>
      </w:r>
      <w:r>
        <w:rPr>
          <w:rFonts w:ascii="Times New Roman" w:hAnsi="Times New Roman" w:cs="Times New Roman"/>
          <w:sz w:val="26"/>
          <w:szCs w:val="26"/>
        </w:rPr>
        <w:t xml:space="preserve"> в дальнейшем "Правообладатель", в лице </w:t>
      </w:r>
      <w:r>
        <w:rPr>
          <w:rFonts w:ascii="Times New Roman" w:hAnsi="Times New Roman" w:cs="Times New Roman"/>
          <w:sz w:val="26"/>
          <w:szCs w:val="26"/>
          <w:lang w:val="ru-RU"/>
        </w:rPr>
        <w:t>конкурсного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управляющего Новоселова Евгения Витальевича, </w:t>
      </w:r>
      <w:r>
        <w:rPr>
          <w:rFonts w:ascii="Times New Roman" w:hAnsi="Times New Roman" w:cs="Times New Roman"/>
          <w:sz w:val="26"/>
          <w:szCs w:val="26"/>
        </w:rPr>
        <w:t xml:space="preserve"> действующ</w:t>
      </w:r>
      <w:r>
        <w:rPr>
          <w:rFonts w:ascii="Times New Roman" w:hAnsi="Times New Roman" w:cs="Times New Roman"/>
          <w:sz w:val="26"/>
          <w:szCs w:val="26"/>
          <w:lang w:val="ru-RU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</w:rPr>
        <w:t>на основании Решения А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рбитражного суда</w:t>
      </w:r>
      <w:r>
        <w:rPr>
          <w:rFonts w:hint="default" w:ascii="Times New Roman" w:hAnsi="Times New Roman" w:cs="Times New Roman"/>
          <w:sz w:val="26"/>
          <w:szCs w:val="26"/>
        </w:rPr>
        <w:t xml:space="preserve"> г. Москвы от 19.05.2025 г. по делу № А40-89243/2024, Определения А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рбитражного суда</w:t>
      </w:r>
      <w:r>
        <w:rPr>
          <w:rFonts w:hint="default" w:ascii="Times New Roman" w:hAnsi="Times New Roman" w:cs="Times New Roman"/>
          <w:sz w:val="26"/>
          <w:szCs w:val="26"/>
        </w:rPr>
        <w:t xml:space="preserve"> г. Москвы от 24.11.2025 г. по делу № А40-89243/2024, член Ассоциации МСРО «Содействие» (302004, Орловская область, г. Орел, ул. 3-я Курская, д.15, помещ. 6; ИНН 5752030226, ОГРН 1025700780071)</w:t>
      </w:r>
      <w:r>
        <w:rPr>
          <w:rFonts w:ascii="Times New Roman" w:hAnsi="Times New Roman" w:cs="Times New Roman"/>
          <w:sz w:val="26"/>
          <w:szCs w:val="26"/>
        </w:rPr>
        <w:t xml:space="preserve">, с одной стороны, и </w:t>
      </w:r>
    </w:p>
    <w:p w14:paraId="1B444F28">
      <w:pPr>
        <w:pStyle w:val="15"/>
        <w:ind w:firstLine="540"/>
        <w:jc w:val="both"/>
        <w:rPr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________________</w:t>
      </w:r>
      <w:r>
        <w:rPr>
          <w:rFonts w:ascii="Times New Roman" w:hAnsi="Times New Roman" w:cs="Times New Roman"/>
          <w:sz w:val="26"/>
          <w:szCs w:val="26"/>
        </w:rPr>
        <w:t>, именуемое в дальнейшем "Пр</w:t>
      </w:r>
      <w:r>
        <w:rPr>
          <w:rFonts w:ascii="Times New Roman" w:hAnsi="Times New Roman" w:cs="Times New Roman"/>
          <w:sz w:val="26"/>
          <w:szCs w:val="26"/>
          <w:lang w:val="ru-RU"/>
        </w:rPr>
        <w:t>авопреемник</w:t>
      </w:r>
      <w:r>
        <w:rPr>
          <w:rFonts w:ascii="Times New Roman" w:hAnsi="Times New Roman" w:cs="Times New Roman"/>
          <w:sz w:val="26"/>
          <w:szCs w:val="26"/>
        </w:rPr>
        <w:t>", в лице _______________________________________, действующей на основании __________________________________, с другой стороны, именуемые вместе "Стороны", а по отдельности "Сторона", заключили настоящий договор (далее - Договор) о нижеследующем.</w:t>
      </w:r>
    </w:p>
    <w:p w14:paraId="4E38CD49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p w14:paraId="2D691C46">
      <w:pPr>
        <w:pStyle w:val="15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ДОГОВОРА. ОБЩИЕ ПОЛОЖЕНИЯ</w:t>
      </w:r>
    </w:p>
    <w:p w14:paraId="796EC92F">
      <w:pPr>
        <w:pStyle w:val="15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</w:p>
    <w:p w14:paraId="2B860765">
      <w:pPr>
        <w:pStyle w:val="15"/>
        <w:numPr>
          <w:ilvl w:val="1"/>
          <w:numId w:val="1"/>
        </w:numPr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В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соответствии с настоящим Договором, </w:t>
      </w:r>
      <w:r>
        <w:rPr>
          <w:rFonts w:hint="default" w:ascii="Times New Roman" w:hAnsi="Times New Roman" w:cs="Times New Roman"/>
          <w:sz w:val="26"/>
          <w:szCs w:val="26"/>
        </w:rPr>
        <w:t>Протоколом РАД-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____</w:t>
      </w:r>
      <w:r>
        <w:rPr>
          <w:rFonts w:hint="default" w:ascii="Times New Roman" w:hAnsi="Times New Roman" w:cs="Times New Roman"/>
          <w:sz w:val="26"/>
          <w:szCs w:val="26"/>
        </w:rPr>
        <w:t xml:space="preserve"> от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________</w:t>
      </w:r>
      <w:r>
        <w:rPr>
          <w:rFonts w:hint="default" w:ascii="Times New Roman" w:hAnsi="Times New Roman" w:cs="Times New Roman"/>
          <w:sz w:val="26"/>
          <w:szCs w:val="26"/>
        </w:rPr>
        <w:t xml:space="preserve">.2026г. о результатах торгов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в форме аукциона </w:t>
      </w:r>
      <w:r>
        <w:rPr>
          <w:rFonts w:hint="default" w:ascii="Times New Roman" w:hAnsi="Times New Roman" w:cs="Times New Roman"/>
          <w:sz w:val="26"/>
          <w:szCs w:val="26"/>
        </w:rPr>
        <w:t xml:space="preserve">в электронной форме по продаже имущества должника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ООО «ЭНСИ»</w:t>
      </w:r>
      <w:r>
        <w:rPr>
          <w:rFonts w:hint="default" w:ascii="Times New Roman" w:hAnsi="Times New Roman" w:cs="Times New Roman"/>
          <w:sz w:val="26"/>
          <w:szCs w:val="26"/>
        </w:rPr>
        <w:t xml:space="preserve"> по Лоту № 1 (далее по тексту – «Протокол РАД-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______-</w:t>
      </w:r>
      <w:r>
        <w:rPr>
          <w:rFonts w:hint="default" w:ascii="Times New Roman" w:hAnsi="Times New Roman" w:cs="Times New Roman"/>
          <w:sz w:val="26"/>
          <w:szCs w:val="26"/>
        </w:rPr>
        <w:t xml:space="preserve"> от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_______</w:t>
      </w:r>
      <w:r>
        <w:rPr>
          <w:rFonts w:hint="default" w:ascii="Times New Roman" w:hAnsi="Times New Roman" w:cs="Times New Roman"/>
          <w:sz w:val="26"/>
          <w:szCs w:val="26"/>
        </w:rPr>
        <w:t>2026г.),</w:t>
      </w:r>
      <w:r>
        <w:rPr>
          <w:rFonts w:ascii="Times New Roman" w:hAnsi="Times New Roman" w:cs="Times New Roman"/>
          <w:sz w:val="26"/>
          <w:szCs w:val="26"/>
        </w:rPr>
        <w:t>Правообладатель передает П</w:t>
      </w:r>
      <w:r>
        <w:rPr>
          <w:rFonts w:ascii="Times New Roman" w:hAnsi="Times New Roman" w:cs="Times New Roman"/>
          <w:sz w:val="26"/>
          <w:szCs w:val="26"/>
          <w:lang w:val="ru-RU"/>
        </w:rPr>
        <w:t>равопреемнику</w:t>
      </w:r>
      <w:r>
        <w:rPr>
          <w:rFonts w:ascii="Times New Roman" w:hAnsi="Times New Roman" w:cs="Times New Roman"/>
          <w:sz w:val="26"/>
          <w:szCs w:val="26"/>
        </w:rPr>
        <w:t xml:space="preserve"> исключительное право на </w:t>
      </w:r>
      <w:r>
        <w:rPr>
          <w:rFonts w:ascii="Times New Roman" w:hAnsi="Times New Roman" w:cs="Times New Roman"/>
          <w:sz w:val="26"/>
          <w:szCs w:val="26"/>
          <w:lang w:val="ru-RU"/>
        </w:rPr>
        <w:t>Товарные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знаки</w:t>
      </w:r>
      <w:r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настоящим Договором, а Пр</w:t>
      </w:r>
      <w:r>
        <w:rPr>
          <w:rFonts w:ascii="Times New Roman" w:hAnsi="Times New Roman" w:cs="Times New Roman"/>
          <w:sz w:val="26"/>
          <w:szCs w:val="26"/>
          <w:lang w:val="ru-RU"/>
        </w:rPr>
        <w:t>авопреемник</w:t>
      </w:r>
      <w:r>
        <w:rPr>
          <w:rFonts w:ascii="Times New Roman" w:hAnsi="Times New Roman" w:cs="Times New Roman"/>
          <w:sz w:val="26"/>
          <w:szCs w:val="26"/>
        </w:rPr>
        <w:t xml:space="preserve"> обязуется выплатить Правообладателю обусловленн</w:t>
      </w:r>
      <w:r>
        <w:rPr>
          <w:rFonts w:ascii="Times New Roman" w:hAnsi="Times New Roman" w:cs="Times New Roman"/>
          <w:sz w:val="26"/>
          <w:szCs w:val="26"/>
          <w:lang w:val="ru-RU"/>
        </w:rPr>
        <w:t>ую</w:t>
      </w:r>
      <w:r>
        <w:rPr>
          <w:rFonts w:ascii="Times New Roman" w:hAnsi="Times New Roman" w:cs="Times New Roman"/>
          <w:sz w:val="26"/>
          <w:szCs w:val="26"/>
        </w:rPr>
        <w:t xml:space="preserve"> Договором </w:t>
      </w:r>
      <w:r>
        <w:rPr>
          <w:rFonts w:ascii="Times New Roman" w:hAnsi="Times New Roman" w:cs="Times New Roman"/>
          <w:sz w:val="26"/>
          <w:szCs w:val="26"/>
          <w:lang w:val="ru-RU"/>
        </w:rPr>
        <w:t>цену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в размере предложенной Приобретателем (победителем Торгов)  цены за Лот№1.</w:t>
      </w:r>
    </w:p>
    <w:p w14:paraId="52850703">
      <w:pPr>
        <w:pStyle w:val="15"/>
        <w:numPr>
          <w:ilvl w:val="1"/>
          <w:numId w:val="1"/>
        </w:numPr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Подведение итогов торгов по продаже Лота № 1 проведено __ _______ 2026 года, в соответствии с сообщением в официальном издании «Коммерсантъ» № _______, объявлением, опубликованном в Едином федеральном реестре сведений о банкротстве (http://www.fedresurs.ru/) №_______ от ..2026, статьями 110, 139 Федерального закона РФ «О несостоятельности (банкротстве)» от 26.10.2002 года № 127-ФЗ,  и законодательством РФ.</w:t>
      </w:r>
    </w:p>
    <w:p w14:paraId="06D3086C">
      <w:pPr>
        <w:pStyle w:val="15"/>
        <w:numPr>
          <w:ilvl w:val="1"/>
          <w:numId w:val="1"/>
        </w:numPr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Правообладатель, обладающий исключительным правом на </w:t>
      </w:r>
    </w:p>
    <w:p w14:paraId="348DAFC5">
      <w:pPr>
        <w:pStyle w:val="15"/>
        <w:numPr>
          <w:ilvl w:val="0"/>
          <w:numId w:val="0"/>
        </w:numPr>
        <w:ind w:left="0" w:leftChars="0" w:firstLine="657" w:firstLineChars="253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- Товарный знак (знак обслуживания) «РЕСУРС», № регистрации RU № 635644;  </w:t>
      </w:r>
    </w:p>
    <w:p w14:paraId="5AC157CB">
      <w:pPr>
        <w:pStyle w:val="15"/>
        <w:numPr>
          <w:ilvl w:val="0"/>
          <w:numId w:val="0"/>
        </w:numPr>
        <w:ind w:left="0" w:leftChars="0" w:firstLine="657" w:firstLineChars="253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- Товарный знак (знак обслуживания) «РЕСУРС», № регистрации RU № 656892;  </w:t>
      </w:r>
    </w:p>
    <w:p w14:paraId="3354FDC9">
      <w:pPr>
        <w:pStyle w:val="15"/>
        <w:numPr>
          <w:ilvl w:val="0"/>
          <w:numId w:val="0"/>
        </w:numPr>
        <w:ind w:left="0" w:leftChars="0" w:firstLine="657" w:firstLineChars="253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- Товарный знак (знак бслуживания) «РЕСУРС» № регистрации RU № 589400 </w:t>
      </w:r>
    </w:p>
    <w:p w14:paraId="26105602">
      <w:pPr>
        <w:pStyle w:val="15"/>
        <w:numPr>
          <w:ilvl w:val="0"/>
          <w:numId w:val="0"/>
        </w:numPr>
        <w:ind w:left="0" w:leftChars="0" w:firstLine="657" w:firstLineChars="253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(далее по тексту договора – Товарные знаки), уступает в полном объеме, а Правопреемник принимает в полном объеме исключительные права на Товарные знаки в отношении всех групп товаров/работ/услуг для индивидуализации которых зарегистрированы Товарные знаки. </w:t>
      </w:r>
    </w:p>
    <w:p w14:paraId="346EA20B">
      <w:pPr>
        <w:pStyle w:val="15"/>
        <w:numPr>
          <w:ilvl w:val="1"/>
          <w:numId w:val="1"/>
        </w:numPr>
        <w:ind w:left="0" w:leftChars="0" w:firstLine="540" w:firstLineChars="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Исключительное право на Товарный знак, передаваемое Правообладателем, представляет собой исключительное право пользования Товарными знаками и распоряжения им.</w:t>
      </w:r>
    </w:p>
    <w:p w14:paraId="79B78AB1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На дату подписания настоящего договора отчуждаемое Правообладателем по настоящему договору исключительное право на Товарные знаки обременено залогом ПАО «Банк ПСБ». Залог прекращается  с момента полной оплаты цены Договора.</w:t>
      </w:r>
    </w:p>
    <w:p w14:paraId="1D636238">
      <w:pPr>
        <w:pStyle w:val="15"/>
        <w:numPr>
          <w:ilvl w:val="1"/>
          <w:numId w:val="1"/>
        </w:numPr>
        <w:ind w:left="0" w:leftChars="0" w:firstLine="540" w:firstLineChars="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На дату подписания настоящего договора отчуждаемое Правообладателем по настоящему договору исключительное право на Товарные знаки свободно от иных прав третьих лиц, не является предметом имущественных споров, не признано недействительным, не прекращено.</w:t>
      </w:r>
    </w:p>
    <w:p w14:paraId="790F3A04">
      <w:pPr>
        <w:pStyle w:val="15"/>
        <w:numPr>
          <w:ilvl w:val="1"/>
          <w:numId w:val="1"/>
        </w:numPr>
        <w:ind w:left="0" w:leftChars="0" w:firstLine="540" w:firstLineChars="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На дату подписания настоящего Договора Правообладатель предоставил Правопреемнику полную и исчерпывающую информацию, касающуюся предмета настоящего Договора. Конкурсный управляющий не несет ответственность по содержанию, объему и возможности использования отчуждаемого исключительного права на Товарные знаки.</w:t>
      </w:r>
    </w:p>
    <w:p w14:paraId="69263548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7</w:t>
      </w:r>
      <w:r>
        <w:rPr>
          <w:rFonts w:ascii="Times New Roman" w:hAnsi="Times New Roman" w:cs="Times New Roman"/>
          <w:sz w:val="26"/>
          <w:szCs w:val="26"/>
        </w:rPr>
        <w:t>. Договор вступает в силу с момента его подписания Сторонами.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Передача Исключительных прав на Товарные знаки подтверждается настоящим Договором, составления отдельного документа, сопровождающего приёмо-передачу исключительных прав - не требуется.</w:t>
      </w:r>
    </w:p>
    <w:p w14:paraId="00A48D39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bookmarkStart w:id="0" w:name="P28"/>
      <w:bookmarkEnd w:id="0"/>
      <w:bookmarkStart w:id="1" w:name="P35"/>
      <w:bookmarkEnd w:id="1"/>
    </w:p>
    <w:p w14:paraId="604E3003">
      <w:pPr>
        <w:pStyle w:val="15"/>
        <w:numPr>
          <w:ilvl w:val="0"/>
          <w:numId w:val="1"/>
        </w:numPr>
        <w:ind w:left="0" w:leftChars="0" w:firstLine="0" w:firstLineChars="0"/>
        <w:jc w:val="center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ЦЕНА И ПОРЯДОК РАСЧЕТОВ</w:t>
      </w:r>
    </w:p>
    <w:p w14:paraId="2B1247AC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</w:p>
    <w:p w14:paraId="448192CF">
      <w:pPr>
        <w:pStyle w:val="15"/>
        <w:numPr>
          <w:ilvl w:val="1"/>
          <w:numId w:val="1"/>
        </w:numPr>
        <w:ind w:left="0" w:leftChars="0" w:firstLine="657" w:firstLineChars="253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Общая цена) приобретаемого по настоящему Договору Имущества составляет    _____________ (___________) рублей 00 копеек, НДС не облагается.</w:t>
      </w:r>
    </w:p>
    <w:p w14:paraId="74680B16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Указанная цена установлена по результатам вышеназванных торгов, является окончательной и изменению не подлежит.</w:t>
      </w:r>
    </w:p>
    <w:p w14:paraId="7E9CB816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2.2.Оплата по настоящему Договору производится ПОКУПАТЕЛЕМ в следующем порядке:</w:t>
      </w:r>
    </w:p>
    <w:p w14:paraId="6F583BBC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2.2.1.Часть цены приобретаемого по настоящему Договору Имущества в размере   _________ (_____) рубля ____ копеек, НДС не облагается, оплачена ПРАВОПРЕЕМНИКОМ путем внесения соответствующих денежных средств на специальный счет Организатора торгов, указанный в объявлении о торгах по продаже Имущества ПРАВООБЛАДАТЕЛЯ, до подписания настоящего Договора в качестве задатка для участия в торгах по продаже Имущества ПРАВОПРЕЕМНИКА.   Вышеуказанная сумма денежных средств засчитывается в счет оплаты по настоящему договору.</w:t>
      </w:r>
    </w:p>
    <w:p w14:paraId="67B0A215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2.2.2.Часть цены приобретаемого ПРАВОПРЕЕМНИКОМ по настоящему Договору Имущества в размере ______ (______) рублей _____ копеек, НДС не облагается, должна быть оплачена ПРАВОПРЕЕМНИКОМ в течение 30 (Тридцати) дней с даты подписания СТОРОНАМИ настоящего Договора на расчётный счет ПРАВООБЛАДАТЕЛЯ, указанный</w:t>
      </w:r>
      <w:r>
        <w:rPr>
          <w:rFonts w:hint="default" w:ascii="Times New Roman" w:hAnsi="Times New Roman" w:cs="Times New Roman"/>
          <w:sz w:val="26"/>
          <w:szCs w:val="26"/>
          <w:highlight w:val="none"/>
          <w:lang w:val="ru-RU"/>
        </w:rPr>
        <w:t xml:space="preserve"> в разделе 8 н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астоящего Договора.</w:t>
      </w:r>
    </w:p>
    <w:p w14:paraId="448B1F0A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2.3.Моментом оплаты денежных средств, указанных в п. 2.2.2. настоящего Договора, считается день поступления данных средств на расчетный счет ПРАВООБЛАДАТЕЛЯ.</w:t>
      </w:r>
    </w:p>
    <w:p w14:paraId="4AB25C21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2.4.В случае если ПРАВОПРЕЕМНИК не оплатит полную цену Имущества в порядке и в сроки, предусмотренные п. 2.2.2 настоящего Договора, он лишается права на приобретение Имущества. В указанном случае настоящий Договор расторгается в одностороннем порядке путем направления ПРАВООБЛАДАТЕЛЕМ в адрес Покупателя уведомления о расторжении Договора; при этом настоящий Договор будет считаться расторгнутым с момента направления данного уведомления (по почтовому штемпелю), оформление сторонами дополнительного соглашения о расторжении Договора не требуется.</w:t>
      </w:r>
    </w:p>
    <w:p w14:paraId="277BC907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2.5.В случае расторжения настоящего Договора в порядке, предусмотренном п. 2.4 Договора, ПРАВООБЛАДАТЕЛЬ обязан вернуть ПРАВОПРЕЕМНИКУ все полученное им в связи с исполнением настоящего Договора, за исключением суммы задатка, внесенной на специальный счет Организатора торгов, для участия в торгах по продаже Имущества ПРАВООБЛАДАТЕЛЯ.</w:t>
      </w:r>
    </w:p>
    <w:p w14:paraId="1D9DAA5E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p w14:paraId="28E91AE3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p w14:paraId="66E0A48C">
      <w:pPr>
        <w:pStyle w:val="15"/>
        <w:numPr>
          <w:ilvl w:val="0"/>
          <w:numId w:val="1"/>
        </w:numPr>
        <w:ind w:left="0" w:leftChars="0" w:firstLine="0" w:firstLineChars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ОБЯЗАТЕЛЬСТВА СТОРОН</w:t>
      </w:r>
    </w:p>
    <w:p w14:paraId="2586990B">
      <w:pPr>
        <w:pStyle w:val="15"/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8665E00">
      <w:pPr>
        <w:pStyle w:val="15"/>
        <w:numPr>
          <w:ilvl w:val="1"/>
          <w:numId w:val="1"/>
        </w:numPr>
        <w:ind w:left="0" w:leftChars="0" w:firstLine="0" w:firstLineChars="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ПРАВООБЛАДАТЕЛЬ обязан передать ПРАВОПРЕЕМНИКУ исключительное право на Товарные знаки в объеме, указанном в настоящем договоре, и в соответствии с действующим законодательством РФ.</w:t>
      </w:r>
    </w:p>
    <w:p w14:paraId="646CD500">
      <w:pPr>
        <w:pStyle w:val="15"/>
        <w:numPr>
          <w:ilvl w:val="1"/>
          <w:numId w:val="1"/>
        </w:numPr>
        <w:ind w:left="0" w:leftChars="0" w:firstLine="0" w:firstLineChars="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ПРАВООБЛАДАТЕЛЬ подтверждает, что к моменту заключения настоящего договора право пользования Товарными знаками или исключительные права на Товарные знаки третьим лицам не переданы.</w:t>
      </w:r>
    </w:p>
    <w:p w14:paraId="615EF244">
      <w:pPr>
        <w:pStyle w:val="15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3.3. С момента получения уведомления о регистрации настоящего договора в Федеральной службе по интеллектуальной собственности, патентам и товарным знакам, ПРАВООБЛАДАТЕЛЬ обязан прекратить любое использование Товарных знаков.</w:t>
      </w:r>
    </w:p>
    <w:p w14:paraId="0444CBF5">
      <w:pPr>
        <w:pStyle w:val="15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3.4. ПРАВОПРЕЕМНИК обязан уплатить ПРАВООБЛАДАТЕЛЬ вознаграждение за уступку Товарного знака в размере и сроки, указанные в разделе 2 настоящего договора.</w:t>
      </w:r>
    </w:p>
    <w:p w14:paraId="046E23B4">
      <w:pPr>
        <w:pStyle w:val="15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3.5. Все расходы, связанные с регистрацией настоящего договора в Федеральной службе по интеллектуальной собственности (Роспатент) несет ПРАВОПРЕЕМНИК.</w:t>
      </w:r>
    </w:p>
    <w:p w14:paraId="179FC4D1">
      <w:pPr>
        <w:pStyle w:val="15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</w:p>
    <w:p w14:paraId="4500EBC0">
      <w:pPr>
        <w:pStyle w:val="15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75914FB">
      <w:pPr>
        <w:pStyle w:val="15"/>
        <w:jc w:val="center"/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>. ОТВЕТСТВЕННОСТЬ СТОРОН</w:t>
      </w:r>
    </w:p>
    <w:p w14:paraId="3E977270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4</w:t>
      </w:r>
      <w:r>
        <w:rPr>
          <w:rFonts w:ascii="Times New Roman" w:hAnsi="Times New Roman" w:cs="Times New Roman"/>
          <w:sz w:val="26"/>
          <w:szCs w:val="26"/>
        </w:rPr>
        <w:t>.1. Во всех случаях неисполнения обязательств по Договору Стороны несут ответственность в соответствии с законодательством РФ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.</w:t>
      </w:r>
    </w:p>
    <w:p w14:paraId="56FBC68F">
      <w:pPr>
        <w:pStyle w:val="15"/>
        <w:jc w:val="both"/>
        <w:rPr>
          <w:rFonts w:hint="default" w:ascii="Times New Roman" w:hAnsi="Times New Roman" w:cs="Times New Roman"/>
          <w:sz w:val="26"/>
          <w:szCs w:val="26"/>
        </w:rPr>
      </w:pPr>
    </w:p>
    <w:p w14:paraId="58FFC0B8">
      <w:pPr>
        <w:pStyle w:val="15"/>
        <w:numPr>
          <w:ilvl w:val="0"/>
          <w:numId w:val="2"/>
        </w:numPr>
        <w:jc w:val="center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>СРОК ДЕЙСТВИЯ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, ПОРЯДОК ИЗМЕНЕНИЯ И РАСТОРЖЕНИЯ</w:t>
      </w:r>
      <w:r>
        <w:rPr>
          <w:rFonts w:hint="default" w:ascii="Times New Roman" w:hAnsi="Times New Roman" w:cs="Times New Roman"/>
          <w:sz w:val="26"/>
          <w:szCs w:val="26"/>
        </w:rPr>
        <w:t xml:space="preserve"> ДОГОВОРА</w:t>
      </w:r>
    </w:p>
    <w:p w14:paraId="20E89236">
      <w:pPr>
        <w:pStyle w:val="15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6"/>
          <w:szCs w:val="26"/>
        </w:rPr>
      </w:pPr>
    </w:p>
    <w:p w14:paraId="0D63DE7E">
      <w:pPr>
        <w:pStyle w:val="15"/>
        <w:ind w:left="0" w:leftChars="0" w:firstLine="440" w:firstLineChars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5</w:t>
      </w:r>
      <w:r>
        <w:rPr>
          <w:rFonts w:hint="default" w:ascii="Times New Roman" w:hAnsi="Times New Roman" w:cs="Times New Roman"/>
          <w:sz w:val="26"/>
          <w:szCs w:val="26"/>
        </w:rPr>
        <w:t>.1. Договор вступает в силу с момента подписания его СТОРОНАМИ и действует до момента полного исполнения СТОРОНАМИ всех принятых по настоящему Договору обязательств.</w:t>
      </w:r>
    </w:p>
    <w:p w14:paraId="0DED3ECA">
      <w:pPr>
        <w:pStyle w:val="15"/>
        <w:ind w:firstLine="540"/>
        <w:jc w:val="both"/>
        <w:rPr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5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2</w:t>
      </w:r>
      <w:r>
        <w:rPr>
          <w:rFonts w:ascii="Times New Roman" w:hAnsi="Times New Roman" w:cs="Times New Roman"/>
          <w:sz w:val="26"/>
          <w:szCs w:val="26"/>
        </w:rPr>
        <w:t>. Все изменения и дополнения к Договору действительны, если совершены в письменной форме и подписаны обеими Сторонами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, за исключением расторжения Договора, в порядке, предусмотренном пунктом 2.4. Договора</w:t>
      </w:r>
      <w:r>
        <w:rPr>
          <w:rFonts w:ascii="Times New Roman" w:hAnsi="Times New Roman" w:cs="Times New Roman"/>
          <w:sz w:val="26"/>
          <w:szCs w:val="26"/>
        </w:rPr>
        <w:t>. Соответствующие дополнительные соглашения Сторон являются неотъемлемой частью Договора.</w:t>
      </w:r>
    </w:p>
    <w:p w14:paraId="1EE3AB21">
      <w:pPr>
        <w:pStyle w:val="15"/>
        <w:jc w:val="both"/>
        <w:rPr>
          <w:rFonts w:ascii="Times New Roman" w:hAnsi="Times New Roman" w:cs="Times New Roman"/>
          <w:sz w:val="26"/>
          <w:szCs w:val="26"/>
        </w:rPr>
      </w:pPr>
    </w:p>
    <w:p w14:paraId="1B063BB0">
      <w:pPr>
        <w:pStyle w:val="15"/>
        <w:jc w:val="center"/>
        <w:rPr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6</w:t>
      </w:r>
      <w:r>
        <w:rPr>
          <w:rFonts w:ascii="Times New Roman" w:hAnsi="Times New Roman" w:cs="Times New Roman"/>
          <w:sz w:val="26"/>
          <w:szCs w:val="26"/>
        </w:rPr>
        <w:t>. РАЗРЕШЕНИЕ СПОРОВ</w:t>
      </w:r>
    </w:p>
    <w:p w14:paraId="36E7438A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.1. </w:t>
      </w:r>
      <w:bookmarkStart w:id="2" w:name="_GoBack"/>
      <w:r>
        <w:rPr>
          <w:rFonts w:hint="default" w:ascii="Times New Roman" w:hAnsi="Times New Roman" w:cs="Times New Roman"/>
          <w:sz w:val="26"/>
          <w:szCs w:val="26"/>
        </w:rPr>
        <w:t xml:space="preserve">Все споры и (или) разногласия, возникающие у Сторон из настоящего договора, разрешаются в соответствии с действующим законодательством Российской Федерации </w:t>
      </w:r>
      <w:r>
        <w:rPr>
          <w:rFonts w:hint="default" w:ascii="Times New Roman" w:hAnsi="Times New Roman" w:cs="Times New Roman"/>
          <w:sz w:val="26"/>
          <w:szCs w:val="26"/>
          <w:highlight w:val="none"/>
        </w:rPr>
        <w:t xml:space="preserve">в </w:t>
      </w:r>
      <w:r>
        <w:rPr>
          <w:rFonts w:hint="default" w:ascii="Times New Roman" w:hAnsi="Times New Roman" w:cs="Times New Roman"/>
          <w:sz w:val="26"/>
          <w:szCs w:val="26"/>
          <w:highlight w:val="none"/>
          <w:lang w:val="ru-RU"/>
        </w:rPr>
        <w:t>Преображенском райо</w:t>
      </w:r>
      <w:r>
        <w:rPr>
          <w:rFonts w:hint="default" w:ascii="Times New Roman" w:hAnsi="Times New Roman" w:cs="Times New Roman"/>
          <w:sz w:val="26"/>
          <w:szCs w:val="26"/>
          <w:highlight w:val="none"/>
        </w:rPr>
        <w:t xml:space="preserve">нном суде г. Москвы </w:t>
      </w:r>
      <w:r>
        <w:rPr>
          <w:rFonts w:hint="default" w:ascii="Times New Roman" w:hAnsi="Times New Roman" w:cs="Times New Roman"/>
          <w:sz w:val="26"/>
          <w:szCs w:val="26"/>
        </w:rPr>
        <w:t xml:space="preserve">(для физических лиц)/ Арбитражном суде г. Москвы (для юридических лиц). Применимым правом является материальное право Российской Федерации. </w:t>
      </w:r>
      <w:bookmarkEnd w:id="2"/>
    </w:p>
    <w:p w14:paraId="4DBA553F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6</w:t>
      </w:r>
      <w:r>
        <w:rPr>
          <w:rFonts w:hint="default"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2</w:t>
      </w:r>
      <w:r>
        <w:rPr>
          <w:rFonts w:hint="default" w:ascii="Times New Roman" w:hAnsi="Times New Roman" w:cs="Times New Roman"/>
          <w:sz w:val="26"/>
          <w:szCs w:val="26"/>
        </w:rPr>
        <w:t>. Все дополнения и изменения к настоящему Договору должны быть составлены письменно и подписаны обеими СТОРОНАМИ. Переписка сторон по электронной почте (с адресов, указанных в Разделе 6 настоящего Договора, при этом адрес электронной почты П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РАВОПРЕЕМНИКА</w:t>
      </w:r>
      <w:r>
        <w:rPr>
          <w:rFonts w:hint="default" w:ascii="Times New Roman" w:hAnsi="Times New Roman" w:cs="Times New Roman"/>
          <w:sz w:val="26"/>
          <w:szCs w:val="26"/>
        </w:rPr>
        <w:t xml:space="preserve"> переносится из документации, представленной при подаче Заявки на участие в торгах) имеет юридическую силу и доказательственное значение в случае судебных разбирательств. В том числе, в указанном порядке допускается подписание настоящего Договора по электронной почте, путём обмена сканированными/фото копиями подписанных экземпляров с дальнейшим обязательным оформлением оригиналов Договора. Датой подписания настоящего Договора П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РИОБРЕТАТЕЛЕМ</w:t>
      </w:r>
      <w:r>
        <w:rPr>
          <w:rFonts w:hint="default" w:ascii="Times New Roman" w:hAnsi="Times New Roman" w:cs="Times New Roman"/>
          <w:sz w:val="26"/>
          <w:szCs w:val="26"/>
        </w:rPr>
        <w:t xml:space="preserve"> является дата его подписания по электронной почте  </w:t>
      </w:r>
    </w:p>
    <w:p w14:paraId="1F5E27D1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6</w:t>
      </w:r>
      <w:r>
        <w:rPr>
          <w:rFonts w:hint="default"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3</w:t>
      </w:r>
      <w:r>
        <w:rPr>
          <w:rFonts w:hint="default" w:ascii="Times New Roman" w:hAnsi="Times New Roman" w:cs="Times New Roman"/>
          <w:sz w:val="26"/>
          <w:szCs w:val="26"/>
        </w:rPr>
        <w:t>. Во всем остальном, не предусмотренном условиями настоящего Договора, Стороны руководствуются положениями действующего законодательства РФ.</w:t>
      </w:r>
    </w:p>
    <w:p w14:paraId="456AE6EA">
      <w:pPr>
        <w:pStyle w:val="15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6</w:t>
      </w:r>
      <w:r>
        <w:rPr>
          <w:rFonts w:hint="default"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4</w:t>
      </w:r>
      <w:r>
        <w:rPr>
          <w:rFonts w:hint="default" w:ascii="Times New Roman" w:hAnsi="Times New Roman" w:cs="Times New Roman"/>
          <w:sz w:val="26"/>
          <w:szCs w:val="26"/>
        </w:rPr>
        <w:t xml:space="preserve">. Настоящий Договор составлен в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пяти </w:t>
      </w:r>
      <w:r>
        <w:rPr>
          <w:rFonts w:hint="default" w:ascii="Times New Roman" w:hAnsi="Times New Roman" w:cs="Times New Roman"/>
          <w:sz w:val="26"/>
          <w:szCs w:val="26"/>
        </w:rPr>
        <w:t xml:space="preserve">экземплярах, имеющих равную юридическую силу: по одному экземпляру для каждой из Сторон,  экземпляр для Арбитражного суда г. Москвы, экземпляр - для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ПАО «БАНК ПСБ», экземпляр - для уполно</w:t>
      </w:r>
      <w:r>
        <w:rPr>
          <w:rFonts w:hint="default" w:ascii="Times New Roman" w:hAnsi="Times New Roman" w:cs="Times New Roman"/>
          <w:sz w:val="26"/>
          <w:szCs w:val="26"/>
        </w:rPr>
        <w:t>моченного регистрирующего органа.</w:t>
      </w:r>
    </w:p>
    <w:p w14:paraId="0E575E18">
      <w:pPr>
        <w:pStyle w:val="15"/>
        <w:jc w:val="both"/>
        <w:rPr>
          <w:rFonts w:ascii="Times New Roman" w:hAnsi="Times New Roman" w:cs="Times New Roman"/>
          <w:sz w:val="26"/>
          <w:szCs w:val="26"/>
        </w:rPr>
      </w:pPr>
    </w:p>
    <w:p w14:paraId="1780BD2A">
      <w:pPr>
        <w:pStyle w:val="15"/>
        <w:jc w:val="center"/>
        <w:rPr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7</w:t>
      </w:r>
      <w:r>
        <w:rPr>
          <w:rFonts w:ascii="Times New Roman" w:hAnsi="Times New Roman" w:cs="Times New Roman"/>
          <w:sz w:val="26"/>
          <w:szCs w:val="26"/>
        </w:rPr>
        <w:t>. ЗАКЛЮЧИТЕЛЬНЫЕ ПОЛОЖЕНИЯ</w:t>
      </w:r>
    </w:p>
    <w:p w14:paraId="06BE0757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.1. </w:t>
      </w:r>
      <w:r>
        <w:rPr>
          <w:rFonts w:hint="default" w:ascii="Times New Roman" w:hAnsi="Times New Roman" w:cs="Times New Roman"/>
          <w:sz w:val="26"/>
          <w:szCs w:val="26"/>
        </w:rPr>
        <w:t>Настоящий договор прочитан при его подписании и содержит весь объем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 в устной или письменной форме до заключения договора.</w:t>
      </w:r>
    </w:p>
    <w:p w14:paraId="03746577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7</w:t>
      </w:r>
      <w:r>
        <w:rPr>
          <w:rFonts w:hint="default"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2</w:t>
      </w:r>
      <w:r>
        <w:rPr>
          <w:rFonts w:hint="default" w:ascii="Times New Roman" w:hAnsi="Times New Roman" w:cs="Times New Roman"/>
          <w:sz w:val="26"/>
          <w:szCs w:val="26"/>
        </w:rPr>
        <w:t xml:space="preserve">. Изменения условий настоящего Договора, его расторжение и прекращение возможно только при письменном соглашении СТОРОН, если иное не предусмотрено настоящим Договором. </w:t>
      </w:r>
    </w:p>
    <w:p w14:paraId="4518AC8F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p w14:paraId="39DDC774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p w14:paraId="5F0DE191">
      <w:pPr>
        <w:pStyle w:val="1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</w:rPr>
        <w:t>. АДРЕСА, РЕКВИЗИТЫ И ПОДПИСИ СТОРОН</w:t>
      </w:r>
    </w:p>
    <w:tbl>
      <w:tblPr>
        <w:tblStyle w:val="4"/>
        <w:tblW w:w="10020" w:type="dxa"/>
        <w:tblInd w:w="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2"/>
        <w:gridCol w:w="4678"/>
      </w:tblGrid>
      <w:tr w14:paraId="12BC3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42" w:type="dxa"/>
          </w:tcPr>
          <w:p w14:paraId="6568B513">
            <w:pP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  <w:t>ПР</w:t>
            </w: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  <w:lang w:val="ru-RU"/>
              </w:rPr>
              <w:t>АВООБЛАДАТЕЛЬ</w:t>
            </w: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  <w:t>:</w:t>
            </w:r>
          </w:p>
          <w:p w14:paraId="5E6D0FAE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ООО «ЭНСИ»</w:t>
            </w:r>
          </w:p>
          <w:p w14:paraId="430CF0B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Юридический адрес: 107564, г. Москва, ул. Краснобогатырская, д. 38, стр. 2, пом. 11/2</w:t>
            </w:r>
          </w:p>
          <w:p w14:paraId="627826E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ОГРН 1207700368040, </w:t>
            </w:r>
          </w:p>
          <w:p w14:paraId="3679F62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ИНН 9718163230, </w:t>
            </w:r>
          </w:p>
          <w:p w14:paraId="36CC9B8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КПП 771801001</w:t>
            </w:r>
          </w:p>
          <w:p w14:paraId="03362970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E846671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 xml:space="preserve">Конкурсный управляющий ООО ЭНСИ» - </w:t>
            </w:r>
          </w:p>
          <w:p w14:paraId="585AAD3B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 xml:space="preserve">Новоселов Евгений Витальевич </w:t>
            </w:r>
          </w:p>
          <w:p w14:paraId="29B4826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0CFB9EA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ИНН 572000182183, СНИЛС 006-204-301-80</w:t>
            </w:r>
          </w:p>
          <w:p w14:paraId="2C035D5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Адрес для направления корреспонденции: 302004, г. Орел, ул. 3-я Курская, д. 15, пом. 6, оф. 14 </w:t>
            </w:r>
          </w:p>
          <w:p w14:paraId="181FB9A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Эл.почта.: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  <w:t>info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@novoselov-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  <w:t>ev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.ru, </w:t>
            </w:r>
          </w:p>
          <w:p w14:paraId="1423061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1EADEEA3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Банковские реквизиты:</w:t>
            </w:r>
          </w:p>
          <w:p w14:paraId="11A898D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551BDAE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р/с 40702810512020793378 в</w:t>
            </w:r>
          </w:p>
          <w:p w14:paraId="6924A8B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Филиал "Корпоративный" </w:t>
            </w:r>
          </w:p>
          <w:p w14:paraId="0490933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ПАО "Совкомбанк" (г. Москва), </w:t>
            </w:r>
          </w:p>
          <w:p w14:paraId="6DA0D63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к/с 30101810445250000360, </w:t>
            </w:r>
          </w:p>
          <w:p w14:paraId="5375BB7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БИК 044525360</w:t>
            </w:r>
          </w:p>
          <w:p w14:paraId="6670F1E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058BBFB3">
            <w:pPr>
              <w:pStyle w:val="2"/>
              <w:spacing w:after="0" w:line="260" w:lineRule="auto"/>
              <w:ind w:left="29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5D45E9E0">
            <w:pP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  <w:t>П</w:t>
            </w: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  <w:lang w:val="ru-RU"/>
              </w:rPr>
              <w:t>РАВОПРЕЕМНИК</w:t>
            </w: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  <w:t>:</w:t>
            </w:r>
          </w:p>
          <w:p w14:paraId="5E2A2AE3">
            <w:pPr>
              <w:adjustRightInd w:val="0"/>
              <w:snapToGrid w:val="0"/>
              <w:spacing w:after="0" w:line="260" w:lineRule="auto"/>
              <w:rPr>
                <w:color w:val="FF0000"/>
                <w:sz w:val="22"/>
                <w:szCs w:val="22"/>
              </w:rPr>
            </w:pPr>
          </w:p>
        </w:tc>
      </w:tr>
    </w:tbl>
    <w:p w14:paraId="7A619CE1">
      <w:pPr>
        <w:pStyle w:val="15"/>
        <w:jc w:val="center"/>
        <w:rPr>
          <w:rFonts w:ascii="Times New Roman" w:hAnsi="Times New Roman" w:cs="Times New Roman"/>
          <w:sz w:val="24"/>
          <w:szCs w:val="24"/>
        </w:rPr>
      </w:pPr>
    </w:p>
    <w:p w14:paraId="1D1CAAF8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p w14:paraId="6FD648A7">
      <w:pPr>
        <w:pStyle w:val="16"/>
        <w:jc w:val="both"/>
        <w:rPr>
          <w:rFonts w:ascii="Times New Roman" w:hAnsi="Times New Roman" w:cs="Times New Roman"/>
          <w:sz w:val="24"/>
          <w:szCs w:val="24"/>
        </w:rPr>
      </w:pPr>
    </w:p>
    <w:p w14:paraId="6FDC6043">
      <w:pPr>
        <w:pStyle w:val="8"/>
        <w:keepLines/>
        <w:widowControl w:val="0"/>
        <w:tabs>
          <w:tab w:val="left" w:pos="315"/>
        </w:tabs>
        <w:spacing w:after="0"/>
        <w:ind w:firstLine="142"/>
        <w:jc w:val="left"/>
        <w:rPr>
          <w:rFonts w:hint="default" w:ascii="Times New Roman" w:hAnsi="Times New Roman" w:cs="Times New Roman"/>
          <w:b/>
          <w:color w:val="0C0C0C"/>
          <w:sz w:val="21"/>
          <w:szCs w:val="21"/>
        </w:rPr>
      </w:pPr>
      <w:r>
        <w:rPr>
          <w:rFonts w:hint="default" w:ascii="Times New Roman" w:hAnsi="Times New Roman" w:cs="Times New Roman"/>
          <w:b/>
          <w:color w:val="0C0C0C"/>
          <w:sz w:val="21"/>
          <w:szCs w:val="21"/>
        </w:rPr>
        <w:t>Конкурсный управляющий ООО «ЭНСИ»</w:t>
      </w:r>
    </w:p>
    <w:p w14:paraId="6F3D2BF6">
      <w:pPr>
        <w:pStyle w:val="8"/>
        <w:keepLines/>
        <w:widowControl w:val="0"/>
        <w:tabs>
          <w:tab w:val="left" w:pos="315"/>
        </w:tabs>
        <w:spacing w:after="0"/>
        <w:ind w:firstLine="142"/>
        <w:jc w:val="left"/>
        <w:rPr>
          <w:rFonts w:hint="default" w:ascii="Times New Roman" w:hAnsi="Times New Roman" w:cs="Times New Roman"/>
          <w:b/>
          <w:color w:val="0C0C0C"/>
        </w:rPr>
      </w:pPr>
      <w:r>
        <w:rPr>
          <w:rFonts w:hint="default" w:ascii="Times New Roman" w:hAnsi="Times New Roman" w:cs="Times New Roman"/>
          <w:b/>
          <w:color w:val="0C0C0C"/>
        </w:rPr>
        <w:t xml:space="preserve">                                                                               </w:t>
      </w:r>
    </w:p>
    <w:p w14:paraId="18CC669E">
      <w:pPr>
        <w:ind w:firstLine="142"/>
        <w:rPr>
          <w:rFonts w:hint="default" w:ascii="Times New Roman" w:hAnsi="Times New Roman" w:cs="Times New Roman"/>
          <w:b/>
          <w:color w:val="0C0C0C"/>
          <w:sz w:val="22"/>
          <w:szCs w:val="22"/>
        </w:rPr>
      </w:pPr>
      <w:r>
        <w:rPr>
          <w:rFonts w:hint="default" w:ascii="Times New Roman" w:hAnsi="Times New Roman" w:cs="Times New Roman"/>
          <w:b/>
          <w:color w:val="0C0C0C"/>
          <w:sz w:val="22"/>
          <w:szCs w:val="22"/>
        </w:rPr>
        <w:t>__________________ / Новоселов Е.В. /                                    ______________/</w:t>
      </w:r>
      <w:r>
        <w:rPr>
          <w:rFonts w:hint="default" w:ascii="Times New Roman" w:hAnsi="Times New Roman" w:cs="Times New Roman"/>
          <w:b/>
          <w:iCs/>
          <w:color w:val="0C0C0C"/>
          <w:sz w:val="22"/>
          <w:szCs w:val="22"/>
        </w:rPr>
        <w:t xml:space="preserve"> ______________</w:t>
      </w:r>
      <w:r>
        <w:rPr>
          <w:rFonts w:hint="default" w:ascii="Times New Roman" w:hAnsi="Times New Roman" w:cs="Times New Roman"/>
          <w:b/>
          <w:color w:val="0C0C0C"/>
          <w:sz w:val="22"/>
          <w:szCs w:val="22"/>
        </w:rPr>
        <w:t xml:space="preserve">/  </w:t>
      </w:r>
    </w:p>
    <w:p w14:paraId="748984C0">
      <w:pPr>
        <w:pStyle w:val="20"/>
        <w:ind w:firstLine="142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Даты подписания договора сторонами:                                                                                   </w:t>
      </w:r>
    </w:p>
    <w:p w14:paraId="5AB6B348">
      <w:pPr>
        <w:pStyle w:val="20"/>
        <w:ind w:firstLine="142"/>
        <w:jc w:val="both"/>
        <w:rPr>
          <w:rFonts w:hint="default" w:ascii="Times New Roman" w:hAnsi="Times New Roman" w:cs="Times New Roman"/>
        </w:rPr>
      </w:pPr>
    </w:p>
    <w:p w14:paraId="2E08C2F9">
      <w:pPr>
        <w:ind w:firstLine="142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«____» ______________2026 г.                                                      «___» __________________ 2026 г.</w:t>
      </w:r>
    </w:p>
    <w:p w14:paraId="212CA0ED">
      <w:pPr>
        <w:rPr>
          <w:sz w:val="22"/>
          <w:szCs w:val="22"/>
        </w:rPr>
      </w:pPr>
    </w:p>
    <w:p w14:paraId="5EB32909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0C1D014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EA658BF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98BE49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8C5B296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70A74B4">
      <w:pPr>
        <w:autoSpaceDE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</w:pPr>
    </w:p>
    <w:p w14:paraId="5E9B257C">
      <w:pPr>
        <w:autoSpaceDE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</w:pPr>
    </w:p>
    <w:p w14:paraId="70C67957">
      <w:pPr>
        <w:autoSpaceDE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</w:pPr>
    </w:p>
    <w:p w14:paraId="71AADB39">
      <w:pPr>
        <w:autoSpaceDE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</w:pPr>
    </w:p>
    <w:p w14:paraId="64FEBC55">
      <w:pPr>
        <w:autoSpaceDE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</w:pPr>
    </w:p>
    <w:p w14:paraId="6F951179">
      <w:pPr>
        <w:autoSpaceDE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</w:pPr>
    </w:p>
    <w:p w14:paraId="172E8C13">
      <w:pPr>
        <w:autoSpaceDE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</w:pPr>
    </w:p>
    <w:p w14:paraId="668E66F0">
      <w:pPr>
        <w:autoSpaceDE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</w:pPr>
    </w:p>
    <w:p w14:paraId="26F765EF">
      <w:pPr>
        <w:autoSpaceDE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</w:pPr>
    </w:p>
    <w:p w14:paraId="43293C59">
      <w:pPr>
        <w:autoSpaceDE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</w:pPr>
    </w:p>
    <w:p w14:paraId="43DDFD62">
      <w:pPr>
        <w:autoSpaceDE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</w:pPr>
    </w:p>
    <w:p w14:paraId="71372947">
      <w:pPr>
        <w:rPr>
          <w:rFonts w:ascii="Times New Roman" w:hAnsi="Times New Roman"/>
          <w:sz w:val="24"/>
          <w:szCs w:val="24"/>
        </w:rPr>
      </w:pPr>
    </w:p>
    <w:sectPr>
      <w:headerReference r:id="rId5" w:type="default"/>
      <w:footerReference r:id="rId6" w:type="default"/>
      <w:pgSz w:w="11906" w:h="16838"/>
      <w:pgMar w:top="1134" w:right="850" w:bottom="1134" w:left="1701" w:header="0" w:footer="0" w:gutter="0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imSun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000372">
    <w:pPr>
      <w:pStyle w:val="9"/>
      <w:jc w:val="center"/>
      <w:rPr>
        <w:rFonts w:hint="default"/>
        <w:lang w:val="ru-RU"/>
      </w:rPr>
    </w:pPr>
    <w:r>
      <w:rPr>
        <w:lang w:val="ru-RU"/>
      </w:rPr>
      <w:t>Проект</w:t>
    </w:r>
    <w:r>
      <w:rPr>
        <w:rFonts w:hint="default"/>
        <w:lang w:val="ru-RU"/>
      </w:rPr>
      <w:t xml:space="preserve"> договора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8D1AC">
    <w:pPr>
      <w:pStyle w:val="7"/>
      <w:jc w:val="center"/>
      <w:rPr>
        <w:lang w:val="ru-RU"/>
      </w:rPr>
    </w:pPr>
  </w:p>
  <w:p w14:paraId="1CF2785C">
    <w:pPr>
      <w:pStyle w:val="7"/>
      <w:jc w:val="center"/>
      <w:rPr>
        <w:rFonts w:hint="default"/>
        <w:lang w:val="ru-RU"/>
      </w:rPr>
    </w:pPr>
    <w:r>
      <w:rPr>
        <w:lang w:val="ru-RU"/>
      </w:rPr>
      <w:t>Проект</w:t>
    </w:r>
    <w:r>
      <w:rPr>
        <w:rFonts w:hint="default"/>
        <w:lang w:val="ru-RU"/>
      </w:rPr>
      <w:t xml:space="preserve"> договора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00DAEF"/>
    <w:multiLevelType w:val="multilevel"/>
    <w:tmpl w:val="2200DAEF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abstractNum w:abstractNumId="1">
    <w:nsid w:val="420A75C7"/>
    <w:multiLevelType w:val="singleLevel"/>
    <w:tmpl w:val="420A75C7"/>
    <w:lvl w:ilvl="0" w:tentative="0">
      <w:start w:val="5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attachedTemplate r:id="rId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424D0C"/>
    <w:rsid w:val="0041068E"/>
    <w:rsid w:val="007B7438"/>
    <w:rsid w:val="44E34B30"/>
    <w:rsid w:val="464A773C"/>
    <w:rsid w:val="4A2D7F22"/>
    <w:rsid w:val="6F424D0C"/>
    <w:rsid w:val="79F1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DejaVu Sans" w:cs="DejaVu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ind w:left="39"/>
      <w:jc w:val="center"/>
      <w:outlineLvl w:val="0"/>
    </w:pPr>
    <w:rPr>
      <w:b/>
      <w:sz w:val="22"/>
      <w:szCs w:val="2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qFormat/>
    <w:uiPriority w:val="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7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8">
    <w:name w:val="Body Text"/>
    <w:basedOn w:val="1"/>
    <w:qFormat/>
    <w:uiPriority w:val="0"/>
    <w:pPr>
      <w:spacing w:after="140"/>
    </w:pPr>
  </w:style>
  <w:style w:type="paragraph" w:styleId="9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10">
    <w:name w:val="List"/>
    <w:basedOn w:val="8"/>
    <w:qFormat/>
    <w:uiPriority w:val="0"/>
  </w:style>
  <w:style w:type="character" w:customStyle="1" w:styleId="11">
    <w:name w:val="Internet Link"/>
    <w:qFormat/>
    <w:uiPriority w:val="0"/>
    <w:rPr>
      <w:color w:val="0000FF"/>
      <w:u w:val="single"/>
    </w:rPr>
  </w:style>
  <w:style w:type="character" w:customStyle="1" w:styleId="12">
    <w:name w:val="Текст выноски Знак"/>
    <w:basedOn w:val="3"/>
    <w:qFormat/>
    <w:uiPriority w:val="0"/>
    <w:rPr>
      <w:rFonts w:ascii="Tahoma" w:hAnsi="Tahoma" w:cs="Tahoma"/>
      <w:sz w:val="16"/>
      <w:szCs w:val="16"/>
    </w:rPr>
  </w:style>
  <w:style w:type="paragraph" w:customStyle="1" w:styleId="13">
    <w:name w:val="Heading"/>
    <w:basedOn w:val="1"/>
    <w:next w:val="8"/>
    <w:qFormat/>
    <w:uiPriority w:val="0"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customStyle="1" w:styleId="14">
    <w:name w:val="Index"/>
    <w:basedOn w:val="1"/>
    <w:qFormat/>
    <w:uiPriority w:val="0"/>
    <w:pPr>
      <w:suppressLineNumbers/>
    </w:pPr>
  </w:style>
  <w:style w:type="paragraph" w:customStyle="1" w:styleId="15">
    <w:name w:val="ConsPlusNormal"/>
    <w:qFormat/>
    <w:uiPriority w:val="0"/>
    <w:pPr>
      <w:widowControl w:val="0"/>
      <w:autoSpaceDE w:val="0"/>
    </w:pPr>
    <w:rPr>
      <w:rFonts w:ascii="Calibri" w:hAnsi="Calibri" w:eastAsia="Times New Roman" w:cs="Calibri"/>
      <w:sz w:val="22"/>
      <w:szCs w:val="20"/>
      <w:lang w:val="ru-RU" w:eastAsia="zh-CN" w:bidi="ar-SA"/>
    </w:rPr>
  </w:style>
  <w:style w:type="paragraph" w:customStyle="1" w:styleId="16">
    <w:name w:val="ConsPlusNonformat"/>
    <w:qFormat/>
    <w:uiPriority w:val="0"/>
    <w:pPr>
      <w:widowControl w:val="0"/>
      <w:autoSpaceDE w:val="0"/>
    </w:pPr>
    <w:rPr>
      <w:rFonts w:ascii="Courier New" w:hAnsi="Courier New" w:eastAsia="Times New Roman" w:cs="Courier New"/>
      <w:sz w:val="20"/>
      <w:szCs w:val="20"/>
      <w:lang w:val="ru-RU" w:eastAsia="zh-CN" w:bidi="ar-SA"/>
    </w:rPr>
  </w:style>
  <w:style w:type="paragraph" w:customStyle="1" w:styleId="17">
    <w:name w:val="ConsPlusTitlePage"/>
    <w:qFormat/>
    <w:uiPriority w:val="0"/>
    <w:pPr>
      <w:widowControl w:val="0"/>
      <w:autoSpaceDE w:val="0"/>
    </w:pPr>
    <w:rPr>
      <w:rFonts w:ascii="Tahoma" w:hAnsi="Tahoma" w:eastAsia="Times New Roman" w:cs="Tahoma"/>
      <w:sz w:val="20"/>
      <w:szCs w:val="20"/>
      <w:lang w:val="ru-RU" w:eastAsia="zh-CN" w:bidi="ar-SA"/>
    </w:rPr>
  </w:style>
  <w:style w:type="paragraph" w:customStyle="1" w:styleId="18">
    <w:name w:val="Table Contents"/>
    <w:basedOn w:val="1"/>
    <w:qFormat/>
    <w:uiPriority w:val="0"/>
    <w:pPr>
      <w:suppressLineNumbers/>
    </w:pPr>
  </w:style>
  <w:style w:type="paragraph" w:customStyle="1" w:styleId="19">
    <w:name w:val="Table Heading"/>
    <w:basedOn w:val="18"/>
    <w:qFormat/>
    <w:uiPriority w:val="0"/>
    <w:pPr>
      <w:jc w:val="center"/>
    </w:pPr>
    <w:rPr>
      <w:b/>
      <w:bCs/>
    </w:rPr>
  </w:style>
  <w:style w:type="paragraph" w:styleId="20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Desktop\&#1076;&#1086;&#1075;&#1086;&#1074;&#1086;&#1088;%201%20(&#1085;&#1086;&#1091;-&#1093;&#1072;&#1091;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1 (ноу-хау).docx</Template>
  <Pages>5</Pages>
  <Words>1265</Words>
  <Characters>8998</Characters>
  <Lines>56</Lines>
  <Paragraphs>15</Paragraphs>
  <TotalTime>2</TotalTime>
  <ScaleCrop>false</ScaleCrop>
  <LinksUpToDate>false</LinksUpToDate>
  <CharactersWithSpaces>10478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2026-08-20T10:42:00Z</dcterms:created>
  <dc:creator>Rabota</dc:creator>
  <cp:lastModifiedBy>Rabota</cp:lastModifiedBy>
  <dcterms:modified xsi:type="dcterms:W3CDTF">2026-08-20T12:30:31Z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eyJoZGlkIjoiMzI5MDllZTYxZjY3ZTZmMDQ5YmFlNTVhZWNkMGNkOGMiLCJ1c2VySWQiOiI4NDIzMjU2ODYwNTAifQ==</vt:lpwstr>
  </property>
  <property fmtid="{D5CDD505-2E9C-101B-9397-08002B2CF9AE}" pid="3" name="KSOProductBuildVer">
    <vt:lpwstr>1049-12.1.0.28032</vt:lpwstr>
  </property>
  <property fmtid="{D5CDD505-2E9C-101B-9397-08002B2CF9AE}" pid="4" name="ICV">
    <vt:lpwstr>155C9EA6BA884354A21A5DDC58CFA835_11</vt:lpwstr>
  </property>
</Properties>
</file>