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Ханты-Мансийский автономный округ - Югра, г. Нижневартовск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Беликов Виталий Владимирович (дата рождения: 29.11.1981 г., место рождения: гор. Нижневартовск Тюменской области, СНИЛС 119-227-906-62, ИНН 860316073975, регистрация по месту жительства: гор. Нижневартовск Тюменской области) в лице  в лице финансового управляющего: Садчикова Юлия Викторовна, действует на основании решения Арбитражный суд Ханты-Мансийского автономного округа – Югры от 13.11.2025г.  по делу №А75-19482/2025,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ЛЕКСУС LS460. Идентификационный номер (VIN): JTHBL46F205078414. Год выпуска: 2008. Модель, № двигателя: 1UR 0114962. Кузов № JTHBL46F205078414. Цвет кузова: черный. Мощность двигателя, л.с. (кВт): 381 (280.2). Рабочий объем двигателя, куб. см: 4608.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В длительном простое, спущены колеса. Отсутствует переднее левое колесо и элементы ходовой части с левой стороны.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Беликов Виталий Владимирович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29.11.1981</w:t>
              <w:br/>
              <w:t>Место рождения: гор. Нижневартовск Тюменской области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628605, Ханты-Мансийский автономный округ - Югра, г. Нижневартовск, ул. Дружбы Народов, д. 8, кв. 50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119-227-906-62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860316073975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Беликов Виталий Владимирович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40817810550207104931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Ханты-Мансийский автономный округ - Югра, г. Нижневартовск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Беликов Виталий Владимирович (дата рождения: 29.11.1981 г., место рождения: гор. Нижневартовск Тюменской области, СНИЛС 119-227-906-62, ИНН 860316073975, регистрация по месту жительства: гор. Нижневартовск Тюменской области) в лице  в лице финансового управляющего: Садчикова Юлия Викторовна, действует на основании решения Арбитражный суд Ханты-Мансийского автономного округа – Югры от 13.11.2025г.  по делу №А75-19482/2025,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ЛЕКСУС LS460. Идентификационный номер (VIN): JTHBL46F205078414. Год выпуска: 2008. Модель, № двигателя: 1UR 0114962. Кузов № JTHBL46F205078414. Цвет кузова: черный. Мощность двигателя, л.с. (кВт): 381 (280.2). Рабочий объем двигателя, куб. см: 4608.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В длительном простое, спущены колеса. Отсутствует переднее левое колесо и элементы ходовой части с левой стороны.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Беликов Виталий Владимирович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29.11.1981</w:t>
              <w:br/>
              <w:t>Место рождения: гор. Нижневартовск Тюменской области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628605, Ханты-Мансийский автономный округ - Югра, г. Нижневартовск, ул. Дружбы Народов, д. 8, кв. 50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119-227-906-62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860316073975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LibreOffice/25.8.6.2$Windows_X86_64 LibreOffice_project/b4b39682cd9868fa725bc664aff94278d315bd04</Application>
  <AppVersion>15.0000</AppVersion>
  <Pages>4</Pages>
  <Words>1105</Words>
  <Characters>7845</Characters>
  <CharactersWithSpaces>8861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2026-08-19T15:48:26Z</dcterms:modified>
  <cp:revision>58</cp:revision>
  <dc:subject/>
  <dc:title/>
</cp:coreProperties>
</file>