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Ермина Юлия Владимировна (дата рождения: 27.07.1981 г., место рождения: г. Новокуйбышевск Самарской области, СНИЛС 025-854-323-55, ИНН 633008884793, регистрация по месту жительства: г. Новокуйбышевск Самарской области) в лице  в лице финансового управляющего: Садчикова Юлия Викторовна, действует на основании решения Арбитражный суд Самарской области от 24.12.2025г.  по делу №А55-41158/2025,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РЕНО САНДЕРО. Идентификационный номер (VIN): X7L5SRAVG55068567. Год выпуска: 2016. Номер кузова: X7L5SRAVG55068567. Модель, № двигателя: K7MA812 UC16028. Цвет кузова: красный. Мощность двигателя, л.с. (кВт): 80 (60,5). Рабочий объем двигателя, куб. см: 1598.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замена катализатора, элементы ДВС требуют ремонта, ошибка Check Engine. Имеется вмятина на крышке багажника, сломан задний бампер. По кузову имеются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Ермина Юлия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27.07.1981</w:t>
              <w:br/>
              <w:t>Место рождения: г. Новокуйбышевск Самарской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446206, Самарская область, г. Новокуйбышевск, ул. Чернышевского, д. 17,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025-854-323-55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633008884793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Ермина Юлия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40817810850220963859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Ермина Юлия Владимировна (дата рождения: 27.07.1981 г., место рождения: г. Новокуйбышевск Самарской области, СНИЛС 025-854-323-55, ИНН 633008884793, регистрация по месту жительства: г. Новокуйбышевск Самарской области) в лице  в лице финансового управляющего: Садчикова Юлия Викторовна, действует на основании решения Арбитражный суд Самарской области от 24.12.2025г.  по делу №А55-41158/2025,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РЕНО САНДЕРО. Идентификационный номер (VIN): X7L5SRAVG55068567. Год выпуска: 2016. Номер кузова: X7L5SRAVG55068567. Модель, № двигателя: K7MA812 UC16028. Цвет кузова: красный. Мощность двигателя, л.с. (кВт): 80 (60,5). Рабочий объем двигателя, куб. см: 1598.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замена катализатора, элементы ДВС требуют ремонта, ошибка Check Engine. Имеется вмятина на крышке багажника, сломан задний бампер. По кузову имеются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Ермина Юлия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27.07.1981</w:t>
              <w:br/>
              <w:t>Место рождения: г. Новокуйбышевск Самарской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446206, Самарская область, г. Новокуйбышевск, ул. Чернышевского, д. 17,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025-854-323-55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633008884793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1107</Words>
  <Characters>7835</Characters>
  <CharactersWithSpaces>8851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2026-08-19T16:14:21Z</dcterms:modified>
  <cp:revision>58</cp:revision>
  <dc:subject/>
  <dc:title/>
</cp:coreProperties>
</file>