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Неклиновский р-он, с. Новобессергеневка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г. Славянск Донецкая область УССР) в лице  в лице финансового управляющего: Коваленко Артём Сергеевич, действует на основании решения Арбитражный суд Ростовской области от 18.11.2025г.  по делу №А53-24430/2025,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SSANGYONG KYRON 2. Идентификационный номер (VIN): Z8US0A1KSC0028296. Год выпуска: 2012. Модель, № двигателя: 664950 10548258. Шасси № KPTS0A1KSC0028296. Цвет кузова: серый. Мощность двигателя, л.с. (кВТ): 141.4 (104). Рабочий объем двигателя, куб. см: 1998. Тип двигателя: дизельный.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Требует замена масла в ДВС, свечи накаливания. Требует ремонта механизм регулировки заднего левого сиденья. Нестабильно работает переключатель подключения переднего моста. Горит индикатор "Check Engine", двигатель работает в тестовом режиме. 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Бокарев Михаил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01.03.1956</w:t>
              <w:br/>
              <w:t>Место рождения: г. Славянск Донецкая область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346842, Ростовская обл., Неклиновский р-н, с. Новобессергеневка, ул. Вишневая, д.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001-430-866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583803339947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Бокарев Михаил Вячеславович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40817810650207226706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область, Неклиновский р-он, с. Новобессергеневка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Бокарев Михаил Вячеславович (дата рождения: 01.03.1956 г., место рождения: г. Славянск Донецкая область УССР, СНИЛС 001-430-866 88, ИНН 583803339947, регистрация по месту жительства: г. Славянск Донецкая область УССР) в лице  в лице финансового управляющего: Коваленко Артём Сергеевич, действует на основании решения Арбитражный суд Ростовской области от 18.11.2025г.  по делу №А53-24430/2025,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SSANGYONG KYRON 2. Идентификационный номер (VIN): Z8US0A1KSC0028296. Год выпуска: 2012. Модель, № двигателя: 664950 10548258. Шасси № KPTS0A1KSC0028296. Цвет кузова: серый. Мощность двигателя, л.с. (кВТ): 141.4 (104). Рабочий объем двигателя, куб. см: 1998. Тип двигателя: дизельный.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Требует замена масла в ДВС, свечи накаливания. Требует ремонта механизм регулировки заднего левого сиденья. Нестабильно работает переключатель подключения переднего моста. Горит индикатор "Check Engine", двигатель работает в тестовом режиме. 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Бокарев Михаил Вячеславович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01.03.1956</w:t>
              <w:br/>
              <w:t>Место рождения: г. Славянск Донецкая область УССР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346842, Ростовская обл., Неклиновский р-н, с. Новобессергеневка, ул. Вишневая, д. 58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001-430-866 88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583803339947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1135</Words>
  <Characters>8038</Characters>
  <CharactersWithSpaces>9084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2026-08-19T16:30:50Z</dcterms:modified>
  <cp:revision>58</cp:revision>
  <dc:subject/>
  <dc:title/>
</cp:coreProperties>
</file>