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обл, , г Гуково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Иванова (ранее Буравикова) Екатерина Петровна (дата рождения: 25.12.1984 г., место рождения: пос. Персиановский Октябрьского р-на Ростовской обл., СНИЛС 122-966-802 72, ИНН 614806094702, регистрация по месту жительства: пос. Персиановский Октябрьского р-на Ростовской обл.) в лице  в лице финансового управляющего: Коваленко Артём Сергеевич, действует на основании решения Арбитражный суд Ростовской области от 19.08.2025г.  по делу №А53-20725/2025,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здание (гараж) общей площадью 22.00 кв.м., расположенный по адресу: 347880, Россия, Ростовская обл, , г Гуково, , ул Шахтерская, 84, , гараж 745.Кадастровый номер: 61:49:0010252:2900. Номер государственной регистрации: 61:49:0010252:2900-61/011/2019-2. Здание без координат границ.Земельный участок общей площадью 24.00 кв.м., расположенный по адресу: 347880, Россия, Ростовская обл, , г Гуково, , ул Шахтерская, 84, , гараж 745. Категория земель: земли населенных пунктов. Вид разрешенного использования:  для хранения автотранспортных средств, для личных, семейных, домашних и иных нужд, не связанных с осуществлением предпринимательской деятельности. Кадастровый номер: 61:49:0010252:2215.Номер государственной регистрации: 61:49:0010252:2215-61/011/2019-2.  Граница земельного участка не установлена в соответствии с требованиями земельного законодательства.Принадлежит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Иванова (ранее Буравикова) Екатерина Петровна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25.12.1984</w:t>
              <w:br/>
              <w:t>Место рождения: пос. Персиановский Октябрьского р-на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346393, Ростовская область, Красносулинский район, х. Платово, ул. Советская, д. 116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122-966-802 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614806094702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Иванова Екатерина Петровна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40817810350204293113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обл, , г Гуково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Иванова (ранее Буравикова) Екатерина Петровна (дата рождения: 25.12.1984 г., место рождения: пос. Персиановский Октябрьского р-на Ростовской обл., СНИЛС 122-966-802 72, ИНН 614806094702, регистрация по месту жительства: пос. Персиановский Октябрьского р-на Ростовской обл.) в лице  в лице финансового управляющего: Коваленко Артём Сергеевич, действует на основании решения Арбитражный суд Ростовской области от 19.08.2025г.  по делу №А53-20725/2025,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здание (гараж) общей площадью 22.00 кв.м., расположенный по адресу: 347880, Россия, Ростовская обл, , г Гуково, , ул Шахтерская, 84, , гараж 745.Кадастровый номер: 61:49:0010252:2900. Номер государственной регистрации: 61:49:0010252:2900-61/011/2019-2. Здание без координат границ.Земельный участок общей площадью 24.00 кв.м., расположенный по адресу: 347880, Россия, Ростовская обл, , г Гуково, , ул Шахтерская, 84, , гараж 745. Категория земель: земли населенных пунктов. Вид разрешенного использования:  для хранения автотранспортных средств, для личных, семейных, домашних и иных нужд, не связанных с осуществлением предпринимательской деятельности. Кадастровый номер: 61:49:0010252:2215.Номер государственной регистрации: 61:49:0010252:2215-61/011/2019-2.  Граница земельного участка не установлена в соответствии с требованиями земельного законодательства.Принадлежит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Иванова (ранее Буравикова) Екатерина Петровна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25.12.1984</w:t>
              <w:br/>
              <w:t>Место рождения: пос. Персиановский Октябрьского р-на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346393, Ростовская область, Красносулинский район, х. Платово, ул. Советская, д. 116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122-966-802 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614806094702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1257</Words>
  <Characters>9106</Characters>
  <CharactersWithSpaces>10276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2026-08-19T14:57:36Z</dcterms:modified>
  <cp:revision>34</cp:revision>
  <dc:subject/>
  <dc:title/>
</cp:coreProperties>
</file>