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Медведев Алексей Александрович (дата рождения: 31.07.1996 г., место рождения: гор. Чапаевск Самарской обл., СНИЛС 195-742-370 07, ИНН 633066601500, регистрация по месту жительства: гор. Чапаевск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22.09.2025г.  по делу №А55-30387/2025,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219000 LADA GRANTA. Идентификационный номер (VIN): XTA219000C0014378. Год выпуска: 2012. Номер кузова: XTA219000C0014378. Номер двигателя:  21116, 2896272. Цвет кузова: серебристый.   Мощность двигателя, л.с. (кВт): 87.0 (64.0). Рабочий объем двигателя, куб. см: 1596.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ДВС, требуется замена ручки задней двери (открывается изнутри), замена личинки водительской двери (не закрывается с ключа). По кузову имеются многочисленные следы ржавчины.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 Алексей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31.07.1996</w:t>
              <w:br/>
              <w:t>Место рождения: гор.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область, г. Чапаевск, ул. 2-я Северная, дом 12Б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195-742-370 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633066601500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Медведев Алексей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40817810250205408094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Медведев Алексей Александрович (дата рождения: 31.07.1996 г., место рождения: гор. Чапаевск Самарской обл., СНИЛС 195-742-370 07, ИНН 633066601500, регистрация по месту жительства: гор. Чапаевск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22.09.2025г.  по делу №А55-30387/2025,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219000 LADA GRANTA. Идентификационный номер (VIN): XTA219000C0014378. Год выпуска: 2012. Номер кузова: XTA219000C0014378. Номер двигателя:  21116, 2896272. Цвет кузова: серебристый.   Мощность двигателя, л.с. (кВт): 87.0 (64.0). Рабочий объем двигателя, куб. см: 1596.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ДВС, требуется замена ручки задней двери (открывается изнутри), замена личинки водительской двери (не закрывается с ключа). По кузову имеются многочисленные следы ржавчины.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 Алексей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31.07.1996</w:t>
              <w:br/>
              <w:t>Место рождения: гор.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область, г. Чапаевск, ул. 2-я Северная, дом 12Б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195-742-370 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633066601500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1107</Words>
  <Characters>7823</Characters>
  <CharactersWithSpaces>8845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2026-08-19T16:59:56Z</dcterms:modified>
  <cp:revision>58</cp:revision>
  <dc:subject/>
  <dc:title/>
</cp:coreProperties>
</file>