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Неганов Антон Эдуардович (дата рождения: 02.05.2000 г., место рождения: г. Уржум Кировская обл., СНИЛС 168-867-604 39, ИНН 433402401777 , регистрация по месту жительства: г. Уржум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25.11.2025г.  по делу №А28-11163/2025,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КИА RIO. Идентификационный номер (VIN): Z94CC41BADR121456. Год выпуска: 2013. Номер кузова: Z94CC41BADR121456. Мощность двигателя, л.с. (кВт): 123 (90). Рабочий объем двигателя, куб. см.: 1591. Тип двигателя: бензиновый. Экологический класс: четвертый. Сломан передний бампер. Имущество в залоге у АО "ОТП Банк".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у АО "ОТП Банк".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Неганов Антон Эдуардович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02.05.2000</w:t>
              <w:br/>
              <w:t>Место рождения: г. Уржум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610030, г. Киров,  пер. Троллейбусный, д. 3А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168-867-604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433402401777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Неганов Антон Эдуардович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40817810150207457486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Неганов Антон Эдуардович (дата рождения: 02.05.2000 г., место рождения: г. Уржум Кировская обл., СНИЛС 168-867-604 39, ИНН 433402401777 , регистрация по месту жительства: г. Уржум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25.11.2025г.  по делу №А28-11163/2025,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КИА RIO. Идентификационный номер (VIN): Z94CC41BADR121456. Год выпуска: 2013. Номер кузова: Z94CC41BADR121456. Мощность двигателя, л.с. (кВт): 123 (90). Рабочий объем двигателя, куб. см.: 1591. Тип двигателя: бензиновый. Экологический класс: четвертый. Сломан передний бампер. Имущество в залоге у АО "ОТП Банк".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Неганов Антон Эдуардович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02.05.2000</w:t>
              <w:br/>
              <w:t>Место рождения: г. Уржум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610030, г. Киров,  пер. Троллейбусный, д. 3А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168-867-604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433402401777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1058</Words>
  <Characters>7389</Characters>
  <CharactersWithSpaces>8360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2026-08-18T15:44:14Z</dcterms:modified>
  <cp:revision>58</cp:revision>
  <dc:subject/>
  <dc:title/>
</cp:coreProperties>
</file>