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Краснодарский край, г. Краснодар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Газарян (ранее Ходырева) Юлия Александровна (дата рождения: 21.12.1980 г., место рождения: пос. Высокогорный Ванинского р-на Хабаровского края, СНИЛС 053-050-089 10, ИНН 270322212874, регистрация по месту жительства: пос. Высокогорный Ванинского р-на Хабаровского края) в лице  в лице финансового управляющего: Коваленко Артём Сергеевич, действует на основании решения Арбитражный суд Краснодарского края от 28.11.2025г.  по делу №А32-43981/2025,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HUYNDAI IX 35. Идентификационный номер (VIN): TMAJU81BBDJ368921. Год выпуска: 2012. Номер кузова: TMAJU81BBDJ368921. Цвет кузова: черный. Мощность двигателя, л.с. (кВт): 150 (110). Рабочий объем двигателя, куб. см.: 1998. Тип двигателя: бензиновый. Экологический класс: четвертый. Разрешенная максимальная масса, кг: 1980. Масса без нагрузки, кг.: 1507. Залог в пользу АО «Экспобанк».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Залог в пользу АО «Экспобанк».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Газарян (ранее Ходырева) Юлия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21.12.1980</w:t>
              <w:br/>
              <w:t>Место рождения: пос. Высокогорный Ванинского р-на Хабаровского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350915, Краснодарский край, г. Краснодар, СНТ Строитель, ул. Сосновая, д. 412/1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053-050-089 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270322212874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Коваленко Артём Сергеевич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счёта: 40817810905902341467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 получателя: АО «Альфа-Банк»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044525593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Банка: 7728168971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Банка: 770801001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Кор. счёт: 30101810200000000593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Краснодарский край, г. Краснодар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Газарян (ранее Ходырева) Юлия Александровна (дата рождения: 21.12.1980 г., место рождения: пос. Высокогорный Ванинского р-на Хабаровского края, СНИЛС 053-050-089 10, ИНН 270322212874, регистрация по месту жительства: пос. Высокогорный Ванинского р-на Хабаровского края) в лице  в лице финансового управляющего: Коваленко Артём Сергеевич, действует на основании решения Арбитражный суд Краснодарского края от 28.11.2025г.  по делу №А32-43981/2025,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HUYNDAI IX 35. Идентификационный номер (VIN): TMAJU81BBDJ368921. Год выпуска: 2012. Номер кузова: TMAJU81BBDJ368921. Цвет кузова: черный. Мощность двигателя, л.с. (кВт): 150 (110). Рабочий объем двигателя, куб. см.: 1998. Тип двигателя: бензиновый. Экологический класс: четвертый. Разрешенная максимальная масса, кг: 1980. Масса без нагрузки, кг.: 1507. Залог в пользу АО «Экспобанк».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Газарян (ранее Ходырева) Юлия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21.12.1980</w:t>
              <w:br/>
              <w:t>Место рождения: пос. Высокогорный Ванинского р-на Хабаровского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350915, Краснодарский край, г. Краснодар, СНТ Строитель, ул. Сосновая, д. 412/1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053-050-089 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270322212874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1056</Words>
  <Characters>7536</Characters>
  <CharactersWithSpaces>8512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2026-08-18T16:33:13Z</dcterms:modified>
  <cp:revision>58</cp:revision>
  <dc:subject/>
  <dc:title/>
</cp:coreProperties>
</file>