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ДОГОВОР КУПЛИ-ПРОДАЖИ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с. Новокузнецовка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___»__________________</w:t>
            </w:r>
          </w:p>
        </w:tc>
      </w:tr>
    </w:tbl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Крикунова (ранее Захарова) Марина Александровна (дата рождения: 01.11.1981 г., место рождения: ст. Мечетинская Зерноградского р-на Ростовской обл., СНИЛС 055-200-140 98, ИНН 611100718150,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адрес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регистраци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и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по месту жительства: ст. Мечетинская Зерноградского р-на Ростовской обл.) в лице финансового управляющего Садчиков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ой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Юли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и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Викторовн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ы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, действу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ющей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на основании решения Арбитражн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ого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суд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Ростовской области от 10.11.2025 г.  по делу № А53-36855/2025,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_____________________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Style17"/>
        <w:numPr>
          <w:ilvl w:val="0"/>
          <w:numId w:val="2"/>
        </w:numPr>
        <w:ind w:hanging="360" w:left="720" w:right="0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ЛИФАН 113300. Идентификационный номер (VIN): X9W113300B0003114. Год выпуска: 2011. Номер кузова: X9W113300B0003114. Цвет кузова: синий. Мощность двигателя, л.с. (кВт): 88 (64.71). Рабочий объем двигателя, куб. см.: 1342. Экологический класс: не установлено. Разрешенная максимальная масса, кг: 1350. Масса без нагрузки, кг.: 1025. Свидетельство о регистрации ТС: 9965778800. По кузову имеются царапины, вмятины.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ы </w:t>
      </w:r>
      <w:r>
        <w:rPr>
          <w:rFonts w:cs="Times New Roman" w:ascii="Times New Roman" w:hAnsi="Times New Roman"/>
          <w:color w:val="auto"/>
          <w:sz w:val="20"/>
          <w:szCs w:val="20"/>
        </w:rPr>
        <w:t>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«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Российский аукционный дом»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www.catalog.lot-online.ru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2"/>
        </w:numPr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hanging="360" w:left="720" w:right="0"/>
        <w:contextualSpacing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Крикунова (ранее Захарова) Марина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01.11.1981</w:t>
              <w:br/>
              <w:t>Место рождения: ст. Мечетинская Зерноградского р-на Ростовской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347736, Ростовская обл., Зерноградский р-н, с. Новокузнецовка, ул. Свободы, д. 32,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055-200-140 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611100718150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Получатель: Крикунова Марина Александровна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Счет Получателя: 40817810450206962656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0"/>
          <w:szCs w:val="20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с. Новокузнецовка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Крикунова (ранее Захарова) Марина Александровна (дата рождения: 01.11.1981 г., место рождения: ст. Мечетинская Зерноградского р-на Ростовской обл., СНИЛС 055-200-140 98, ИНН 611100718150, регистрация по месту жительства: ст. Мечетинская Зерноградского р-на Ростовской обл.) в лице  в лице финансового управляющего: Садчикова Юлия Викторовна, действует на основании решения Арбитражный суд Ростовской области от 10.11.2025г.  по делу №А53-36855/2025,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Во исполнение п. 2.1.2. Договора купли продажи от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ЛИФАН 113300. Идентификационный номер (VIN): X9W113300B0003114. Год выпуска: 2011. Номер кузова: X9W113300B0003114. Цвет кузова: синий. Мощность двигателя, л.с. (кВт): 88 (64.71). Рабочий объем двигателя, куб. см.: 1342. Экологический класс: не установлено. Разрешенная максимальная масса, кг: 1350. Масса без нагрузки, кг.: 1025. Свидетельство о регистрации ТС: 9965778800. По кузову имеются царапины, вмятины.</w:t>
            </w:r>
          </w:p>
        </w:tc>
      </w:tr>
    </w:tbl>
    <w:p>
      <w:pPr>
        <w:pStyle w:val="Style17"/>
        <w:numPr>
          <w:ilvl w:val="0"/>
          <w:numId w:val="3"/>
        </w:numPr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Крикунова (ранее Захарова) Марина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01.11.1981</w:t>
              <w:br/>
              <w:t>Место рождения: ст. Мечетинская Зерноградского р-на Ростовской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347736, Ростовская обл., Зерноградский р-н, с. Новокузнецовка, ул. Свободы, д. 32,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055-200-140 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611100718150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20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258</TotalTime>
  <Application>LibreOffice/26.2.5.2$Windows_X86_64 LibreOffice_project/cd7284b4cbbfeb507e630c1aac019f4157393acb</Application>
  <AppVersion>15.0000</AppVersion>
  <Pages>3</Pages>
  <Words>1094</Words>
  <Characters>7763</Characters>
  <CharactersWithSpaces>8772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2026-08-11T12:20:15Z</dcterms:modified>
  <cp:revision>58</cp:revision>
  <dc:subject/>
  <dc:title/>
</cp:coreProperties>
</file>