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Елизово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Вулько (ранее Панина) Ксения Денисовна (дата рождения: 10.04.1993 г., место рождения: Россия гор. Светлогорск Калининградская обл., СНИЛС 159-261-834 91, ИНН 410556425265, регистрация по месту жительства: Россия гор. Светлогорск Калининградская обл.) в лице финансового управляющего Коваленко Артём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Сергеевич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, действу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ющего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на основании решения Арбитражн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ого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 суд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а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Камчатского края от 21.08.2025г.  по делу №А24-3040/2025,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SUBARU LEVORG. Идентификационный номер (VIN): VMG027412. Год выпуска: 2017. Номер кузова: FA20CB62323. Номер двигателя: VMG027412. Необходима замена турбины. и ремонт ДВС (попадает масло вместе с воздухом). Имущество находится в залоге у ПАО "Сбербанк России".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ы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___________г.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ПАО "Сбербанк России".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 руб. (ноль рублей 00 копеек)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 xml:space="preserve">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</w:t>
      </w:r>
      <w:r>
        <w:rPr>
          <w:rFonts w:cs="Times New Roman" w:ascii="Times New Roman" w:hAnsi="Times New Roman"/>
          <w:b/>
          <w:sz w:val="20"/>
          <w:szCs w:val="20"/>
        </w:rPr>
        <w:t>е</w:t>
      </w:r>
      <w:r>
        <w:rPr>
          <w:rFonts w:cs="Times New Roman" w:ascii="Times New Roman" w:hAnsi="Times New Roman"/>
          <w:b/>
          <w:sz w:val="20"/>
          <w:szCs w:val="20"/>
        </w:rPr>
        <w:t>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Вулько (ранее Панина) Ксения Денисовна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10.04.1993</w:t>
              <w:br/>
              <w:t>Место рождения: Россия гор. Светлогорск Калининградская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684007,  Камчатский край, г. Елизово, ул. Санаторная, д. 7  кв.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159-261-834 91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410556425265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Вулько Ксения Денисовна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40817810150204384484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г. Елизово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Вулько (ранее Панина) Ксения Денисовна (дата рождения: 10.04.1993 г., место рождения: Россия гор. Светлогорск Калининградская обл., СНИЛС 159-261-834 91, ИНН 410556425265, регистрация по месту жительства: Россия гор. Светлогорск Калининградская обл.) в лице  в лице финансового управляющего: Коваленко Артём Сергеевич, действует на основании решения Арбитражный суд Камчатского края от 21.08.2025г.  по делу №А24-3040/2025,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Во исполнение п. 2.1.2. Договора купли продажи от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SUBARU LEVORG. Идентификационный номер (VIN): VMG027412. Год выпуска: 2017. Номер кузова: FA20CB62323. Номер двигателя: VMG027412. Необходима замена турбины. и ремонт ДВС (попадает масло вместе с воздухом). Имущество находится в залоге у ПАО "Сбербанк России".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1797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Вулько (ранее Панина) Ксения Денисовна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паспорт.pdf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10.04.1993</w:t>
              <w:br/>
              <w:t>Место рождения: Россия гор. Светлогорск Калининградская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684007,  Камчатский край, г. Елизово, ул. Санаторная, д. 7  кв. 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159-261-834 91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410556425265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256</TotalTime>
  <Application>LibreOffice/26.2.4.2$Windows_X86_64 LibreOffice_project/0229ac93fcf0d7cbc6376066c6f35021cef002dc</Application>
  <AppVersion>15.0000</AppVersion>
  <Pages>4</Pages>
  <Words>1046</Words>
  <Characters>7297</Characters>
  <CharactersWithSpaces>8260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2026-08-04T12:14:58Z</dcterms:modified>
  <cp:revision>59</cp:revision>
  <dc:subject/>
  <dc:title/>
</cp:coreProperties>
</file>