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Одинцов Александр Сергеевич (дата рождения: 29.07.1987 г., место рождения: пос. Угловой Красноярского района Куйбышевской области, СНИЛС 114-851-190-42, ИНН 633035117522 , регистрация по месту жительства: пос. Угловой Красноярского района Куйбышевской области) в лице финансового управляющего Садчиков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ой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Юли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и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Викторовн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ы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, действу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ющей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на основании решения Арбитражн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ого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суд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Самарской области от 22.12.2025г.  по делу № А55-41577/2025,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CHEVROLET LACETTI. Идентификационный номер (VIN): KL1NA196J7K713302. Год выпуска: 2007. Модель, № двигателя: F16D3 No: 938918K. Кузов № KL1NA196J7K713302. Цвет кузова: красный. Мощность двигателя, л.с. (кВт): 109. Рабочий объем двигателя, куб. см: 1598. По кузову имеются сколы и царапины на ЛКП. Имущество находится в залоге у АО "ТБанк"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«Российский аукционный дом»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www.lot-online.ru.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6"/>
        <w:gridCol w:w="4684"/>
      </w:tblGrid>
      <w:tr>
        <w:trPr/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Одинцов Александр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29.07.1987</w:t>
              <w:br/>
              <w:t>Место рождения: пос. Угловой Красноярского района Куйбышевской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446208, Самарская область, г. Новокуйбышевск, ул. Гагарина, д. 20, кв. 76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114-851-190-42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633035117522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Одинцов Александр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40817810850220812735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Одинцов Александр Сергеевич (дата рождения: 29.07.1987 г., место рождения: пос. Угловой Красноярского района Куйбышевской области, СНИЛС 114-851-190-42, ИНН 633035117522 , регистрация по месту жительства: пос. Угловой Красноярского района Куйбышевской области) в лице финансового управляющего Садчиков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ой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 Юли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и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 Викторовн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ы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, действу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ющей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 на основании решения Арбитражн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ого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 суд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 Самарской области от 22.12.2025 г.  по делу №А55-41577/2025,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CHEVROLET LACETTI. Идентификационный номер (VIN): KL1NA196J7K713302. Год выпуска: 2007. Модель, № двигателя: F16D3 No: 938918K. Кузов № KL1NA196J7K713302. Цвет кузова: красный. Мощность двигателя, л.с. (кВт): 109. Рабочий объем двигателя, куб. см: 1598. По кузову имеются сколы и царапины на ЛКП. Имущество находится в залоге у АО "ТБанк"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6"/>
        <w:gridCol w:w="4684"/>
      </w:tblGrid>
      <w:tr>
        <w:trPr/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Одинцов Александр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29.07.1987</w:t>
              <w:br/>
              <w:t>Место рождения: пос. Угловой Красноярского района Куйбышевской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446208, Самарская область, г. Новокуйбышевск, ул. Гагарина, д. 20, кв. 76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114-851-190-42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633035117522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LibreOffice/26.2.4.2$Windows_X86_64 LibreOffice_project/0229ac93fcf0d7cbc6376066c6f35021cef002dc</Application>
  <AppVersion>15.0000</AppVersion>
  <Pages>4</Pages>
  <Words>1084</Words>
  <Characters>7707</Characters>
  <CharactersWithSpaces>8700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2026-08-03T14:17:54Z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