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Бондаренко (ранее Ротарь) Ольга Евгеньевна (дата рождения: 15.02.1986 г., место рождения: гор. Новокуйбышевск Куйбышевская область, СНИЛС 125-242-895 46, ИНН 633010275460, регистрация по месту жительства: гор. Новокуйбышевск Куйбышевская область) в лице  в лице финансового управляющего: Садчикова Юлия Викторовна, действует на основании решения Арбитражный суд Самарской области от 29.09.2025г.  по делу №А55-30825/2025,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ВАЗ 21140 LADA SAMARA. Идентификационный номер (VIN): XTA21140064241567. Год выпуска: 2006. Модель, № двигателя: 2111 4425609. Кузов № XTA21140064241567. Цвет кузова: золотистый темно-зеленый. Мощность двигателя, л.с. (кВт): 76.7 (56.4). Рабочий объем двигателя, куб. см: 1499.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ремонт элементов ходовой части, ДВС. По кузову имеются следы ржавчины, сколы и царапины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Бондаренко (ранее Ротарь) Ольга Евгеньевна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15.02.1986</w:t>
              <w:br/>
              <w:t>Место рождения: гор. Новокуйбышевск Куйбышевская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446218, Самарская обл., г. Новокуйбышевск, ул. Свердлова, д. 1а, кв. 77 (фактический адрес: 356625, Ставропольский кр., Ипатовский р-н, с. Большая Джалга, ул. Ипатовская, д. 123)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125-242-895 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633010275460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Бондаренко Ольга Евгеньевна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40817810550205785640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Бондаренко (ранее Ротарь) Ольга Евгеньевна (дата рождения: 15.02.1986 г., место рождения: гор. Новокуйбышевск Куйбышевская область, СНИЛС 125-242-895 46, ИНН 633010275460, регистрация по месту жительства: гор. Новокуйбышевск Куйбышевская область) в лице  в лице финансового управляющего: Садчикова Юлия Викторовна, действует на основании решения Арбитражный суд Самарской области от 29.09.2025г.  по делу №А55-30825/2025,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ВАЗ 21140 LADA SAMARA. Идентификационный номер (VIN): XTA21140064241567. Год выпуска: 2006. Модель, № двигателя: 2111 4425609. Кузов № XTA21140064241567. Цвет кузова: золотистый темно-зеленый. Мощность двигателя, л.с. (кВт): 76.7 (56.4). Рабочий объем двигателя, куб. см: 1499.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ремонт элементов ходовой части, ДВС. По кузову имеются следы ржавчины, сколы и царапины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Бондаренко (ранее Ротарь) Ольга Евгеньевна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15.02.1986</w:t>
              <w:br/>
              <w:t>Место рождения: гор. Новокуйбышевск Куйбышевская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446218, Самарская обл., г. Новокуйбышевск, ул. Свердлова, д. 1а, кв. 77 (фактический адрес: 356625, Ставропольский кр., Ипатовский р-н, с. Большая Джалга, ул. Ипатовская, д. 123)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125-242-895 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633010275460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1143</Words>
  <Characters>8084</Characters>
  <CharactersWithSpaces>9134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2026-07-16T17:29:40Z</dcterms:modified>
  <cp:revision>58</cp:revision>
  <dc:subject/>
  <dc:title/>
</cp:coreProperties>
</file>