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ДОГОВОР КУПЛИ-ПРОДАЖИ</w:t>
      </w:r>
    </w:p>
    <w:p>
      <w:pPr>
        <w:pStyle w:val="Normal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(ПРОЕКТ)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8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край Краснодарский, г. Сочи</w:t>
            </w:r>
          </w:p>
        </w:tc>
        <w:tc>
          <w:tcPr>
            <w:tcW w:w="467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0"/>
          <w:szCs w:val="20"/>
        </w:rPr>
        <w:tab/>
        <w:tab/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0"/>
          <w:szCs w:val="20"/>
          <w:lang w:val="ru-RU" w:eastAsia="ru-RU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Эктов Олег Владимирович (дата рождения: 20.08.1981 г., место рождения: гор. Москва, СНИЛС 038-744-147-75, ИНН 773003372817, регистрация по месту жительства: гор. Москва) в лице  в лице финансового управляющего: Садчикова Юлия Викторовна, действует на основании решения Арбитражный суд города Москвы от 29.10.2025г.  по делу №А40-226285/2025,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b/>
          <w:bCs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с другой стороны, вместе именуемые «Стороны»</w:t>
      </w:r>
      <w:r>
        <w:rPr>
          <w:rFonts w:cs="Times New Roman" w:ascii="Times New Roman" w:hAnsi="Times New Roman"/>
          <w:sz w:val="20"/>
          <w:szCs w:val="20"/>
        </w:rPr>
        <w:t xml:space="preserve"> заключили настоящий договор о нижеследующем: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ind w:hanging="360" w:left="720" w:right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Предмет договора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72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tbl>
      <w:tblPr>
        <w:tblW w:w="9374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75"/>
        <w:gridCol w:w="7899"/>
      </w:tblGrid>
      <w:tr>
        <w:trPr/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57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7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Земельный участок общей площадью 1000.00 кв.м. Местоположение установлено относительно ориентира, расположенного в границах участка. Почтовый адрес ориентира: край Краснодарский, г. Сочи, район Лазаревский, с. В.Якорная Щель, из 500 тысячного плана организации территории квартала жилой застройки, выделенной под станицу казаков, участок №3.Категория земель: земли населенных пунктов. Вид разрешенного использования: для индивидуального жилищного строительства.Принадлежит должнику на праве совместной собственности супругов. Кадастровый номер: 23:49:0132001:257.Номер государственной регистрации: 23:49:0132001:257-23/235/2020-2</w:t>
            </w:r>
          </w:p>
        </w:tc>
      </w:tr>
    </w:tbl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Имущество принадлежит Продавцу на праве собственности, о чем в Едином государственном реестре пр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ав на недвижимое имущество и сделок с ним </w:t>
      </w:r>
      <w:r>
        <w:rPr>
          <w:rFonts w:eastAsia="Calibri" w:cs="Times New Roman" w:ascii="Times New Roman" w:hAnsi="Times New Roman"/>
          <w:color w:val="auto"/>
          <w:kern w:val="0"/>
          <w:sz w:val="20"/>
          <w:szCs w:val="20"/>
          <w:lang w:val="ru-RU" w:eastAsia="zh-CN" w:bidi="ar-SA"/>
        </w:rPr>
        <w:t>___-___-_____г. </w:t>
      </w:r>
      <w:r>
        <w:rPr>
          <w:rFonts w:cs="Times New Roman" w:ascii="Times New Roman" w:hAnsi="Times New Roman"/>
          <w:color w:val="auto"/>
          <w:sz w:val="20"/>
          <w:szCs w:val="20"/>
        </w:rPr>
        <w:t>сделана запись регистрации №____________.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color w:val="auto"/>
        </w:rPr>
      </w:pPr>
      <w:r>
        <w:rPr>
          <w:rFonts w:cs="Times New Roman" w:ascii="Times New Roman" w:hAnsi="Times New Roman"/>
          <w:bCs/>
          <w:color w:val="auto"/>
          <w:sz w:val="20"/>
          <w:szCs w:val="20"/>
        </w:rPr>
        <w:t>Продавец гарантирует, что указанное в п. 1.1. настоящего договора Имущество в споре или под арестом не состоит, не является предметом залога и не обременено другими правами третьих лиц.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1.4.</w:t>
        <w:tab/>
        <w:t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Обязанности Сторон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</w:t>
        <w:tab/>
        <w:t>Продавец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2.1.1.</w:t>
        <w:tab/>
        <w:t>Подготовить Имущество к передаче, включая составление передаточного акта, указанного в п. 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2.1.2.</w:t>
        <w:tab/>
        <w:t>Передать Покупателю Имущество по акту в срок, установленный п. 4.2.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</w:t>
        <w:tab/>
        <w:t>Покупатель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2.2.1.</w:t>
        <w:tab/>
        <w:t>Оплатить цену, указанную в п. 3.1. настоящего договора, в порядке, предусмотренном  настоящим договором.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2.2.2.</w:t>
        <w:tab/>
        <w:t xml:space="preserve">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2.2.3.</w:t>
        <w:tab/>
        <w:t xml:space="preserve">За свой счет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ним, включая оплату услуг нотариуса.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Стоимость Имущества и порядок его оплаты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3.1.</w:t>
        <w:tab/>
        <w:t>Общая стоимость Имущества составляет ________ (______________) руб. __ коп.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3.2.</w:t>
      </w:r>
      <w:r>
        <w:rPr>
          <w:rFonts w:cs="Times New Roman" w:ascii="Times New Roman" w:hAnsi="Times New Roman"/>
          <w:sz w:val="20"/>
          <w:szCs w:val="20"/>
        </w:rPr>
        <w:tab/>
        <w:t xml:space="preserve">Задаток в сумме 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</w:rPr>
        <w:t>________ (______________) руб. __ коп.,</w:t>
      </w:r>
      <w:r>
        <w:rPr>
          <w:rFonts w:cs="Times New Roman" w:ascii="Times New Roman" w:hAnsi="Times New Roman"/>
          <w:sz w:val="20"/>
          <w:szCs w:val="20"/>
        </w:rPr>
        <w:t>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3.3.</w:t>
        <w:tab/>
        <w:t>За вычетом суммы задатка Покупатель должен уплатить ________ (______________) руб. __ коп.,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Передача Имущества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4.1.</w:t>
        <w:tab/>
        <w:t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4.2.</w:t>
        <w:tab/>
        <w:t>Передача Имущества должна быть осущест</w:t>
      </w:r>
      <w:r>
        <w:rPr>
          <w:rFonts w:cs="Times New Roman" w:ascii="Times New Roman" w:hAnsi="Times New Roman"/>
          <w:color w:val="000000"/>
          <w:sz w:val="20"/>
          <w:szCs w:val="20"/>
        </w:rPr>
        <w:t>влена в течение 15 рабочих дней со д</w:t>
      </w:r>
      <w:r>
        <w:rPr>
          <w:rFonts w:cs="Times New Roman" w:ascii="Times New Roman" w:hAnsi="Times New Roman"/>
          <w:sz w:val="20"/>
          <w:szCs w:val="20"/>
        </w:rPr>
        <w:t>ня его полной оплаты, согласно раздела 3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4.3.</w:t>
        <w:tab/>
        <w:t xml:space="preserve">Переход права собственности на Имущество от Продавца к Покупателю подлежит государственной регистрации в Едином государственном реестре прав на недвижимое имущество и сделок с ним.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4.4.</w:t>
        <w:tab/>
        <w:t>Риск случайной гибели или случайного повреждения Имущества переходят на Покупателя с момента подписания сторонами  передаточного акта, указанного в п.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4.4.</w:t>
        <w:tab/>
        <w:t>Все расходы по регистрации перехода права собственности на имущество, включая оплату госпошлин и расходов на первичную регистрацию права собственности несет Покупатель.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Ответственность Сторон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Заключительные положения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- надлежащем исполнении Сторонами своих обязательств;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- расторжении в предусмотренных законодательством Российской Федерации и настоящим Договором случаях.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cs="Times New Roman" w:ascii="Times New Roman" w:hAnsi="Times New Roman"/>
          <w:i/>
          <w:sz w:val="20"/>
          <w:szCs w:val="20"/>
        </w:rPr>
        <w:t>Суде, рассматривающем дело о банкротстве.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составлен в трех экземплярах, имеющих одинаковую юридическую силу, по одному экземпляру для каждой из Сторон и один экземпляр для Управления Федеральной службы государственной регистрации, кадастра и картографии.</w:t>
      </w:r>
    </w:p>
    <w:p>
      <w:pPr>
        <w:pStyle w:val="Style17"/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Реквизиты сторон</w:t>
      </w:r>
    </w:p>
    <w:tbl>
      <w:tblPr>
        <w:tblW w:w="9500" w:type="dxa"/>
        <w:jc w:val="left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484"/>
        <w:gridCol w:w="5016"/>
      </w:tblGrid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5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Эктов Олег Владимирович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20.08.1981</w:t>
              <w:br/>
              <w:t>Место рождения: гор. Москва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117513, г. Москва, ул. Ленинский пр-кт, д. 123 корп. 4, кв. 116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038-744-147-75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773003372817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Банковские реквизиты: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БАНК: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156000, г. Кострома, проспект Текстильщиков, д. 46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8 (4942) 35-09-09, +7 (4942) 39-09- 09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«ЦЕНТРАЛЬНЫЙ»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633011 Новосибирская область, г. Бердск, ул. Попова 11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8(383)334-06-06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«Новосибирский № 2»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Западно-Сибирская дирекция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(383) 276-03-36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филиала: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БИК: 045004763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4401116480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 : 544543001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Корсчет: 30101810150040000763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Получатель: Эктов Олег Владимирович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 Получателя: 40817810750206707553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  <w:tc>
          <w:tcPr>
            <w:tcW w:w="5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Садчикова Юлия Викторовна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5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АКТ ПРИЁМА-ПЕРЕДАЧИ</w:t>
      </w:r>
    </w:p>
    <w:p>
      <w:pPr>
        <w:pStyle w:val="Normal"/>
        <w:spacing w:lineRule="auto" w:line="240" w:before="0" w:after="0"/>
        <w:ind w:firstLine="720" w:left="0" w:right="0"/>
        <w:jc w:val="center"/>
        <w:rPr>
          <w:rFonts w:ascii="Times New Roman" w:hAnsi="Times New Roman" w:eastAsia="Times New Roman" w:cs="Times New Roman"/>
          <w:b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ru-RU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8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край Краснодарский, г. Сочи</w:t>
            </w:r>
          </w:p>
        </w:tc>
        <w:tc>
          <w:tcPr>
            <w:tcW w:w="467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eastAsia="Calibri" w:cs="Times New Roman" w:ascii="Times New Roman" w:hAnsi="Times New Roman"/>
          <w:b/>
          <w:bCs/>
          <w:color w:val="000000"/>
          <w:sz w:val="20"/>
          <w:szCs w:val="20"/>
          <w:lang w:val="ru-RU" w:eastAsia="ru-RU" w:bidi="ar-SA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Эктов Олег Владимирович (дата рождения: 20.08.1981 г., место рождения: гор. Москва, СНИЛС 038-744-147-75, ИНН 773003372817, регистрация по месту жительства: гор. Москва) в лице  в лице финансового управляющего: Садчикова Юлия Викторовна, действует на основании решения Арбитражный суд города Москвы от 29.10.2025г.  по делу №А40-226285/2025,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eastAsia="Times New Roman" w:cs="Times New Roman" w:ascii="Times New Roman" w:hAnsi="Times New Roman"/>
          <w:b/>
          <w:bCs/>
          <w:strike w:val="false"/>
          <w:dstrike w:val="false"/>
          <w:sz w:val="20"/>
          <w:szCs w:val="20"/>
          <w:lang w:val="ru-RU" w:eastAsia="ru-RU"/>
        </w:rPr>
        <w:t>Покупатель: </w:t>
      </w:r>
      <w:r>
        <w:rPr>
          <w:rFonts w:eastAsia="Times New Roman" w:cs="Times New Roman" w:ascii="Times New Roman" w:hAnsi="Times New Roman"/>
          <w:b w:val="false"/>
          <w:bCs w:val="false"/>
          <w:strike w:val="false"/>
          <w:dstrike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eastAsia="Times New Roman" w:cs="Times New Roman" w:ascii="Times New Roman" w:hAnsi="Times New Roman"/>
          <w:b w:val="false"/>
          <w:bCs w:val="false"/>
          <w:strike w:val="false"/>
          <w:dstrike w:val="false"/>
          <w:sz w:val="20"/>
          <w:szCs w:val="20"/>
          <w:lang w:eastAsia="ru-RU"/>
        </w:rPr>
        <w:t>с другой стороны, вместе именуемые «Стороны»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sz w:val="20"/>
          <w:szCs w:val="20"/>
        </w:rPr>
        <w:t>,</w:t>
      </w:r>
      <w:r>
        <w:rPr>
          <w:rFonts w:cs="Times New Roman" w:ascii="Times New Roman" w:hAnsi="Times New Roman"/>
          <w:strike w:val="false"/>
          <w:dstrike w:val="false"/>
          <w:sz w:val="20"/>
          <w:szCs w:val="20"/>
        </w:rPr>
        <w:t xml:space="preserve"> заключили настоящий акт приема-передачи о нижеследующем: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trike w:val="false"/>
          <w:dstrike w:val="false"/>
          <w:sz w:val="24"/>
          <w:szCs w:val="24"/>
        </w:rPr>
      </w:pPr>
      <w:r>
        <w:rPr>
          <w:rFonts w:cs="Times New Roman" w:ascii="Times New Roman" w:hAnsi="Times New Roman"/>
          <w:strike w:val="false"/>
          <w:dstrike w:val="false"/>
          <w:sz w:val="24"/>
          <w:szCs w:val="24"/>
        </w:rPr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Во исполнение п. 2.1.2. Договора купли продажи от 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ru-RU" w:bidi="ar-SA"/>
        </w:rPr>
        <w:t>___-___-_____г. </w:t>
      </w: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1665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</w:r>
    </w:p>
    <w:tbl>
      <w:tblPr>
        <w:tblW w:w="9374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249"/>
        <w:gridCol w:w="8125"/>
      </w:tblGrid>
      <w:tr>
        <w:trPr/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8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Земельный участок общей площадью 1000.00 кв.м. Местоположение установлено относительно ориентира, расположенного в границах участка. Почтовый адрес ориентира: край Краснодарский, г. Сочи, район Лазаревский, с. В.Якорная Щель, из 500 тысячного плана организации территории квартала жилой застройки, выделенной под станицу казаков, участок №3.Категория земель: земли населенных пунктов. Вид разрешенного использования: для индивидуального жилищного строительства.Принадлежит должнику на праве совместной собственности супругов. Кадастровый номер: 23:49:0132001:257.Номер государственной регистрации: 23:49:0132001:257-23/235/2020-2</w:t>
            </w:r>
          </w:p>
        </w:tc>
      </w:tr>
    </w:tbl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Настоящий акт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картографии.</w:t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tbl>
      <w:tblPr>
        <w:tblW w:w="9688" w:type="dxa"/>
        <w:jc w:val="left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781"/>
        <w:gridCol w:w="4907"/>
      </w:tblGrid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Эктов Олег Владимирович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20.08.1981</w:t>
              <w:br/>
              <w:t>Место рождения: гор. Москва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117513, г. Москва, ул. Ленинский пр-кт, д. 123 корп. 4, кв. 116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038-744-147-75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773003372817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</w:tc>
        <w:tc>
          <w:tcPr>
            <w:tcW w:w="4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Садчикова Юлия Викторовна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val="ru-RU" w:eastAsia="ru-RU" w:bidi="ar-SA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Cs/>
        <w:i w:val="false"/>
        <w:color w:val="00000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/>
        <w:b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/>
        <w:b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/>
        <w:b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/>
        <w:b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/>
        <w:b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/>
        <w:b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ascii="Times New Roman" w:hAnsi="Times New Roman" w:cs="Times New Roman"/>
        <w:b/>
        <w:sz w:val="20"/>
        <w:szCs w:val="20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665" w:hanging="945"/>
      </w:pPr>
      <w:rPr>
        <w:rFonts w:ascii="Times New Roman" w:hAnsi="Times New Roman" w:eastAsia="Times New Roman" w:cs="Times New Roman"/>
        <w:sz w:val="20"/>
        <w:szCs w:val="20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ru-RU" w:eastAsia="zh-CN" w:bidi="ar-SA"/>
    </w:rPr>
  </w:style>
  <w:style w:type="character" w:styleId="WW8Num1z0">
    <w:name w:val="WW8Num1z0"/>
    <w:qFormat/>
    <w:rPr>
      <w:rFonts w:ascii="Times New Roman" w:hAnsi="Times New Roman" w:cs="Times New Roman"/>
      <w:b/>
      <w:sz w:val="20"/>
      <w:szCs w:val="20"/>
    </w:rPr>
  </w:style>
  <w:style w:type="character" w:styleId="WW8Num1z1">
    <w:name w:val="WW8Num1z1"/>
    <w:qFormat/>
    <w:rPr>
      <w:rFonts w:ascii="Times New Roman" w:hAnsi="Times New Roman" w:cs="Times New Roman"/>
      <w:bCs/>
      <w:i w:val="false"/>
      <w:color w:val="000000"/>
      <w:sz w:val="20"/>
      <w:szCs w:val="20"/>
    </w:rPr>
  </w:style>
  <w:style w:type="character" w:styleId="WW8Num2z0">
    <w:name w:val="WW8Num2z0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4">
    <w:name w:val="Основной шрифт абзаца"/>
    <w:qFormat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Mang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Style17">
    <w:name w:val="Абзац списка"/>
    <w:basedOn w:val="Normal"/>
    <w:qFormat/>
    <w:pPr>
      <w:spacing w:before="0" w:after="200"/>
      <w:ind w:hanging="0" w:left="720" w:right="0"/>
      <w:contextualSpacing/>
    </w:pPr>
    <w:rPr/>
  </w:style>
  <w:style w:type="paragraph" w:styleId="user2">
    <w:name w:val="Содержимое таблицы (user)"/>
    <w:basedOn w:val="Normal"/>
    <w:qFormat/>
    <w:pPr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74</TotalTime>
  <Application>LibreOffice/25.8.6.2$Windows_X86_64 LibreOffice_project/b4b39682cd9868fa725bc664aff94278d315bd04</Application>
  <AppVersion>15.0000</AppVersion>
  <Pages>4</Pages>
  <Words>1141</Words>
  <Characters>8231</Characters>
  <CharactersWithSpaces>9281</CharactersWithSpaces>
  <Paragraphs>93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2015-06-11T13:17:00Z</dcterms:created>
  <dc:creator>admin</dc:creator>
  <dc:description/>
  <dc:language>ru-RU</dc:language>
  <cp:lastModifiedBy/>
  <cp:lastPrinted>1995-11-21T17:41:00Z</cp:lastPrinted>
  <dcterms:modified xsi:type="dcterms:W3CDTF">2026-07-13T16:34:44Z</dcterms:modified>
  <cp:revision>34</cp:revision>
  <dc:subject/>
  <dc:title/>
</cp:coreProperties>
</file>