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color w:val="auto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 руб. (ноль рублей 00 копеек)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руб. (ноль рублей 00 копеек),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 руб. (ноль рублей 00 копеек),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Алхасова Сабина Агил Кызы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40817810750192112252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LibreOffice/7.6.4.1$Windows_X86_64 LibreOffice_project/e19e193f88cd6c0525a17fb7a176ed8e6a3e2aa1</Application>
  <AppVersion>15.0000</AppVersion>
  <Pages>4</Pages>
  <Words>1177</Words>
  <Characters>8034</Characters>
  <CharactersWithSpaces>9113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2026-06-15T18:02:58Z</dcterms:modified>
  <cp:revision>34</cp:revision>
  <dc:subject/>
  <dc:title/>
</cp:coreProperties>
</file>