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Павленко Александр Яковлевич (дата рождения: 16.07.1966 г., место рождения: село Маковка Приазовский район Запорожская область, СНИЛС 076-890-675 26, ИНН 860503050008, регистрация по месту жительства: село Маковка Приазовский район Запорожская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28.05.2024г.  по делу №А75-5782/2024,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33.50 кв.м., расположенный по адресу: Ханты-Мансийский автономный округ - Югра, г. Мегион, Северо-Западная промзона, ГСК"Транзит". Кадастровый номер: 86:19:0010202:468.Номер государственной регистрации: 86:19:0010202:468-86/002/2017-1.Земельный участок общей площадью 35.00 (+/- 3) кв.м.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городской округ город Мегион, город Мегион, ГСК "Транзит", земельный участок №98.Кадастровый номер: 86:19:0010202:919.Номер государственной регистрации: 86:19:0010202:919-86/140/2018-1.Категория земель: земли населенных пунктов. Вид разрешенного использования: объекты гаражного назначения (гаражный бокс №98).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Павленко Александр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16.07.1966</w:t>
              <w:br/>
              <w:t>Место рождения: село Маковка Приазовский район Запорожская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АО – Югра, г. Мегион, ул. Свободы, д. 40, кв. 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076-890-675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860503050008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Павленко Александр Яковлевич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40817810750176931941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Мегион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Павленко Александр Яковлевич (дата рождения: 16.07.1966 г., место рождения: село Маковка Приазовский район Запорожская область, СНИЛС 076-890-675 26, ИНН 860503050008, регистрация по месту жительства: село Маковка Приазовский район Запорожская область) в лице  в лице финансового управляющего: Кириллов Артём Григорьевич, действует на основании решения Арбитражный суд Ханты-Мансийского автономного округа – Югры от 28.05.2024г.  по делу №А75-5782/2024,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33.50 кв.м., расположенный по адресу: Ханты-Мансийский автономный округ - Югра, г. Мегион, Северо-Западная промзона, ГСК"Транзит". Кадастровый номер: 86:19:0010202:468.Номер государственной регистрации: 86:19:0010202:468-86/002/2017-1.Земельный участок общей площадью 35.00 (+/- 3) кв.м. Местоположение установлено относительно ориентира, расположенного за пределами участка. Почтовый адрес ориентира: Ханты-Мансийский автономный округ - Югра, городской округ город Мегион, город Мегион, ГСК "Транзит", земельный участок №98.Кадастровый номер: 86:19:0010202:919.Номер государственной регистрации: 86:19:0010202:919-86/140/2018-1.Категория земель: земли населенных пунктов. Вид разрешенного использования: объекты гаражного назначения (гаражный бокс №98).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Павленко Александр Яковлевич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16.07.1966</w:t>
              <w:br/>
              <w:t>Место рождения: село Маковка Приазовский район Запорожская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628680, Ханты-Мансийский АО – Югра, г. Мегион, ул. Свободы, д. 40, кв. 406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076-890-675 26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860503050008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1203</Words>
  <Characters>8846</Characters>
  <CharactersWithSpaces>9963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2026-03-24T15:24:25Z</dcterms:modified>
  <cp:revision>34</cp:revision>
  <dc:subject/>
  <dc:title/>
</cp:coreProperties>
</file>