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пгт. Осинки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Бычков Артем Александрович (дата рождения: 29.10.2000 г., место рождения: г. Саратов, СНИЛС 190-394-919 97, ИНН 643501137290, регистрация по месту жительства: г. Саратов) в лице  в лице финансового управляющего: Коваленко Артём Сергеевич, действует на основании решения Арбитражный суд Самарской области от 02.07.2025г.  по делу №А55-19614/2025,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ЛАДА 219060 ЛАДА ГРАНТА. Идентификационный номер (VIN): XTA219060DY044373. Год выпуска: 2013. Модель, номер двигателя: 11183, 5987607. Номер кузова: XTA219060DY044373. Цвет: черный. Мощность двигателя, л.с. (кВт): 81,6 (60). Рабочий объем двигателя, куб.см.: 1596. Тип двигателя: бензиновый на бензине. Экологический класс: четвертый. Разрешенная максимальная масса, кг.: 1560. Масса без нагрузки, кг.: 1160. ПТС: 78ХА510169. Свидетельство о регистрации ТС: 9949135741. Не на ходу. Троит двигатель. Колеса сдулись. Аккумулятор разряжен, нет ручки задней двери. Имеются следы коррозии, вмятины. Автомобиль снят с учета в связи со смертью должника. Имущество в залоге Коммерческий Банк "ЛОКО-Банк" (акционерное общество).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Коммерческий Банк "ЛОКО-Банк" (акционерное общество).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Бычков Артем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29.10.2000</w:t>
              <w:br/>
              <w:t>Место рождения: г. Саратов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446110, Самарская область, г. Чапаевск, ул. Ленина, д. 19,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190-394-919 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643501137290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Бычков Артем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40817810150202866988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пгт. Осинки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Бычков Артем Александрович (дата рождения: 29.10.2000 г., место рождения: г. Саратов, СНИЛС 190-394-919 97, ИНН 643501137290, регистрация по месту жительства: г. Саратов) в лице  в лице финансового управляющего: Коваленко Артём Сергеевич, действует на основании решения Арбитражный суд Самарской области от 02.07.2025г.  по делу №А55-19614/2025,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ЛАДА 219060 ЛАДА ГРАНТА. Идентификационный номер (VIN): XTA219060DY044373. Год выпуска: 2013. Модель, номер двигателя: 11183, 5987607. Номер кузова: XTA219060DY044373. Цвет: черный. Мощность двигателя, л.с. (кВт): 81,6 (60). Рабочий объем двигателя, куб.см.: 1596. Тип двигателя: бензиновый на бензине. Экологический класс: четвертый. Разрешенная максимальная масса, кг.: 1560. Масса без нагрузки, кг.: 1160. ПТС: 78ХА510169. Свидетельство о регистрации ТС: 9949135741. Не на ходу. Троит двигатель. Колеса сдулись. Аккумулятор разряжен, нет ручки задней двери. Имеются следы коррозии, вмятины. Автомобиль снят с учета в связи со смертью должника. Имущество в залоге Коммерческий Банк "ЛОКО-Банк" (акционерное общество).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Бычков Артем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29.10.2000</w:t>
              <w:br/>
              <w:t>Место рождения: г. Саратов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446110, Самарская область, г. Чапаевск, ул. Ленина, д. 19,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190-394-919 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643501137290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1151</Words>
  <Characters>8107</Characters>
  <CharactersWithSpaces>9169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2026-03-05T10:44:46Z</dcterms:modified>
  <cp:revision>58</cp:revision>
  <dc:subject/>
  <dc:title/>
</cp:coreProperties>
</file>