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Харьковский Андрей Петрович (дата рождения: 15.09.1997 г., место рождения: г. Чапаевск Самарской обл., СНИЛС 171-679-514 99, ИНН 633011987037, регистрация по месту жительства: г. Чапаевск Самарской обл.) в лице  в лице финансового управляющего: Садчикова Юлия Викторовна, действует на основании решения Арбитражный суд Самарской области от 10.10.2025г.  по делу №А55-32789/2025,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ВАЗ 21703 LADA PRIORA. Идентификационный номер (VIN): ХТА21703070031374. Год выпуска: 2007. Модель, номер двигателя: 21126, 1949016. Номер кузова: ХТА21703070031374. Цвет: серебристо-желто-голубой. Мощность двигателя, л.с. (кВт): 97,9 (72). Рабочий объем двигателя, куб.см.: 1596. Тип двигателя: бензиновый на бензине. Экологический класс: третий. Разрешенная максимальная масса, кг.: 1578. Масса без нагрузки, кг.: 1088. ПТС: 73ТХ858161. Свидетельство о регистрации ТС: 9965820674. Разбито заднее стекло, поврежден задний бампер. Спущено колесо.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АО «ТБанк».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Харьковский Андрей Петрович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15.09.1997</w:t>
              <w:br/>
              <w:t>Место рождения: г. Чапаевск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446110, Самарская область, , г. Чапаевск, ул. Ленина д. 16А, стр. 2, кв. 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171-679-514 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633011987037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Харьковский Андрей Петрович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40817810150206087608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Харьковский Андрей Петрович (дата рождения: 15.09.1997 г., место рождения: г. Чапаевск Самарской обл., СНИЛС 171-679-514 99, ИНН 633011987037, регистрация по месту жительства: г. Чапаевск Самарской обл.) в лице  в лице финансового управляющего: Садчикова Юлия Викторовна, действует на основании решения Арбитражный суд Самарской области от 10.10.2025г.  по делу №А55-32789/2025,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ВАЗ 21703 LADA PRIORA. Идентификационный номер (VIN): ХТА21703070031374. Год выпуска: 2007. Модель, номер двигателя: 21126, 1949016. Номер кузова: ХТА21703070031374. Цвет: серебристо-желто-голубой. Мощность двигателя, л.с. (кВт): 97,9 (72). Рабочий объем двигателя, куб.см.: 1596. Тип двигателя: бензиновый на бензине. Экологический класс: третий. Разрешенная максимальная масса, кг.: 1578. Масса без нагрузки, кг.: 1088. ПТС: 73ТХ858161. Свидетельство о регистрации ТС: 9965820674. Разбито заднее стекло, поврежден задний бампер. Спущено колесо.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АО «ТБанк».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Харьковский Андрей Петрович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15.09.1997</w:t>
              <w:br/>
              <w:t>Место рождения: г. Чапаевск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446110, Самарская область, , г. Чапаевск, ул. Ленина д. 16А, стр. 2, кв. 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171-679-514 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633011987037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254</TotalTime>
  <Application>LibreOffice/25.2.7.2$Windows_X86_64 LibreOffice_project/5cbfd1ab6520636bb5f7b99185aa69bd7456825d</Application>
  <AppVersion>15.0000</AppVersion>
  <Pages>4</Pages>
  <Words>1130</Words>
  <Characters>7956</Characters>
  <CharactersWithSpaces>8995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2026-02-18T15:30:02Z</dcterms:modified>
  <cp:revision>58</cp:revision>
  <dc:subject/>
  <dc:title/>
</cp:coreProperties>
</file>