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Волжский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Ванькова (ранее Швецова) Елена Анатольевна (дата рождения: 07.02.1982 г., место рождения: гор. Новокуйбышевск Куйбышевской области, СНИЛС 025-854-363 63, ИНН 633008216500, регистрация по месту жительства: гор. Новокуйбышевск Куйбышевской области) в лице  в лице финансового управляющего: Кириллов Артём Григорьевич, действует на основании решения Арбитражный суд Самарской области от 20.11.2024г.  по делу №А55-34874/2024,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1\2 на жилой дом общей площадью 36.40 кв.м., расположенный по адресу: Самарская область, Волжский район, массив Воскресенский, СДТ "Солнечное", участок №68.Кадастровый номер: 63:17:0513004:3434.Номер государственной регистрации: 63:17:0513004:3434-63/473/2021-4.Доля в праве 1\2 на земельный участок общей площадью 651.00 (+/- 18) кв.м., расположенный по адресу: Самарская обл., р-н Волжский, массив Воскресенский, СДТ "Солнечное", участок 68. Категория земель: Земли сельскохозяйственного назначения. Виды разрешенного использования: Коллективное садоводство.Кадастровый номер: 63:17:0513004:2471.Номер государственной регистрации: 63:17:0513004:2471-63/473/2021-3.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Ванькова (ранее Швецова) Елена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07.02.1982</w:t>
              <w:br/>
              <w:t>Место рождения: гор. Новокуйбышевск Куйбышевской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446218, Самарская обл., г. Новокуйбышевск, ул. Свердлова, д. 19Б, кв. 102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025-854-363 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633008216500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Ванькова Елена Анатольевна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40817810950187953598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Волжский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Ванькова (ранее Швецова) Елена Анатольевна (дата рождения: 07.02.1982 г., место рождения: гор. Новокуйбышевск Куйбышевской области, СНИЛС 025-854-363 63, ИНН 633008216500, регистрация по месту жительства: гор. Новокуйбышевск Куйбышевской области) в лице  в лице финансового управляющего: Кириллов Артём Григорьевич, действует на основании решения Арбитражный суд Самарской области от 20.11.2024г.  по делу №А55-34874/2024,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1\2 на жилой дом общей площадью 36.40 кв.м., расположенный по адресу: Самарская область, Волжский район, массив Воскресенский, СДТ "Солнечное", участок №68.Кадастровый номер: 63:17:0513004:3434.Номер государственной регистрации: 63:17:0513004:3434-63/473/2021-4.Доля в праве 1\2 на земельный участок общей площадью 651.00 (+/- 18) кв.м., расположенный по адресу: Самарская обл., р-н Волжский, массив Воскресенский, СДТ "Солнечное", участок 68. Категория земель: Земли сельскохозяйственного назначения. Виды разрешенного использования: Коллективное садоводство.Кадастровый номер: 63:17:0513004:2471.Номер государственной регистрации: 63:17:0513004:2471-63/473/2021-3.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Ванькова (ранее Швецова) Елена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07.02.1982</w:t>
              <w:br/>
              <w:t>Место рождения: гор. Новокуйбышевск Куйбышевской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446218, Самарская обл., г. Новокуйбышевск, ул. Свердлова, д. 19Б, кв. 102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025-854-363 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633008216500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LibreOffice/25.2.5.2$Windows_X86_64 LibreOffice_project/03d19516eb2e1dd5d4ccd751a0d6f35f35e08022</Application>
  <AppVersion>15.0000</AppVersion>
  <Pages>4</Pages>
  <Words>1173</Words>
  <Characters>8594</Characters>
  <CharactersWithSpaces>9677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2025-10-29T17:03:10Z</dcterms:modified>
  <cp:revision>34</cp:revision>
  <dc:subject/>
  <dc:title/>
</cp:coreProperties>
</file>