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Астраханская область, Наримановский муниципальный район, Старокучергановка Село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Заруцкий Алексей Владимирович (дата рождения: 13.11.1977 г., место рождения: город Киржач ВладимирскАЯ областЬ, СНИЛС 112-169-860 38, ИНН 331601181713, регистрация по месту жительства: город Киржач ВладимирскАЯ областЬ) в лице  в лице финансового управляющего: Коваленко Артём Сергеевич, действует на основании решения Арбитражный суд Владимирской области от 05.06.2023г.  по делу №А11-1108/2022,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500.00 (+/- 8) кв.м., расположенный по адресу: Астраханская область, Наримановский муниципальный район, Сельское поселение Старокучергановский сельсовет, Старокучергановка Село, Мостовая Улица, Земельный участок 25А.Категория земель: земли населенных пунктов. Вид разрешенного использования: для индивидуального жилищного строительства. Кадастровый номер: 30:08:120301:1242.Номер государственной регистрации: 30:08:120301:1242-30/053/2019-3.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 Приобретен на средства материнского (семейного) капитала.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Заруцкий Алексей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13.11.1977</w:t>
              <w:br/>
              <w:t>Место рождения: город Киржач ВладимирскАЯ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601012, Владимирская обл., г. Киржач, ул. Чайкиной, д.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112-169-860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331601181713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Заруцкий Алексей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40817810950167650662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Астраханская область, Наримановский муниципальный район, Старокучергановка Село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Заруцкий Алексей Владимирович (дата рождения: 13.11.1977 г., место рождения: город Киржач ВладимирскАЯ областЬ, СНИЛС 112-169-860 38, ИНН 331601181713, регистрация по месту жительства: город Киржач ВладимирскАЯ областЬ) в лице  в лице финансового управляющего: Коваленко Артём Сергеевич, действует на основании решения Арбитражный суд Владимирской области от 05.06.2023г.  по делу №А11-1108/2022,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500.00 (+/- 8) кв.м., расположенный по адресу: Астраханская область, Наримановский муниципальный район, Сельское поселение Старокучергановский сельсовет, Старокучергановка Село, Мостовая Улица, Земельный участок 25А.Категория земель: земли населенных пунктов. Вид разрешенного использования: для индивидуального жилищного строительства. Кадастровый номер: 30:08:120301:1242.Номер государственной регистрации: 30:08:120301:1242-30/053/2019-3.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 Приобретен на средства материнского (семейного) капитала.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Заруцкий Алексей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13.11.1977</w:t>
              <w:br/>
              <w:t>Место рождения: город Киржач ВладимирскАЯ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601012, Владимирская обл., г. Киржач, ул. Чайкиной, д.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112-169-860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331601181713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LibreOffice/25.2.5.2$Windows_X86_64 LibreOffice_project/03d19516eb2e1dd5d4ccd751a0d6f35f35e08022</Application>
  <AppVersion>15.0000</AppVersion>
  <Pages>4</Pages>
  <Words>1159</Words>
  <Characters>8563</Characters>
  <CharactersWithSpaces>9628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2025-10-28T16:50:47Z</dcterms:modified>
  <cp:revision>34</cp:revision>
  <dc:subject/>
  <dc:title/>
</cp:coreProperties>
</file>