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обл., г. Самара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Тарасов Евгений Вячеславович (дата рождения: 10.12.1975 г., место рождения: г. Куйбышев, СНИЛС 006-207-599 23, ИНН 631402099445, регистрация по месту жительства: г. Куйбышев) в лице  в лице финансового управляющего: Коваленко Артём Сергеевич, действует на основании решения Арбитражный суд Самарской области от 18.08.2025г.  по делу №А55-25786/2025,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Автобус ПАЗ 320402-05. Идентификационный номер (VIN): Х1М32042RD0000676. Категория ТС: D. Год выпуска: 2013. Номер кузова: Х1М32042RD0000676. Номер двигателя: 89087935. Цвет: белый. Мощность двигателя, л.с. (кВт): 165.9 (122). Рабочий объем двигателя, куб.см.: 3760. Тип двигателя: дизельный. Экологический класс: четвертый. Разрешенная максимальная масса, кг.: 10000. Масса без нагрузки, кг.: 5485. ПТС: 52НТ067271. Свидетельство о регистрации ТС: 6305972879. Не на ходу. Предметы интерьера салона повреждены. Имеются следы коррозии. Нет аккумулятора, турбины, радиатора, не заводится. Имущество в залоге у Юрия Юрьевича Пузанкова, 20.02.1986 г.р.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в залоге у Юрия Юрьевича Пузанкова, 20.02.1986 г.р.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Тарасов Евгений Вячеславович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10.12.1975</w:t>
              <w:br/>
              <w:t>Место рождения: г. Куйбышев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443065, Самарская обл., г. Самара, ул. Бакинская, д. 32А, кв. 17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006-207-599 23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631402099445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Тарасов Евгений Вячеславович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40817810350204287734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обл., г. Самара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Тарасов Евгений Вячеславович (дата рождения: 10.12.1975 г., место рождения: г. Куйбышев, СНИЛС 006-207-599 23, ИНН 631402099445, регистрация по месту жительства: г. Куйбышев) в лице  в лице финансового управляющего: Коваленко Артём Сергеевич, действует на основании решения Арбитражный суд Самарской области от 18.08.2025г.  по делу №А55-25786/2025,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Автобус ПАЗ 320402-05. Идентификационный номер (VIN): Х1М32042RD0000676. Категория ТС: D. Год выпуска: 2013. Номер кузова: Х1М32042RD0000676. Номер двигателя: 89087935. Цвет: белый. Мощность двигателя, л.с. (кВт): 165.9 (122). Рабочий объем двигателя, куб.см.: 3760. Тип двигателя: дизельный. Экологический класс: четвертый. Разрешенная максимальная масса, кг.: 10000. Масса без нагрузки, кг.: 5485. ПТС: 52НТ067271. Свидетельство о регистрации ТС: 6305972879. Не на ходу. Предметы интерьера салона повреждены. Имеются следы коррозии. Нет аккумулятора, турбины, радиатора, не заводится. Имущество в залоге у Юрия Юрьевича Пузанкова, 20.02.1986 г.р.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Тарасов Евгений Вячеславович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10.12.1975</w:t>
              <w:br/>
              <w:t>Место рождения: г. Куйбышев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443065, Самарская обл., г. Самара, ул. Бакинская, д. 32А, кв. 17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006-207-599 23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631402099445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LibreOffice/25.2.7.2$Windows_X86_64 LibreOffice_project/5cbfd1ab6520636bb5f7b99185aa69bd7456825d</Application>
  <AppVersion>15.0000</AppVersion>
  <Pages>4</Pages>
  <Words>1126</Words>
  <Characters>7955</Characters>
  <CharactersWithSpaces>8992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2025-12-29T16:09:24Z</dcterms:modified>
  <cp:revision>58</cp:revision>
  <dc:subject/>
  <dc:title/>
</cp:coreProperties>
</file>