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автономный округ - Югра, г.Мегион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Легута Владимир Александрович (дата рождения: 04.11.1975 г., место рождения: село Новосельцево Парабельский район Томская область, СНИЛС 054-684-195-85, ИНН 860502787720, регистрация по месту жительства: село Новосельцево Парабельский район Томская область) в лице  в лице финансового управляющего: Кириллов Артём Григорьевич, действует на основании решения Арбитражный суд Ханты-Мансийского автономного округа – Югры от 15.01.2025г.  по делу №А75-23708/2024,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KIA SLS (SPORTAGE, SL, SLS). Год выпуска: 2016. Идентификационный номер (VIN): XWEPH81ADG0006521. Номер кузова (кабины): XWEPH81ADG0006521. Цвет кузова (кабины): Коричневый. Рабочий объем (см): 1999. Мощность (кВт/л.с.): 110.000/149.56. Экологический класс: ПЯТЫЙ/5. Тип транспортного средства: Легковой универсал.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Легута Владимир Александрович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04.11.1975</w:t>
              <w:br/>
              <w:t>Место рождения: село Новосельцево Парабельский район Томская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628680, Ханты-Мансийский автономный округ - Югра, г.Мегион, ул. Заречная, д. 16/3, кв.71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054-684-195-85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860502787720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Легута Владимир Александрович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40817810550190371211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автономный округ - Югра, г.Мегион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Легута Владимир Александрович (дата рождения: 04.11.1975 г., место рождения: село Новосельцево Парабельский район Томская область, СНИЛС 054-684-195-85, ИНН 860502787720, регистрация по месту жительства: село Новосельцево Парабельский район Томская область) в лице  в лице финансового управляющего: Кириллов Артём Григорьевич, действует на основании решения Арбитражный суд Ханты-Мансийского автономного округа – Югры от 15.01.2025г.  по делу №А75-23708/2024,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KIA SLS (SPORTAGE, SL, SLS). Год выпуска: 2016. Идентификационный номер (VIN): XWEPH81ADG0006521. Номер кузова (кабины): XWEPH81ADG0006521. Цвет кузова (кабины): Коричневый. Рабочий объем (см): 1999. Мощность (кВт/л.с.): 110.000/149.56. Экологический класс: ПЯТЫЙ/5. Тип транспортного средства: Легковой универсал.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Легута Владимир Александрович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04.11.1975</w:t>
              <w:br/>
              <w:t>Место рождения: село Новосельцево Парабельский район Томская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628680, Ханты-Мансийский автономный округ - Югра, г.Мегион, ул. Заречная, д. 16/3, кв.71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054-684-195-85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860502787720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LibreOffice/25.2.4.3$Windows_X86_64 LibreOffice_project/33e196637044ead23f5c3226cde09b47731f7e27</Application>
  <AppVersion>15.0000</AppVersion>
  <Pages>4</Pages>
  <Words>1083</Words>
  <Characters>7834</Characters>
  <CharactersWithSpaces>8831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2025-09-11T16:40:52Z</dcterms:modified>
  <cp:revision>58</cp:revision>
  <dc:subject/>
  <dc:title/>
</cp:coreProperties>
</file>