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Ханты-Мансийскийавтономный округ - Югра, г. Мегион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Легута Владимир Александрович (дата рождения: 04.11.1975 г., место рождения: село Новосельцево Парабельский район Томская область, СНИЛС 054-684-195-85, ИНН 860502787720, регистрация по месту жительства: село Новосельцево Парабельский район Томская область) в лице  в лице финансового управляющего: Кириллов Артём Григорьевич, действует на основании решения Арбитражный суд Ханты-Мансийского автономного округа – Югры от 15.01.2025г.  по делу №А75-23708/2024,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Гараж общей площадью 22.60 кв.м., расположенный по адресу: Ханты-Мансийский автономный округ - Югра, г. Мегион, ГСК "Жигули', Гаражный бокс 39.Кадастровый номер: 86:19:0010416:106.Номер государственной регистрации: 86:19:0010416:106-86/140/2021-2.Земельный участок общей площадью 24.00 (+/-2) кв.м. Местоположение установлено относительно ориентира, расположенного в границах участка. Почтовый адрес ориентира: Ханты-Мансийскийавтономный округ - Югра, г. Мегион.Категория земель: земли населенных пунктов. Вид разрешенного использования: под капитальный гараж № 39 (учетный №67). Кадастровый номер: 86:19:0010105:82.Номер государственной регистрации: 86:19:0010105:82-86/140/2021-2.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Легута Владимир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04.11.1975</w:t>
              <w:br/>
              <w:t>Место рождения: село Новосельцево Парабельский район Томская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628680, Ханты-Мансийский автономный округ - Югра, г.Мегион, ул. Заречная, д. 16/3, кв.71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054-684-195-85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860502787720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Легута Владимир Александрович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40817810550190371211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Ханты-Мансийскийавтономный округ - Югра, г. Мегион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Легута Владимир Александрович (дата рождения: 04.11.1975 г., место рождения: село Новосельцево Парабельский район Томская область, СНИЛС 054-684-195-85, ИНН 860502787720, регистрация по месту жительства: село Новосельцево Парабельский район Томская область) в лице  в лице финансового управляющего: Кириллов Артём Григорьевич, действует на основании решения Арбитражный суд Ханты-Мансийского автономного округа – Югры от 15.01.2025г.  по делу №А75-23708/2024,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Гараж общей площадью 22.60 кв.м., расположенный по адресу: Ханты-Мансийский автономный округ - Югра, г. Мегион, ГСК "Жигули', Гаражный бокс 39.Кадастровый номер: 86:19:0010416:106.Номер государственной регистрации: 86:19:0010416:106-86/140/2021-2.Земельный участок общей площадью 24.00 (+/-2) кв.м. Местоположение установлено относительно ориентира, расположенного в границах участка. Почтовый адрес ориентира: Ханты-Мансийскийавтономный округ - Югра, г. Мегион.Категория земель: земли населенных пунктов. Вид разрешенного использования: под капитальный гараж № 39 (учетный №67). Кадастровый номер: 86:19:0010105:82.Номер государственной регистрации: 86:19:0010105:82-86/140/2021-2.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Легута Владимир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04.11.1975</w:t>
              <w:br/>
              <w:t>Место рождения: село Новосельцево Парабельский район Томская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628680, Ханты-Мансийский автономный округ - Югра, г.Мегион, ул. Заречная, д. 16/3, кв.71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054-684-195-85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860502787720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LibreOffice/25.2.4.3$Windows_X86_64 LibreOffice_project/33e196637044ead23f5c3226cde09b47731f7e27</Application>
  <AppVersion>15.0000</AppVersion>
  <Pages>4</Pages>
  <Words>1181</Words>
  <Characters>8729</Characters>
  <CharactersWithSpaces>9822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2025-09-11T16:40:25Z</dcterms:modified>
  <cp:revision>34</cp:revision>
  <dc:subject/>
  <dc:title/>
</cp:coreProperties>
</file>