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Новосибирская область, муниципальный район Новосибирский, городское поселение рабочий поселок Краснообск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Рудых Роман Сергеевич (дата рождения: 21.07.1986 г., место рождения: г. Арсеньев Приморский край, СНИЛС 204-870- 724 57 , ИНН 543321277224, регистрация по месту жительства: г. Арсеньев Приморский край) в лице  в лице финансового управляющего: Минаков Станислав Константинович, действует на основании решения Арбитражный суд Новосибирской области от 12.02.2025г.  по делу №А45-56/2025,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</w:t>
      </w:r>
      <w:r>
        <w:rPr>
          <w:rFonts w:cs="Times New Roman" w:ascii="Times New Roman" w:hAnsi="Times New Roman"/>
          <w:sz w:val="20"/>
          <w:szCs w:val="20"/>
        </w:rPr>
        <w:t xml:space="preserve">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2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8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57" w:right="0"/>
              <w:contextualSpacing/>
              <w:jc w:val="both"/>
              <w:rPr>
                <w:color w:val="000000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Общая совместная собственность на квартиру общей площадью 38.80 кв.м., расположенную по адресу: Российская Федерация, Новосибирская область, муниципальный район Новосибирский, городское поселение рабочий поселок Краснообск, рабочий поселок Краснообск, микрорайон 3, дом 15/1, квартира 121. Кадастровый номер: 54:19:180601:843. Номер государственной регистрации: 54:19:180601:843-54/163/2022-1. Имущество находится  в залоге у в залоге у АО «Российский Сельскохозяйственный банк»</w:t>
            </w:r>
          </w:p>
        </w:tc>
      </w:tr>
    </w:tbl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Имущество принадлежит Продавцу на праве собственности, о чем в Едином государственном реестре пр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ав на недвижимое имущество и сделок с ним </w:t>
      </w:r>
      <w:r>
        <w:rPr>
          <w:rFonts w:eastAsia="Calibri" w:cs="Times New Roman" w:ascii="Times New Roman" w:hAnsi="Times New Roman"/>
          <w:color w:val="auto"/>
          <w:kern w:val="0"/>
          <w:sz w:val="20"/>
          <w:szCs w:val="20"/>
          <w:lang w:val="ru-RU" w:eastAsia="zh-CN" w:bidi="ar-SA"/>
        </w:rPr>
        <w:t>___-___-_____г. </w:t>
      </w:r>
      <w:r>
        <w:rPr>
          <w:rFonts w:cs="Times New Roman" w:ascii="Times New Roman" w:hAnsi="Times New Roman"/>
          <w:color w:val="auto"/>
          <w:sz w:val="20"/>
          <w:szCs w:val="20"/>
        </w:rPr>
        <w:t>сделана запись регистрации №____________.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bCs/>
          <w:color w:val="auto"/>
          <w:sz w:val="20"/>
          <w:szCs w:val="20"/>
        </w:rPr>
        <w:t>На Имущество зарегистрировано ограничение (обременение) права: Имущество находится  в залоге у в залоге у АО «Российский Сельскохозяйственный банк»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1.4.</w:t>
        <w:tab/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акта, указанного в п. 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 xml:space="preserve">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ним, включая оплату услуг нотариуса.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3.2.</w:t>
      </w:r>
      <w:r>
        <w:rPr>
          <w:rFonts w:cs="Times New Roman" w:ascii="Times New Roman" w:hAnsi="Times New Roman"/>
          <w:sz w:val="20"/>
          <w:szCs w:val="20"/>
        </w:rPr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коп.,</w:t>
      </w:r>
      <w:r>
        <w:rPr>
          <w:rFonts w:cs="Times New Roman" w:ascii="Times New Roman" w:hAnsi="Times New Roman"/>
          <w:sz w:val="20"/>
          <w:szCs w:val="20"/>
        </w:rPr>
        <w:t>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  <w:t>Передача Имущества должна быть осущест</w:t>
      </w:r>
      <w:r>
        <w:rPr>
          <w:rFonts w:cs="Times New Roman" w:ascii="Times New Roman" w:hAnsi="Times New Roman"/>
          <w:color w:val="000000"/>
          <w:sz w:val="20"/>
          <w:szCs w:val="20"/>
        </w:rPr>
        <w:t>влена в течение 15 рабочих дней со д</w:t>
      </w:r>
      <w:r>
        <w:rPr>
          <w:rFonts w:cs="Times New Roman" w:ascii="Times New Roman" w:hAnsi="Times New Roman"/>
          <w:sz w:val="20"/>
          <w:szCs w:val="20"/>
        </w:rPr>
        <w:t>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4.3.</w:t>
        <w:tab/>
        <w:t xml:space="preserve">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Риск случайной гибели или случайного повреждения Имущества переходят на Покупателя с момента подписания сторонами 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00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484"/>
        <w:gridCol w:w="5015"/>
      </w:tblGrid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Рудых Роман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21.07.1986</w:t>
              <w:br/>
              <w:t>Место рождения: г. Арсеньев Приморский край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630501, Новосибирская обл.,  Новосибирский район, рабочий поселок Краснообск, микрорайон 2, д. 229, кв. 211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204-870- 724 57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543321277224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Рудых Роман Сергеевич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40817810150191226367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Минаков Станислав Константинович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Новосибирская область, муниципальный район Новосибирский, городское поселение рабочий поселок Краснообск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Рудых Роман Сергеевич (дата рождения: 21.07.1986 г., место рождения: г. Арсеньев Приморский край, СНИЛС 204-870- 724 57 , ИНН 543321277224, регистрация по месту жительства: г. Арсеньев Приморский край) в лице  в лице финансового управляющего: Минаков Станислав Константинович, действует на основании решения Арбитражный суд Новосибирской области от 12.02.2025г.  по делу №А45-56/2025,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  <w:lang w:eastAsia="ru-RU"/>
        </w:rPr>
        <w:t>с другой стороны, вместе именуемые «Стороны»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</w:rPr>
        <w:t>,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 xml:space="preserve"> заключили настоящий акт приема-передачи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trike w:val="false"/>
          <w:dstrike w:val="false"/>
          <w:sz w:val="24"/>
          <w:szCs w:val="24"/>
        </w:rPr>
      </w:pPr>
      <w:r>
        <w:rPr>
          <w:rFonts w:cs="Times New Roman" w:ascii="Times New Roman" w:hAnsi="Times New Roman"/>
          <w:strike w:val="false"/>
          <w:dstrike w:val="false"/>
          <w:sz w:val="24"/>
          <w:szCs w:val="24"/>
        </w:rPr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Во исполнение п. 2.1.2. Договора купли продажи от 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 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49"/>
        <w:gridCol w:w="8124"/>
      </w:tblGrid>
      <w:tr>
        <w:trPr/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Общая совместная собственность на квартиру общей площадью 38.80 кв.м., расположенную по адресу: Российская Федерация, Новосибирская область, муниципальный район Новосибирский, городское поселение рабочий поселок Краснообск, рабочий поселок Краснообск, микрорайон 3, дом 15/1, квартира 121. Кадастровый номер: 54:19:180601:843.</w:t>
            </w:r>
          </w:p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Номер государственной регистрации: 54:19:180601:843-54/163/2022-1. Имущество находится  в залоге у в залоге у АО «Российский Сельскохозяйственный банк»</w:t>
            </w:r>
          </w:p>
        </w:tc>
      </w:tr>
    </w:tbl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688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781"/>
        <w:gridCol w:w="4906"/>
      </w:tblGrid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Рудых Роман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21.07.1986</w:t>
              <w:br/>
              <w:t>Место рождения: г. Арсеньев Приморский край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630501, Новосибирская обл.,  Новосибирский район, рабочий поселок Краснообск, микрорайон 2, д. 229, кв. 211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204-870- 724 57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543321277224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Минаков Станислав Константинович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0"/>
        <w:b/>
        <w:szCs w:val="20"/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ascii="Times New Roman" w:hAnsi="Times New Roman"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0"/>
        <w:b/>
        <w:szCs w:val="20"/>
        <w:rFonts w:ascii="Times New Roman" w:hAnsi="Times New Roman" w:cs="Times New Roman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ascii="Times New Roman" w:hAnsi="Times New Roman" w:eastAsia="Times New Roman" w:cs="Times New Roman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zh-CN" w:bidi="ar-SA"/>
    </w:rPr>
  </w:style>
  <w:style w:type="character" w:styleId="WW8Num1z0">
    <w:name w:val="WW8Num1z0"/>
    <w:qFormat/>
    <w:rPr>
      <w:rFonts w:ascii="Times New Roman" w:hAnsi="Times New Roman" w:cs="Times New Roman"/>
      <w:b/>
      <w:sz w:val="20"/>
      <w:szCs w:val="20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74</TotalTime>
  <Application>LibreOffice/25.2.4.3$Windows_X86_64 LibreOffice_project/33e196637044ead23f5c3226cde09b47731f7e27</Application>
  <AppVersion>15.0000</AppVersion>
  <Pages>4</Pages>
  <Words>1145</Words>
  <Characters>8252</Characters>
  <CharactersWithSpaces>9310</CharactersWithSpaces>
  <Paragraphs>94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2015-06-11T13:17:00Z</dcterms:created>
  <dc:creator>admin</dc:creator>
  <dc:description/>
  <dc:language>ru-RU</dc:language>
  <cp:lastModifiedBy/>
  <cp:lastPrinted>1995-11-21T17:41:00Z</cp:lastPrinted>
  <dcterms:modified xsi:type="dcterms:W3CDTF">2025-07-14T16:25:25Z</dcterms:modified>
  <cp:revision>34</cp:revision>
  <dc:subject/>
  <dc:title/>
</cp:coreProperties>
</file>