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Москва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Шумских Николай Петрович (дата рождения: 01.05.1969 г., место рождения: с. Жерновец Касторенский р-он Курская обл., СНИЛС  133-415-331 18, ИНН 771607628867, регистрация по месту жительства: с. Жерновец Касторенский р-он Курская обл.) в лице  в лице финансового управляющего: Кириллов Артём Григорьевич, действует на основании решения Арбитражный суд города Москвы от 08.10.2024г.  по делу №А40-177735/2024,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Автобус HYUNDAI GRAND STAREX. Идентификационный номер (VIN): КМJWА37JВСU416310. Категория ТС: D. Год выпуска: 2011. Номер кузова: КМJWА37JВСU416310. Цвет: серый. Мощность двигателя, л.с. (кВт): 145 (107). Рабочий объем двигателя, куб.см.: 2497. Экологический класс: четвертый. Разрешенная максимальная масса, кг.: 3048. Масса без нагрузки, кг.: 2268. Тип двигателя: дизельный. Модель, номер двигателя: D4CB СR55953. Свидетельство о регистрации ТС: 77ХТ995470. ПТС отсутствует. Автомобиль не на ходу.  Требуется ремонт двигателя, ходовой части, кардана. Имеются следы коррозии, вмятины, сколы.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ООО «ПКО» «НБК». Также имущество в залоге АО "БАНК ДОМ.РФ", данный залоговый кредитор в РТК не включился.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Шумских Николай Петрович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01.05.1969</w:t>
              <w:br/>
              <w:t>Место рождения: с. Жерновец Касторенский р-он Курская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129347, г. Москва, ул. Ш.  Ярославское, д.136, кв.2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 133-415-331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771607628867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Шумских Николай Петрович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40817810350185935804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Москва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Шумских Николай Петрович (дата рождения: 01.05.1969 г., место рождения: с. Жерновец Касторенский р-он Курская обл., СНИЛС  133-415-331 18, ИНН 771607628867, регистрация по месту жительства: с. Жерновец Касторенский р-он Курская обл.) в лице  в лице финансового управляющего: Кириллов Артём Григорьевич, действует на основании решения Арбитражный суд города Москвы от 08.10.2024г.  по делу №А40-177735/2024,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Автобус HYUNDAI GRAND STAREX. Идентификационный номер (VIN): КМJWА37JВСU416310. Категория ТС: D. Год выпуска: 2011. Номер кузова: КМJWА37JВСU416310. Цвет: серый. Мощность двигателя, л.с. (кВт): 145 (107). Рабочий объем двигателя, куб.см.: 2497. Экологический класс: четвертый. Разрешенная максимальная масса, кг.: 3048. Масса без нагрузки, кг.: 2268. Тип двигателя: дизельный. Модель, номер двигателя: D4CB СR55953. Свидетельство о регистрации ТС: 77ХТ995470. ПТС отсутствует. Автомобиль не на ходу.  Требуется ремонт двигателя, ходовой части, кардана. Имеются следы коррозии, вмятины, сколы.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Шумских Николай Петрович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01.05.1969</w:t>
              <w:br/>
              <w:t>Место рождения: с. Жерновец Касторенский р-он Курская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129347, г. Москва, ул. Ш.  Ярославское, д.136, кв.2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 133-415-331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771607628867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LibreOffice/25.2.0.3$Windows_X86_64 LibreOffice_project/e1cf4a87eb02d755bce1a01209907ea5ddc8f069</Application>
  <AppVersion>15.0000</AppVersion>
  <Pages>4</Pages>
  <Words>1137</Words>
  <Characters>7997</Characters>
  <CharactersWithSpaces>9054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2025-05-12T16:58:43Z</dcterms:modified>
  <cp:revision>58</cp:revision>
  <dc:subject/>
  <dc:title/>
</cp:coreProperties>
</file>