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область, р-н. Матвеево-Курганский, с. Алексеевка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Кисленко (ранее Серикова, Подолякина) Елена Анатольевна (дата рождения: 03.07.1987 г., место рождения: с. Куйбышево Куйбышевского р-на Ростовской обл., СНИЛС 114-380-183 24, ИНН 611902156900, регистрация по месту жительства: с. Куйбышево Куйбышевского р-на Ростовской обл.) в лице  в лице финансового управляющего: Кириллов Артём Григорьевич, действует на основании решения Арбитражный суд Ростовской области от 10.12.2024г.  по делу №А53-42250/2024,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2\4 на жилой дом общей площадью 45.90 кв.м., расположенный по адресу: Ростовская область, р-н. Матвеево-Курганский, с.Алексеевка, ул. Гоголя, д. 9.Кадастровый номер: 61:21:0030101:1720.Номер государственной регистрации: 61:21:0030101:1720-61/025/2019-6.Доля в праве 2\4 на земельный участок общей площадью 1786.00 (+/- 29.58) кв.м. Местоположение установлено относительноориентира, расположенного в границах участка.Почтовый адрес ориентира: Ростовская обл, р-нМатвеево-Курганский, с Алексеевка, ул Гоголя, 9. Категория земель: Земли населенных пунктов.Виды разрешенного использования: Для ведения личного подсобного хозяйства.Кадастровый номер: 61:21:0030101:744.Номер государственной регистрации: 61:21:0030101:744-61/025/2019-6.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Кисленко (ранее Серикова, Подолякина) Елена Анатольевна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03.07.1987</w:t>
              <w:br/>
              <w:t>Место рождения: с. Куйбышево Куйбышевского р-на Ростовской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346991, Ростовская обл., Матвеево-Курганский р-н, пос. Подлесный, ул. Заводская, д. 10, кв. 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114-380-183 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611902156900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Кисленко Елена Анатольевна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40817810650188700024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область, р-н. Матвеево-Курганский, с. Алексеевка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Кисленко (ранее Серикова, Подолякина) Елена Анатольевна (дата рождения: 03.07.1987 г., место рождения: с. Куйбышево Куйбышевского р-на Ростовской обл., СНИЛС 114-380-183 24, ИНН 611902156900, регистрация по месту жительства: с. Куйбышево Куйбышевского р-на Ростовской обл.) в лице  в лице финансового управляющего: Кириллов Артём Григорьевич, действует на основании решения Арбитражный суд Ростовской области от 10.12.2024г.  по делу №А53-42250/2024,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2\4 на жилой дом общей площадью 45.90 кв.м., расположенный по адресу: Ростовская область, р-н. Матвеево-Курганский, с.Алексеевка, ул. Гоголя, д. 9.Кадастровый номер: 61:21:0030101:1720.Номер государственной регистрации: 61:21:0030101:1720-61/025/2019-6.Доля в праве 2\4 на земельный участок общей площадью 1786.00 (+/- 29.58) кв.м. Местоположение установлено относительноориентира, расположенного в границах участка.Почтовый адрес ориентира: Ростовская обл, р-нМатвеево-Курганский, с Алексеевка, ул Гоголя, 9. Категория земель: Земли населенных пунктов.Виды разрешенного использования: Для ведения личного подсобного хозяйства.Кадастровый номер: 61:21:0030101:744.Номер государственной регистрации: 61:21:0030101:744-61/025/2019-6.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Кисленко (ранее Серикова, Подолякина) Елена Анатольевна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03.07.1987</w:t>
              <w:br/>
              <w:t>Место рождения: с. Куйбышево Куйбышевского р-на Ростовской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346991, Ростовская обл., Матвеево-Курганский р-н, пос. Подлесный, ул. Заводская, д. 10, кв. 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114-380-183 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611902156900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LibreOffice/25.2.4.3$Windows_X86_64 LibreOffice_project/33e196637044ead23f5c3226cde09b47731f7e27</Application>
  <AppVersion>15.0000</AppVersion>
  <Pages>4</Pages>
  <Words>1207</Words>
  <Characters>8878</Characters>
  <CharactersWithSpaces>9995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2025-08-25T15:54:41Z</dcterms:modified>
  <cp:revision>34</cp:revision>
  <dc:subject/>
  <dc:title/>
</cp:coreProperties>
</file>