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Тюменская область, г. Тобольск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Абышева (ранее Лагода) Марина Валерьевна (дата рождения: 18.08.1981 г., место рождения: с. Верхние-Аремзяны Тобольского р-на Тюменской обл., СНИЛС 062-599-697 14, ИНН 720611142755, регистрация по месту жительства: с. Верхние-Аремзяны Тобольского р-на Тюменской обл.) в лице  в лице финансового управляющего: Кириллов Артём Григорьевич, действует на основании решения Арбитражный суд Тюменской области от 20.11.2024г.  по делу №А70-21345/2024,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8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Доля в праве 1/6 на жилой дом общей площадью 38.90 кв.м., расположенный по адресу: Тюменская область, г. Тобольск, ул. Северная 5-я, д. 6.Кадастровый номер: 72:24:0304012:572.Номер государственной регистрации: 72:24:0304012:572-72/044/2023-3.Жилой дом после пожара, не пригоден к эксплуатации. Доля в праве 1/6 на земельный участок общей площадью 660.00 (+/- 9) кв.м., расположенный по адресу:  Российская Федерация, Тюменская область, городской округ город Тобольск, город Тобольск, улица 5-я Северная, земельный участок 6.Категория земель: земли населенных пунктов. Вид разрешенного использования: под строительство индивидуального жилого дома.Кадастровый номер: 72:24:0304012:6067.Номер государственной регистрации: 72:24:0304012:6067-72/050/2023-1.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5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Абышева (ранее Лагода) Марина Валерьевна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18.08.1981</w:t>
              <w:br/>
              <w:t>Место рождения: с. Верхние-Аремзяны Тобольского р-на Тюменской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626158, Тюменская обл., г. Тобольск, мкр. 9-й, д. 32, кв. 42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062-599-697 14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720611142755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Абышева Марина Валерьевна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40817810850187953601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Тюменская область, г. Тобольск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Абышева (ранее Лагода) Марина Валерьевна (дата рождения: 18.08.1981 г., место рождения: с. Верхние-Аремзяны Тобольского р-на Тюменской обл., СНИЛС 062-599-697 14, ИНН 720611142755, регистрация по месту жительства: с. Верхние-Аремзяны Тобольского р-на Тюменской обл.) в лице  в лице финансового управляющего: Кириллов Артём Григорьевич, действует на основании решения Арбитражный суд Тюменской области от 20.11.2024г.  по делу №А70-21345/2024,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4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Доля в праве 1/6 на жилой дом общей площадью 38.90 кв.м., расположенный по адресу: Тюменская область, г. Тобольск, ул. Северная 5-я, д. 6.Кадастровый номер: 72:24:0304012:572.Номер государственной регистрации: 72:24:0304012:572-72/044/2023-3.Жилой дом после пожара, не пригоден к эксплуатации. Доля в праве 1/6 на земельный участок общей площадью 660.00 (+/- 9) кв.м., расположенный по адресу:  Российская Федерация, Тюменская область, городской округ город Тобольск, город Тобольск, улица 5-я Северная, земельный участок 6.Категория земель: земли населенных пунктов. Вид разрешенного использования: под строительство индивидуального жилого дома.Кадастровый номер: 72:24:0304012:6067.Номер государственной регистрации: 72:24:0304012:6067-72/050/2023-1.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6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Абышева (ранее Лагода) Марина Валерьевна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18.08.1981</w:t>
              <w:br/>
              <w:t>Место рождения: с. Верхние-Аремзяны Тобольского р-на Тюменской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626158, Тюменская обл., г. Тобольск, мкр. 9-й, д. 32, кв. 42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062-599-697 14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720611142755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b/>
        <w:szCs w:val="20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0"/>
        <w:b/>
        <w:szCs w:val="20"/>
        <w:rFonts w:ascii="Times New Roman" w:hAnsi="Times New Roman"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ascii="Times New Roman" w:hAnsi="Times New Roman" w:eastAsia="Times New Roman" w:cs="Times New Roman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LibreOffice/25.2.0.3$Windows_X86_64 LibreOffice_project/e1cf4a87eb02d755bce1a01209907ea5ddc8f069</Application>
  <AppVersion>15.0000</AppVersion>
  <Pages>4</Pages>
  <Words>1215</Words>
  <Characters>8721</Characters>
  <CharactersWithSpaces>9848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2025-05-21T15:27:29Z</dcterms:modified>
  <cp:revision>34</cp:revision>
  <dc:subject/>
  <dc:title/>
</cp:coreProperties>
</file>