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Нолинский р-н, п. Медведок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Девятых Сергей Николаевич (дата рождения: 27.05.1989 г., место рождения: пос. Медведок Нолинского р-на Кировской обл., СНИЛС 121-755-654 50, ИНН 432102016677, регистрация по месту жительства: пос. Медведок Нолинского р-на Кировской обл.) в лице  в лице финансового управляющего: Кириллов Артём Григорьевич, действует на основании решения Арбитражный суд Кировской области от 12.12.2024г.  по делу №А28-12860/2024,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VOLKSWAGEN GOLF. Идентификационный номер (VIN): WVWZZZ1JZXW471691. Категория ТС: В. Год выпуска: 1999. Модель, номер двигателя: AKQ*145636. Номер кузова: WVWZZZ1JZXW471691. Цвет кузова: темно-синий. Мощность двигателя, л.с. (кВт): 75 (55.1). Рабочий объем двигателя, куб.см.: 1390. Тип двигателя: бензиновый. Экологический класс: нулевой. Разрешенная максимальная масса, кг.: 1680. Масса без нагрузки, кг.: 1180. ПТС: 52НТ065404. Свидетельство о регистрации ТС: 9920624254. Имеются царапины, сколы, следы коррозии. Требуется замена рулевой рейки, замена прокладки гбц. Двигатель менянный (номер и буквенное обозначение не совпадает с ПТС).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Девятых Сергей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27.05.1989</w:t>
              <w:br/>
              <w:t>Место рождения: пос. Медведок Нолинского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613451, Кировская обл., Нолинский р-н, п. Медведок, ул. Герцена, д. 90,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121-755-654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432102016677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Девятых Сергей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40817810750188879169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Нолинский р-н, п. Медведок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Девятых Сергей Николаевич (дата рождения: 27.05.1989 г., место рождения: пос. Медведок Нолинского р-на Кировской обл., СНИЛС 121-755-654 50, ИНН 432102016677, регистрация по месту жительства: пос. Медведок Нолинского р-на Кировской обл.) в лице  в лице финансового управляющего: Кириллов Артём Григорьевич, действует на основании решения Арбитражный суд Кировской области от 12.12.2024г.  по делу №А28-12860/2024,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комби (хэтчбек) VOLKSWAGEN GOLF. Идентификационный номер (VIN): WVWZZZ1JZXW471691. Категория ТС: В. Год выпуска: 1999. Модель, номер двигателя: AKQ*145636. Номер кузова: WVWZZZ1JZXW471691. Цвет кузова: темно-синий. Мощность двигателя, л.с. (кВт): 75 (55.1). Рабочий объем двигателя, куб.см.: 1390. Тип двигателя: бензиновый. Экологический класс: нулевой. Разрешенная максимальная масса, кг.: 1680. Масса без нагрузки, кг.: 1180. ПТС: 52НТ065404. Свидетельство о регистрации ТС: 9920624254. Имеются царапины, сколы, следы коррозии. Требуется замена рулевой рейки, замена прокладки гбц. Двигатель менянный (номер и буквенное обозначение не совпадает с ПТС).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Девятых Сергей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27.05.1989</w:t>
              <w:br/>
              <w:t>Место рождения: пос. Медведок Нолинского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613451, Кировская обл., Нолинский р-н, п. Медведок, ул. Герцена, д. 90,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121-755-654 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432102016677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1173</Words>
  <Characters>8248</Characters>
  <CharactersWithSpaces>9333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2025-05-13T15:57:18Z</dcterms:modified>
  <cp:revision>58</cp:revision>
  <dc:subject/>
  <dc:title/>
</cp:coreProperties>
</file>