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гор. Железноводск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Вдовчук Вадим Федорович (дата рождения: 04.02.1963 г., место рождения: гор. Железноводск Ставропольского края, СНИЛС 073-434-362 54, ИНН 262701127740, регистрация по месту жительства: гор. Железноводск Ставропольского края) в лице  в лице финансового управляющего: Кириллов Артём Григорьевич, действует на основании решения Арбитражный суд Ставропольского края от 25.11.2024г.  по делу №А63-21065/2024,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MITSUBISHI GALANT ES. Идентификационный номер (VIN): 4A3AA46G92E024717. Категория ТС: В. Год выпуска: 2002. Номер кузова: Е024717. Модель, номер двигателя: 4G64 DJ7945. Цвет: серый. Мощность двигателя, л.с. (кВт): 145.58 (107). Рабочий объем двигателя, куб.см.: 2343. Тип двигателя: бензиновый. Экологический класс: третий. Разрешенная максимальная масса, кг.: 1820. Масса без нагрузки, кг.: 1396. ПТС: 39ТР363141. Свидетельство о регистрации ТС: 9900690751. Передняя часть кузова восстановлена после ДТП. Имеется трещина на лобовом стекле. Двигатель и коробка прошли чип-тюнинг, усиление мощности.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Вдовчук Вадим Федорович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04.02.1963</w:t>
              <w:br/>
              <w:t>Место рождения: гор. Железноводск Ставропольского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357405, Ставропольский край, гор. Железноводск, ул. Ленина, д. 126, кв. 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073-434-362 54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262701127740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Вдовчук Вадим Федорович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40817810650188435409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гор. Железноводск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Вдовчук Вадим Федорович (дата рождения: 04.02.1963 г., место рождения: гор. Железноводск Ставропольского края, СНИЛС 073-434-362 54, ИНН 262701127740, регистрация по месту жительства: гор. Железноводск Ставропольского края) в лице  в лице финансового управляющего: Кириллов Артём Григорьевич, действует на основании решения Арбитражный суд Ставропольского края от 25.11.2024г.  по делу №А63-21065/2024,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MITSUBISHI GALANT ES. Идентификационный номер (VIN): 4A3AA46G92E024717. Категория ТС: В. Год выпуска: 2002. Номер кузова: Е024717. Модель, номер двигателя: 4G64 DJ7945. Цвет: серый. Мощность двигателя, л.с. (кВт): 145.58 (107). Рабочий объем двигателя, куб.см.: 2343. Тип двигателя: бензиновый. Экологический класс: третий. Разрешенная максимальная масса, кг.: 1820. Масса без нагрузки, кг.: 1396. ПТС: 39ТР363141. Свидетельство о регистрации ТС: 9900690751. Передняя часть кузова восстановлена после ДТП. Имеется трещина на лобовом стекле. Двигатель и коробка прошли чип-тюнинг, усиление мощности.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Вдовчук Вадим Федорович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04.02.1963</w:t>
              <w:br/>
              <w:t>Место рождения: гор. Железноводск Ставропольского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357405, Ставропольский край, гор. Железноводск, ул. Ленина, д. 126, кв. 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073-434-362 54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262701127740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LibreOffice/25.2.2.2$Windows_X86_64 LibreOffice_project/7370d4be9e3cf6031a51beef54ff3bda878e3fac</Application>
  <AppVersion>15.0000</AppVersion>
  <Pages>4</Pages>
  <Words>1145</Words>
  <Characters>8130</Characters>
  <CharactersWithSpaces>9187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2025-06-10T17:11:46Z</dcterms:modified>
  <cp:revision>58</cp:revision>
  <dc:subject/>
  <dc:title/>
</cp:coreProperties>
</file>