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Ростов-на-Дону,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Сидоров Сергей Леонидович (дата рождения: 23.09.1982 г., место рождения: гор. Макеевка Донецкой обл. УССР, СНИЛС 184-487-979-41, ИНН 362711420620, регистрация по месту жительства: гор. Макеевка Донецкой обл. УССР) в лице  в лице финансового управляющего: Кириллов Артём Григорьевич, действует на основании решения Арбитражный суд Ростовской области от 10.12.2024г.  по делу №А53-38582/2024,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Мицубиси Лансер 1,5. МКПП. Идентификационный номер (VIN): JMBSNCY2A9U003815. Категория ТС: В. Год выпуска: 2008. Номер кузова: JMBSNCY2A9U003815. Модель, номер двигателя: 4А91 0102905. Цвет кузова: серый.  Мощность двигателя, л.с. (кВт): 109 (80.2). Рабочий объем двигателя, куб.см.: 1499. Тип двигателя: бензиновый на бензине. Экологический класс: четвертый. Разрешенная максимальная масса, кг.: 1750. Масса без нагрузки, кг.: 1320. ПТС: 36ОК882379. Свидетельство о регистрации ТС: 3657900994. Имеются царапины. Электрика не работает частично. Требуется ремонт двигателя. Требуется замена подвески.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Сидоров Сергей Леонидович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23.09.1982</w:t>
              <w:br/>
              <w:t>Место рождения: гор. Макеевка Донецкой обл.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344069, Ростовская обл., г. Ростов-на-Дону, ул. Тимошенко, д. 24, кв.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184-487-979-41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362711420620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Сидоров Сергей Леонидович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40817810350188700010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Ростов-на-Дону,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Сидоров Сергей Леонидович (дата рождения: 23.09.1982 г., место рождения: гор. Макеевка Донецкой обл. УССР, СНИЛС 184-487-979-41, ИНН 362711420620, регистрация по месту жительства: гор. Макеевка Донецкой обл. УССР) в лице  в лице финансового управляющего: Кириллов Артём Григорьевич, действует на основании решения Арбитражный суд Ростовской области от 10.12.2024г.  по делу №А53-38582/2024,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Мицубиси Лансер 1,5. МКПП. Идентификационный номер (VIN): JMBSNCY2A9U003815. Категория ТС: В. Год выпуска: 2008. Номер кузова: JMBSNCY2A9U003815. Модель, номер двигателя: 4А91 0102905. Цвет кузова: серый.  Мощность двигателя, л.с. (кВт): 109 (80.2). Рабочий объем двигателя, куб.см.: 1499. Тип двигателя: бензиновый на бензине. Экологический класс: четвертый. Разрешенная максимальная масса, кг.: 1750. Масса без нагрузки, кг.: 1320. ПТС: 36ОК882379. Свидетельство о регистрации ТС: 3657900994. Имеются царапины. Электрика не работает частично. Требуется ремонт двигателя. Требуется замена подвески.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Сидоров Сергей Леонидович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23.09.1982</w:t>
              <w:br/>
              <w:t>Место рождения: гор. Макеевка Донецкой обл.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344069, Ростовская обл., г. Ростов-на-Дону, ул. Тимошенко, д. 24, кв.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184-487-979-41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362711420620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1143</Words>
  <Characters>8082</Characters>
  <CharactersWithSpaces>9139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2025-07-15T17:17:19Z</dcterms:modified>
  <cp:revision>58</cp:revision>
  <dc:subject/>
  <dc:title/>
</cp:coreProperties>
</file>