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край, г. Тихорецк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Геттоева (ранее Васина) Елена Валерьевна  (дата рождения: 25.10.1986 г., место рождения: гор. Уварово Тамбовской области, СНИЛС 118-148-059 49, ИНН 232106335767, регистрация по месту жительства: гор. Уварово Тамбовской области) в лице  в лице финансового управляющего: Кириллов Артём Григорьевич, действует на основании решения Арбитражный суд Краснодарского края от 26.08.2024г.  по делу №А32-30974/2024,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1\3 на жилой дом общей площадью 79.60 кв.м., расположенный по адресу: Российская Федерация, Краснодарский край, г. Тихорецк, ул. Первомайская, дом №26. Кадастровый номер: 23:50:0102131:310.Номер государственной регистрации: 23-23-14/012/2009-241.Доля в праве 1\3 на земельный участок общей площадью 553.00 (+/- 8) кв.м. Местоположение установлено относительно ориентира, расположенного в границах участка. Ориентир жилой дом. Почтовый адрес ориентира: край Краснодарский, г. Тихорецк, ул. Первомайская, дом 26. Категория земель: Земли населенных пунктов. Виды разрешенного использования: для индивидуального жилищного строительства.Кадастровый номер: 23:50:0102131:18.Номер государственной регистрации:23-23-14/012/2009-245.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Геттоева (ранее Васина) Елена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25.10.1986</w:t>
              <w:br/>
              <w:t>Место рождения: гор. Уварово Тамбовской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352375, Краснодарский край, Тбилисский р-н, х. Ивановка, ул. Советская, д. 57а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118-148-059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232106335767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Геттоева Елена Валерьевна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40817810650182820515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край, г. Тихорецк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Геттоева (ранее Васина) Елена Валерьевна  (дата рождения: 25.10.1986 г., место рождения: гор. Уварово Тамбовской области, СНИЛС 118-148-059 49, ИНН 232106335767, регистрация по месту жительства: гор. Уварово Тамбовской области) в лице  в лице финансового управляющего: Кириллов Артём Григорьевич, действует на основании решения Арбитражный суд Краснодарского края от 26.08.2024г.  по делу №А32-30974/2024,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1\3 на жилой дом общей площадью 79.60 кв.м., расположенный по адресу: Российская Федерация, Краснодарский край, г. Тихорецк, ул. Первомайская, дом №26. Кадастровый номер: 23:50:0102131:310.Номер государственной регистрации: 23-23-14/012/2009-241.Доля в праве 1\3 на земельный участок общей площадью 553.00 (+/- 8) кв.м. Местоположение установлено относительно ориентира, расположенного в границах участка. Ориентир жилой дом. Почтовый адрес ориентира: край Краснодарский, г. Тихорецк, ул. Первомайская, дом 26. Категория земель: Земли населенных пунктов. Виды разрешенного использования: для индивидуального жилищного строительства.Кадастровый номер: 23:50:0102131:18.Номер государственной регистрации:23-23-14/012/2009-245.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Геттоева (ранее Васина) Елена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25.10.1986</w:t>
              <w:br/>
              <w:t>Место рождения: гор. Уварово Тамбовской области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352375, Краснодарский край, Тбилисский р-н, х. Ивановка, ул. Советская, д. 57а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118-148-059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232106335767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1195</Words>
  <Characters>8635</Characters>
  <CharactersWithSpaces>9742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2025-05-14T15:18:54Z</dcterms:modified>
  <cp:revision>34</cp:revision>
  <dc:subject/>
  <dc:title/>
</cp:coreProperties>
</file>