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Брянская обл., Карачевский р-н, с. Вельяминова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Марченков Алексей Михайлович (дата рождения: 25.03.1994 г., место рождения: гор. Карачев Брянской обл., СНИЛС 155-225- 875 68, ИНН 325402864064, регистрация по месту жительства: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242500, Брянская обл., Карачевский р-н, д. Мальтина, ул. Привокзальная, д. 2/1, кв. 3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) в лице финансового управляющего: Кириллов Артём Григорьевич, действует на основании решения Арбитражный суд Брянской области от 26.09.2024г.  по делу №А09-7552/2024,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LADA 111740 LADA KALINA. Идентификационный номер (VIN): ХТА111740В0154239. Категория ТС: В. Год изготовления ТС: 2011. Модель, номер двигателя: 11194, 2789024. Номер кузова: ХТА111740В0154239. Цвет: сине-черный. Мощность двигателя, л.с. (кВт): 89.1 (65.5). Рабочий объем двигателя, куб.см.: 1390. Тип двигателя: бензиновый. Экологический класс: третий. Разрешенная максимальная масса, кг.: 1585. Масса без нагрузки, кг.: 1110. ПТС: 63НК303948. Свидетельство о регистрации ТС: 9929147671. Имеются следы коррозии, сколы, царапины, вмятины. На панели приборов горят индикаторы. Требуется замена глушителя. Принадлежит должнику на праве совместной собственности супругов.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Российский аукционный дом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</w:t>
      </w:r>
      <w:r>
        <w:rPr>
          <w:rFonts w:cs="Times New Roman" w:ascii="Times New Roman" w:hAnsi="Times New Roman"/>
          <w:color w:val="000000"/>
          <w:sz w:val="20"/>
          <w:szCs w:val="20"/>
          <w:lang w:val="en-US"/>
        </w:rPr>
        <w:t>lot-online</w:t>
      </w:r>
      <w:r>
        <w:rPr>
          <w:rFonts w:cs="Times New Roman" w:ascii="Times New Roman" w:hAnsi="Times New Roman"/>
          <w:color w:val="000000"/>
          <w:sz w:val="20"/>
          <w:szCs w:val="20"/>
        </w:rPr>
        <w:t>.ru.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Марченков Алексей Михайлович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25.03.1994</w:t>
              <w:br/>
              <w:t>Место рождения: гор. Карачев Брянской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242500, Брянская обл., Карачевский р-н, д. Мальтина, ул. Привокзальная, д. 2/1, кв. 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155-225- 875 68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325402864064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Марченков Алексей Михайлович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40817810250183704946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Брянская обл., Карачевский р-н, с. Вельяминова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 xml:space="preserve">Марченков Алексей Михайлович (дата рождения: 25.03.1994 г., место рождения: гор. Карачев Брянской обл., СНИЛС 155-225- 875 68, ИНН 325402864064, регистрация по месту жительства: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242500, Брянская обл., Карачевский р-н, д. Мальтина, ул. Привокзальная, д. 2/1, кв. 3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) в лице финансового управляющего: Кириллов Артём Григорьевич, действует на основании решения Арбитражный суд Брянской области от 26.09.2024г.  по делу №А09-7552/2024,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LADA 111740 LADA KALINA. Идентификационный номер (VIN): ХТА111740В0154239. Категория ТС: В. Год изготовления ТС: 2011. Модель, номер двигателя: 11194, 2789024. Номер кузова: ХТА111740В0154239. Цвет: сине-черный. Мощность двигателя, л.с. (кВт): 89.1 (65.5). Рабочий объем двигателя, куб.см.: 1390. Тип двигателя: бензиновый. Экологический класс: третий. Разрешенная максимальная масса, кг.: 1585. Масса без нагрузки, кг.: 1110. ПТС: 63НК303948. Свидетельство о регистрации ТС: 9929147671. Имеются следы коррозии, сколы, царапины, вмятины. На панели приборов горят индикаторы. Требуется замена глушителя. 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Марченков Алексей Михайлович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25.03.1994</w:t>
              <w:br/>
              <w:t>Место рождения: гор. Карачев Брянской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242500, Брянская обл., Карачевский р-н, д. Мальтина, ул. Привокзальная, д. 2/1, кв. 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155-225- 875 68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325402864064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Style15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Style15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254</TotalTime>
  <Application>LibreOffice/24.2.0.3$Windows_X86_64 LibreOffice_project/da48488a73ddd66ea24cf16bbc4f7b9c08e9bea1</Application>
  <AppVersion>15.0000</AppVersion>
  <Pages>3</Pages>
  <Words>1146</Words>
  <Characters>8096</Characters>
  <CharactersWithSpaces>9158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2025-04-20T21:59:59Z</dcterms:modified>
  <cp:revision>58</cp:revision>
  <dc:subject/>
  <dc:title/>
</cp:coreProperties>
</file>