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Камчатский край, г. Петропавловск-Камчатский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Яценко Виктор Васильевич  (дата рождения: 15.04.1953 г., место рождения: пгт. Верхне-Баканский Новороссийского р-на Краснодарского края, СНИЛС 035-427-034 30, ИНН 410100919420, регистрация по месту жительства: пгт. Верхне-Баканский Новороссийского р-на Краснодарского края) в лице  в лице финансового управляющего: Кириллов Артём Григорьевич, действует на основании решения Арбитражный суд Камчатского края от 15.01.2025г.  по делу №А24-6288/2024,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SUZUКI GRАND VIТАRА. Идентификационный номер (VIN): JSАJТDА4V00321216. Год выпуска: 2014. Модель, номер двигателя: J24B 1258829. Номер кузова: JSАJТDА4V00321216. Цвет: бронзовый. Мощность двигателя, л.с. (кВт): 169 (124). Рабочий объем двигателя, куб.см.: 2393. Тип двигателя: бензиновый. Экологический класс: четвертый. Разрешенная максимальная масса, кг.: 2100. Масса без нагрузки, кг.: 1659. ПТС: 25УР066089. Свидетельство о регистрации ТС: 4117901396. Имеются множественные вмятины, царапины, сколы, трещины. Повреждены задние фары. Отсутствует крышка топливного бака.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в залоге ПАО Совкомбанк.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Яценко Виктор Васильевич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15.04.1953</w:t>
              <w:br/>
              <w:t>Место рождения: пгт. Верхне-Баканский Новороссийского р-на Краснодарского края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683038, Камчатский край, г. Петропавловск-Камчатский, ул. Ак. Курчатова, д. 1, кв. 11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035-427-034 30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410100919420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Яценко Виктор Васильевич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40817810950190369632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Камчатский край, г. Петропавловск-Камчатский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Яценко Виктор Васильевич  (дата рождения: 15.04.1953 г., место рождения: пгт. Верхне-Баканский Новороссийского р-на Краснодарского края, СНИЛС 035-427-034 30, ИНН 410100919420, регистрация по месту жительства: пгт. Верхне-Баканский Новороссийского р-на Краснодарского края) в лице  в лице финансового управляющего: Кириллов Артём Григорьевич, действует на основании решения Арбитражный суд Камчатского края от 15.01.2025г.  по делу №А24-6288/2024,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SUZUКI GRАND VIТАRА. Идентификационный номер (VIN): JSАJТDА4V00321216. Год выпуска: 2014. Модель, номер двигателя: J24B 1258829. Номер кузова: JSАJТDА4V00321216. Цвет: бронзовый. Мощность двигателя, л.с. (кВт): 169 (124). Рабочий объем двигателя, куб.см.: 2393. Тип двигателя: бензиновый. Экологический класс: четвертый. Разрешенная максимальная масса, кг.: 2100. Масса без нагрузки, кг.: 1659. ПТС: 25УР066089. Свидетельство о регистрации ТС: 4117901396. Имеются множественные вмятины, царапины, сколы, трещины. Повреждены задние фары. Отсутствует крышка топливного бака.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Яценко Виктор Васильевич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15.04.1953</w:t>
              <w:br/>
              <w:t>Место рождения: пгт. Верхне-Баканский Новороссийского р-на Краснодарского края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683038, Камчатский край, г. Петропавловск-Камчатский, ул. Ак. Курчатова, д. 1, кв. 11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035-427-034 30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410100919420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253</TotalTime>
  <Application>LibreOffice/25.2.2.2$Windows_X86_64 LibreOffice_project/7370d4be9e3cf6031a51beef54ff3bda878e3fac</Application>
  <AppVersion>15.0000</AppVersion>
  <Pages>4</Pages>
  <Words>1126</Words>
  <Characters>8182</Characters>
  <CharactersWithSpaces>9222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2025-06-05T15:09:11Z</dcterms:modified>
  <cp:revision>58</cp:revision>
  <dc:subject/>
  <dc:title/>
</cp:coreProperties>
</file>