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Мытищи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Баранов Николай Павлович (дата рождения: 21.05.1987 г., место рождения: г. Москва, СНИЛС 140-088-475 43, ИНН 771977388338, регистрация по месту жительства: г. Москва) в лице  в лице финансового управляющего: Минаков Станислав Константинович, действует на основании решения Арбитражный суд города Москвы от 05.06.2024г.  по делу №А40-47733/2024,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МЕРСЕДЕС-БЕНЦ ML430. Идентификационный номер (VIN): 4JGAB72E1XA068114. Категория ТС: В. Год выпуска: 1998. Модель, номер двигателя: 113942, 30023805. Номер шасси (рамы): 4JGAB72E1XA068114. Цвет кузова: серый металлик. Мощность двигателя, л.с. (кВт): 272 (200). Рабочий объем двигателя, куб.см.:  4266. Тип двигателя: бензиновый. Разрешенная максимальная масса, кг.: 2724. Масса без нагрузки, кг.: 2030. Дубликат ПТС: 77МР518933. Свидетельство о регистрации ТС: 9938347354.</w:t>
            </w:r>
          </w:p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ходу. Имеется неисправность подвески, заднее левое колесо завалено. Требуется замена мотора. Сел аккумулятор. Имеются следы коррозии, в том числе сквозной, имеются отслоения краски, царапины. Колеса спущены.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Баранов Николай Павлович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21.05.1987</w:t>
              <w:br/>
              <w:t>Место рождения: г.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105484, г. Москва, Сиреневый б-р, д. 56, кв.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140-088-475 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771977388338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Баранов Николай Павлович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40817810650180411230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Мытищи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Баранов Николай Павлович (дата рождения: 21.05.1987 г., место рождения: г. Москва, СНИЛС 140-088-475 43, ИНН 771977388338, регистрация по месту жительства: г. Москва) в лице  в лице финансового управляющего: Минаков Станислав Константинович, действует на основании решения Арбитражный суд города Москвы от 05.06.2024г.  по делу №А40-47733/2024,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МЕРСЕДЕС-БЕНЦ ML430. Идентификационный номер (VIN): 4JGAB72E1XA068114. Категория ТС: В. Год выпуска: 1998. Модель, номер двигателя: 113942, 30023805. Номер шасси (рамы): 4JGAB72E1XA068114. Цвет кузова: серый металлик. Мощность двигателя, л.с. (кВт): 272 (200). Рабочий объем двигателя, куб.см.:  4266. Тип двигателя: бензиновый. Разрешенная максимальная масса, кг.: 2724. Масса без нагрузки, кг.: 2030. Дубликат ПТС: 77МР518933. Свидетельство о регистрации ТС: 9938347354.</w:t>
            </w:r>
          </w:p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ходу. Имеется неисправность подвески, заднее левое колесо завалено. Требуется замена мотора. Сел аккумулятор. Имеются следы коррозии, в том числе сквозной, имеются отслоения краски, царапины. Колеса спущены.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Баранов Николай Павлович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21.05.1987</w:t>
              <w:br/>
              <w:t>Место рождения: г.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105484, г. Москва, Сиреневый б-р, д. 56, кв.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140-088-475 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771977388338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LibreOffice/7.4.3.2$Windows_X86_64 LibreOffice_project/1048a8393ae2eeec98dff31b5c133c5f1d08b890</Application>
  <AppVersion>15.0000</AppVersion>
  <Pages>4</Pages>
  <Words>1147</Words>
  <Characters>8053</Characters>
  <CharactersWithSpaces>9112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2025-01-30T17:26:36Z</dcterms:modified>
  <cp:revision>58</cp:revision>
  <dc:subject/>
  <dc:title/>
</cp:coreProperties>
</file>