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с. Яблоновый-Гай Ивантеевского района Саратовская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21.10.2024г.  по делу №А55-32732/2024,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ФОРД ФОКУС FORD FOCUS. Идентификационный номер (VIN): X9F5XXEED57D69190. Категория ТС: В. Год выпуска: 2007. Модель, номер двигателя: AQDA 7D69190. Номер кузова: X9F5XXEED57D69190. Цвет: белый. Мощность двигателя, л.с. (кВт): 145.5 (107). Рабочий объем двигателя, куб.см.: 1999. Тип двигателя: бензиновый на бензине. Экологический класс: четвертый. Разрешенная максимальная масса, кг.: 1795. Масса без нагрузки, кг.: 1327. ПТС: 45УТ521832. Свидетельство о регистрации ТС: 9938620196. На ТС установлен неродной мотор. Разбито водительское зеркало. Трещина на бампере. У водительской двери проблемы с электрикой. Кондиционер в неисправном состоянии. Требуется замена компрессора. Не работает ABS, ESP. Течёт рулевая рейка. Машина в неродной краске. На кузове имеются следы коррозии, сколы, трещины, царапины.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Галанова (ранее Тюгашкина, Григорьева) Елена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18.06.1985</w:t>
              <w:br/>
              <w:t>Место рождения: с. Яблоновый-Гай Ивантеевского района Саратовская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проезд Ударников,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115-647-440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642401172556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Галанова Елена Олеговна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40817810750186864406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с. Яблоновый-Гай Ивантеевского района Саратовская область) в лице  в лице финансового управляющего: Кириллов Артём Григорьевич, действует на основании решения Арбитражный суд Самарской области от 21.10.2024г.  по делу №А55-32732/2024,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ФОРД ФОКУС FORD FOCUS. Идентификационный номер (VIN): X9F5XXEED57D69190. Категория ТС: В. Год выпуска: 2007. Модель, номер двигателя: AQDA 7D69190. Номер кузова: X9F5XXEED57D69190. Цвет: белый. Мощность двигателя, л.с. (кВт): 145.5 (107). Рабочий объем двигателя, куб.см.: 1999. Тип двигателя: бензиновый на бензине. Экологический класс: четвертый. Разрешенная максимальная масса, кг.: 1795. Масса без нагрузки, кг.: 1327. ПТС: 45УТ521832. Свидетельство о регистрации ТС: 9938620196. На ТС установлен неродной мотор. Разбито водительское зеркало. Трещина на бампере. У водительской двери проблемы с электрикой. Кондиционер в неисправном состоянии. Требуется замена компрессора. Не работает ABS, ESP. Течёт рулевая рейка. Машина в неродной краске. На кузове имеются следы коррозии, сколы, трещины, царапины.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Галанова (ранее Тюгашкина, Григорьева) Елена Олеговна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18.06.1985</w:t>
              <w:br/>
              <w:t>Место рождения: с. Яблоновый-Гай Ивантеевского района Саратовская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проезд Ударников, д.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115-647-440 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642401172556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1223</Words>
  <Characters>8678</Characters>
  <CharactersWithSpaces>9813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2025-04-03T14:53:40Z</dcterms:modified>
  <cp:revision>58</cp:revision>
  <dc:subject/>
  <dc:title/>
</cp:coreProperties>
</file>