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lineRule="auto" w:line="276" w:before="0" w:after="200"/>
        <w:ind w:left="-624" w:right="0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widowControl/>
        <w:suppressAutoHyphens w:val="true"/>
        <w:bidi w:val="0"/>
        <w:spacing w:lineRule="auto" w:line="276" w:before="0" w:after="200"/>
        <w:ind w:left="-794" w:right="0" w:hanging="0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10152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5475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Похвистнево</w:t>
            </w:r>
          </w:p>
        </w:tc>
        <w:tc>
          <w:tcPr>
            <w:tcW w:w="547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Каргина Юлия Алексеевна (дата рождения: 11.06.1986 г., место рождения: г. Новокуйбышевск Куйбышевская область, СНИЛС 120-261-437-96, ИНН 635703708641, регистрация по месту жительства: г. Новокуйбышевск Куйбышевская область) в лице  в лице финансового управляющего: Кириллов Артём Григорьевич, действует на основании решения Арбитражный суд Самарской области от 01.07.2024г.  по делу №А55-17215/2024,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widowControl/>
        <w:numPr>
          <w:ilvl w:val="1"/>
          <w:numId w:val="1"/>
        </w:numPr>
        <w:suppressAutoHyphens w:val="true"/>
        <w:bidi w:val="0"/>
        <w:spacing w:lineRule="auto" w:line="240" w:before="0" w:after="0"/>
        <w:ind w:left="283" w:right="0" w:firstLine="68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20" w:right="0" w:hanging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1020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8725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57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1\3 на квартиру общей площадью 37.60 кв.м., расположенной по адресу: Самарская область, г. Похвистнево, ул. Октябрьская, д. 54, кв. 2.Кадастровый номер: 63:07:0206007:697.Номер государственной регистрации:63-63-07/606/2014-892.Доля в праве 1\3 на земельный участок общей площадью 260.00 (+/- 6) кв.м., расположенный по адресу: Самарская область, город Похвистнево, ул.Октябрьская, 54-2. Категория земель: Земли населенных пунктов. Вид разрешенного использования: для индивидуального жилищного строительства. Земельный участок полностью расположен в границах зоны с реестровым номером 63:00-6.648 от 04.10.2023, ограничение использования земельного участка в пределах зоны: В соответствии с п. 2 Правил выделения на приаэродромной территории подзон, утвержденных Постановлением Правительства РФ № 1460 от 02.12.2017. вид/наименование:Приаэродромная территория Аэродрома Бугуруслан - Северный, тип: Охранная зона транспорта, решения:1. дата решения: 15.01.2021, номер решения: 9-П, наименование ОГВ/ОМСУ: ПРИВОЛЖСКОЕМЕЖРЕГИОНАЛЬНОЕ ТЕРРИТОРИАЛЬНОЕ УПРАВЛЕНИЕ ВОЗДУШНОГО ТРАНСПОРТАФЕДЕРАЛЬНОГО АГЕНТСТВА ВОЗДУШНОГО ТРАНСПОРТА 2. дата решения: 14.12.2022, номеррешения: 2а-1081/2022. Сведения о том, что земельный участок полностью расположенв границах зоны с особыми условиями использования территории, территории объекта культурного наследия, публичного сервитута:наименование ОГВ/ОМСУ: Похвистневский районный суд Самарской области 3. дата решения: 11.04.2023,номер решения: 33а-3473/2023, наименование ОГВ/ОМСУ: Самарский областной суд.Кадастровый номер: 63:07:0206007:702.Номер государственной регистрации:63-63-07/606/2014-893.</w:t>
            </w:r>
          </w:p>
        </w:tc>
      </w:tr>
    </w:tbl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10032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84"/>
        <w:gridCol w:w="5148"/>
      </w:tblGrid>
      <w:tr>
        <w:trPr/>
        <w:tc>
          <w:tcPr>
            <w:tcW w:w="4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Каргина Юлия Алексеевна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11.06.1986</w:t>
              <w:br/>
              <w:t>Место рождения: г. Новокуйбышевск Куйбышевская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446452, Самарская область, г. Похвистнево, ул. Косогорная, д. 20, кв. 82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120-261-437-96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635703708641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Каргина Юлия Алексеевна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40817810950180634995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5415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Похвистнево</w:t>
            </w:r>
          </w:p>
        </w:tc>
        <w:tc>
          <w:tcPr>
            <w:tcW w:w="541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Каргина Юлия Алексеевна (дата рождения: 11.06.1986 г., место рождения: г. Новокуйбышевск Куйбышевская область, СНИЛС 120-261-437-96, ИНН 635703708641, регистрация по месту жительства: г. Новокуйбышевск Куйбышевская область) в лице  в лице финансового управляющего: Кириллов Артём Григорьевич, действует на основании решения Арбитражный суд Самарской области от 01.07.2024г.  по делу №А55-17215/2024,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10152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0"/>
        <w:gridCol w:w="9132"/>
      </w:tblGrid>
      <w:tr>
        <w:trPr/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9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1\3 на квартиру общей площадью 37.60 кв.м., расположенной по адресу: Самарская область, г. Похвистнево, ул. Октябрьская, д. 54, кв. 2.Кадастровый номер: 63:07:0206007:697.Номер государственной регистрации:63-63-07/606/2014-892.Доля в праве 1\3 на земельный участок общей площадью 260.00 (+/- 6) кв.м., расположенный по адресу: Самарская область, город Похвистнево, ул.Октябрьская, 54-2. Категория земель: Земли населенных пунктов. Вид разрешенного использования: для индивидуального жилищного строительства. Земельный участок полностью расположен в границах зоны с реестровым номером 63:00-6.648 от 04.10.2023, ограничение использования земельного участка в пределах зоны: В соответствии с п. 2 Правил выделения на приаэродромной территории подзон, утвержденных Постановлением Правительства РФ № 1460 от 02.12.2017. вид/наименование:Приаэродромная территория Аэродрома Бугуруслан - Северный, тип: Охранная зона транспорта, решения:1. дата решения: 15.01.2021, номер решения: 9-П, наименование ОГВ/ОМСУ: ПРИВОЛЖСКОЕМЕЖРЕГИОНАЛЬНОЕ ТЕРРИТОРИАЛЬНОЕ УПРАВЛЕНИЕ ВОЗДУШНОГО ТРАНСПОРТАФЕДЕРАЛЬНОГО АГЕНТСТВА ВОЗДУШНОГО ТРАНСПОРТА 2. дата решения: 14.12.2022, номеррешения: 2а-1081/2022. Сведения о том, что земельный участок полностью расположенв границах зоны с особыми условиями использования территории, территории объекта культурного наследия, публичного сервитута:наименование ОГВ/ОМСУ: Похвистневский районный суд Самарской области 3. дата решения: 11.04.2023,номер решения: 33а-3473/2023, наименование ОГВ/ОМСУ: Самарский областной суд.Кадастровый номер: 63:07:0206007:702.Номер государственной регистрации:63-63-07/606/2014-893.</w:t>
            </w:r>
          </w:p>
        </w:tc>
      </w:tr>
    </w:tbl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10032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220"/>
        <w:gridCol w:w="4812"/>
      </w:tblGrid>
      <w:tr>
        <w:trPr/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Каргина Юлия Алексеевна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11.06.1986</w:t>
              <w:br/>
              <w:t>Место рождения: г. Новокуйбышевск Куйбышевская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446452, Самарская область, г. Похвистнево, ул. Косогорная, д. 20, кв. 82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120-261-437-96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635703708641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972" w:right="842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78</TotalTime>
  <Application>LibreOffice/7.4.3.2$Windows_X86_64 LibreOffice_project/1048a8393ae2eeec98dff31b5c133c5f1d08b890</Application>
  <AppVersion>15.0000</AppVersion>
  <Pages>5</Pages>
  <Words>1371</Words>
  <Characters>10229</Characters>
  <CharactersWithSpaces>11510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2025-01-22T16:31:09Z</dcterms:modified>
  <cp:revision>34</cp:revision>
  <dc:subject/>
  <dc:title/>
</cp:coreProperties>
</file>