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Октябрьский, п. Восход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Пак Ольга Сергеевна (дата рождения: 23.04.1973 г., место рождения: п. Восход Октябрьский район Республика Калмыкия, СНИЛС 006-716-561-40, ИНН 080600204159, регистрация по месту жительства: п. Восход Октябрьский район Республика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25.03.2024г.  по делу №А22-591/2024,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47.30 кв.м., расположенная по адресу: Республика Калмыкия, р-н Октябрьский, п. Восход, ул. Советская, д. 11, кв 1. Кадастровый номер: 08:06:140104:181.Номер государственной регистрации: 08-08-01/006/2005-035.Земельный участок общей площадью 702.00 кв.м. Местоположение установлено относительно ориентира, расположенного в границах участка. Почтовый адрес ориентира: Республика Калмыкия, р-н. Октябрьский, п. Восход, ул. Советская, д. 11.Категория земель: земли населенных пунктов. Вид разрешенного использования: для индивидуального жилищного строительства.Кадастровый номер: 08:06:030103:10.Номер государственной регистрации: 08-08-01/006/2005-034.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Пак Ольга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23.04.1973</w:t>
              <w:br/>
              <w:t>Место рождения: п. Восход Октябрьский район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359154, Республика Калмыкия, Яшкульский район, п. Улан Эрге, ул. Водников, д. 16,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006-716-561-40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080600204159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Пак Ольга Сергеевна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40817810350175285263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Октябрьский, п. Восход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Пак Ольга Сергеевна (дата рождения: 23.04.1973 г., место рождения: п. Восход Октябрьский район Республика Калмыкия, СНИЛС 006-716-561-40, ИНН 080600204159, регистрация по месту жительства: п. Восход Октябрьский район Республика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25.03.2024г.  по делу №А22-591/2024,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47.30 кв.м., расположенная по адресу: Республика Калмыкия, р-н Октябрьский, п. Восход, ул. Советская, д. 11, кв 1. Кадастровый номер: 08:06:140104:181.Номер государственной регистрации: 08-08-01/006/2005-035.Земельный участок общей площадью 702.00 кв.м. Местоположение установлено относительно ориентира, расположенного в границах участка. Почтовый адрес ориентира: Республика Калмыкия, р-н. Октябрьский, п. Восход, ул. Советская, д. 11.Категория земель: земли населенных пунктов. Вид разрешенного использования: для индивидуального жилищного строительства.Кадастровый номер: 08:06:030103:10.Номер государственной регистрации: 08-08-01/006/2005-034.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Пак Ольга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23.04.1973</w:t>
              <w:br/>
              <w:t>Место рождения: п. Восход Октябрьский район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359154, Республика Калмыкия, Яшкульский район, п. Улан Эрге, ул. Водников, д. 16,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006-716-561-40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080600204159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1181</Words>
  <Characters>8597</Characters>
  <CharactersWithSpaces>9688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2025-01-21T15:30:43Z</dcterms:modified>
  <cp:revision>34</cp:revision>
  <dc:subject/>
  <dc:title/>
</cp:coreProperties>
</file>