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Мирный Республики Саха (Якутия)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Заварицкий Виталий Федорович (дата рождения: 17.04.1977 г., место рождения: п. Ясный Домбаровский район Оренбургская область, СНИЛС 035-614-043-26, ИНН 143304577837, регистрация по месту жительства: п. Ясный Домбаровский район Оренбургская область) в лице  в лице финансового управляющего: Садчикова Юлия Викторовна, действует на основании решения Арбитражный суд Республики Саха (Якутия) от 06.11.2024г.  по делу №А58-9740/2023,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марки UAZ модель PATRIOT 2014 г.в. VIN номер XTT316300E0015453. Идентификационный номер (VIN): XTT316300E0015453. Категория ТС: В. Год выпуска: 2014. Номер кузова: 316300E0015453. Номер шасси (рамы): 316300E0587820. Модель, номер двигателя: 409050, E3016460. Цвет кузова: авантюрин металлик. Мощность двигателя, л.с. (кВт): 128 (94.1). Рабочий объем двигателя, куб.см.: 2693. Тип двигателя: бензиновый на бензине. Экологический класс: четвертый. Разрешенная максимальная масса, кг.: 2650. Масса без нагрузки, кг.: 2125. ПТС: 14ОУ122052. Свидетельство о регистрации ТС: 9901772899. Трещина на лобовом стекле, в печи проблема с приводом заслонок, не работают стеклоподъемники дверей по правой стороне, не работает подогрев передних сидений (необходимо поставить родной блок включения рк), требуют внимания сальники заднего моста, карданы под замену.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Публичное Акционерное Общество "Совкомбанк"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Заварицкий Виталий Федорович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17.04.1977</w:t>
              <w:br/>
              <w:t>Место рождения: п. Ясный Домбаровский район Оренбургская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678171, Саха /Якутия/ Респ, Мирнинский у, Мирный г, Звездная ул, дом № 28, квартира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035-614-043-26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143304577837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Заварицкий Виталий Федорович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40817810350187824612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Мирный Республики Саха (Якутия)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Заварицкий Виталий Федорович (дата рождения: 17.04.1977 г., место рождения: п. Ясный Домбаровский район Оренбургская область, СНИЛС 035-614-043-26, ИНН 143304577837, регистрация по месту жительства: п. Ясный Домбаровский район Оренбургская область) в лице  в лице финансового управляющего: Садчикова Юлия Викторовна, действует на основании решения Арбитражный суд Республики Саха (Якутия) от 06.11.2024г.  по делу №А58-9740/2023,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марки UAZ модель PATRIOT 2014 г.в. VIN номер XTT316300E0015453. Идентификационный номер (VIN): XTT316300E0015453. Категория ТС: В. Год выпуска: 2014. Номер кузова: 316300E0015453. Номер шасси (рамы): 316300E0587820. Модель, номер двигателя: 409050, E3016460. Цвет кузова: авантюрин металлик. Мощность двигателя, л.с. (кВт): 128 (94.1). Рабочий объем двигателя, куб.см.: 2693. Тип двигателя: бензиновый на бензине. Экологический класс: четвертый. Разрешенная максимальная масса, кг.: 2650. Масса без нагрузки, кг.: 2125. ПТС: 14ОУ122052. Свидетельство о регистрации ТС: 9901772899. Трещина на лобовом стекле, в печи проблема с приводом заслонок, не работают стеклоподъемники дверей по правой стороне, не работает подогрев передних сидений (необходимо поставить родной блок включения рк), требуют внимания сальники заднего моста, карданы под замену. Имущество в залоге Публичное Акционерное Общество "Совкомбанк".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Заварицкий Виталий Федорович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17.04.1977</w:t>
              <w:br/>
              <w:t>Место рождения: п. Ясный Домбаровский район Оренбургская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678171, Саха /Якутия/ Респ, Мирнинский у, Мирный г, Звездная ул, дом № 28, квартира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035-614-043-26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143304577837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252</TotalTime>
  <Application>LibreOffice/7.4.3.2$Windows_X86_64 LibreOffice_project/1048a8393ae2eeec98dff31b5c133c5f1d08b890</Application>
  <AppVersion>15.0000</AppVersion>
  <Pages>4</Pages>
  <Words>1219</Words>
  <Characters>8643</Characters>
  <CharactersWithSpaces>9774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2024-12-17T16:59:53Z</dcterms:modified>
  <cp:revision>58</cp:revision>
  <dc:subject/>
  <dc:title/>
</cp:coreProperties>
</file>