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Ханты-Мансийский автономный округ - Югра, г. Нижневартовск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Башарова (ране Аламинова) Альфия Ахмедовна (дата рождения: 04.02.1977 г., место рождения: п. Куня-Ургенч Куня-Ургенчский район Ташаузская область, СНИЛС 128-235-737 61, ИНН 025503741705, регистрация по месту жительства: п. Куня-Ургенч Куня-Ургенчский район Ташаузская область) в лице  в лице финансового управляющего: Минаков Станислав Константинович, действует на основании решения Арбитражный суд Ханты-Мансийского автономного округа – Югры от 23.04.2024г.  по делу №А75-3152/2024,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ind w:left="720" w:right="0" w:hanging="36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720" w:right="0" w:hanging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57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Земельный участок общей площадью 799.00 (+/- 5.71) кв.м., расположенный по адресу: Ханты-Мансийский автономный округ - Югра, г. Нижневартовск, СОНТ "Северяне", №93а. Категория земель: Земли населенных пунктов. Вид разрешенного использования: ведение садоводства. Кадастровый номер: 86:11:0905001:2955.Номер государственной регистрации: 86:11:0905001:2955-86/050/2018-1.</w:t>
            </w:r>
          </w:p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Принадлежит должнику на праве совместной собственности супругов.</w:t>
            </w:r>
          </w:p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На земельном участке имеется постройка и фундамент, которые не зарегистрированы в государственных органах федеральной службы государственной регистрации, кадастра и картографии (Росреестр).</w:t>
            </w:r>
          </w:p>
        </w:tc>
      </w:tr>
    </w:tbl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20"/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Башарова (ране Аламинова) Альфия Ахмедовна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04.02.1977</w:t>
              <w:br/>
              <w:t>Место рождения: п. Куня-Ургенч Куня-Ургенчский район Ташаузская область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628624, Ханты-Мансийский АО - Югра, г. Нижневартовск, ул. Московкина, д. 2, кв. 65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128-235-737 61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025503741705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Башарова Альфия Ахмедовна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40817810850175875801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ascii="Times New Roman" w:hAnsi="Times New Roman" w:eastAsia="Times New Roman" w:cs="Times New Roman"/>
          <w:b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Ханты-Мансийский автономный округ - Югра, г. Нижневартовск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Башарова (ране Аламинова) Альфия Ахмедовна (дата рождения: 04.02.1977 г., место рождения: п. Куня-Ургенч Куня-Ургенчский район Ташаузская область, СНИЛС 128-235-737 61, ИНН 025503741705, регистрация по месту жительства: п. Куня-Ургенч Куня-Ургенчский район Ташаузская область) в лице  в лице финансового управляющего: Минаков Станислав Константинович, действует на основании решения Арбитражный суд Ханты-Мансийского автономного округа – Югры от 23.04.2024г.  по делу №А75-3152/2024,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1665" w:right="0" w:hanging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Земельный участок общей площадью 799.00 (+/- 5.71) кв.м., расположенный по адресу: Ханты-Мансийский автономный округ - Югра, г. Нижневартовск, СОНТ "Северяне", №93а. Категория земель: Земли населенных пунктов. Вид разрешенного использования: ведение садоводства. Кадастровый номер: 86:11:0905001:2955.Номер государственной регистрации: 86:11:0905001:2955-86/050/2018-1.</w:t>
            </w:r>
          </w:p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Принадлежит должнику на праве совместной собственности супругов.</w:t>
            </w:r>
          </w:p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На земельном участке имеется постройка и фундамент, которые не зарегистрированы в государственных органах федеральной службы государственной регистрации, кадастра и картографии (Росреестр).</w:t>
            </w:r>
          </w:p>
        </w:tc>
      </w:tr>
    </w:tbl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Башарова (ране Аламинова) Альфия Ахмедовна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04.02.1977</w:t>
              <w:br/>
              <w:t>Место рождения: п. Куня-Ургенч Куня-Ургенчский район Ташаузская область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628624, Ханты-Мансийский АО - Югра, г. Нижневартовск, ул. Московкина, д. 2, кв. 65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128-235-737 61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025503741705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Абзац списка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LibreOffice/7.4.3.2$Windows_X86_64 LibreOffice_project/1048a8393ae2eeec98dff31b5c133c5f1d08b890</Application>
  <AppVersion>15.0000</AppVersion>
  <Pages>4</Pages>
  <Words>1191</Words>
  <Characters>8695</Characters>
  <CharactersWithSpaces>9794</CharactersWithSpaces>
  <Paragraphs>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2024-12-04T14:03:54Z</dcterms:modified>
  <cp:revision>34</cp:revision>
  <dc:subject/>
  <dc:title/>
</cp:coreProperties>
</file>