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EC9" w:rsidRPr="00101FA5" w:rsidRDefault="004014FF" w:rsidP="00331EC9">
      <w:pPr>
        <w:spacing w:line="360" w:lineRule="auto"/>
        <w:ind w:left="-851" w:firstLine="284"/>
        <w:jc w:val="center"/>
        <w:rPr>
          <w:b/>
          <w:bCs/>
          <w:sz w:val="24"/>
          <w:szCs w:val="24"/>
        </w:rPr>
      </w:pPr>
      <w:r w:rsidRPr="00101FA5">
        <w:rPr>
          <w:b/>
          <w:bCs/>
          <w:sz w:val="24"/>
          <w:szCs w:val="24"/>
        </w:rPr>
        <w:t xml:space="preserve">ПРОЕКТ </w:t>
      </w:r>
      <w:r w:rsidR="00331EC9" w:rsidRPr="00101FA5">
        <w:rPr>
          <w:b/>
          <w:bCs/>
          <w:sz w:val="24"/>
          <w:szCs w:val="24"/>
        </w:rPr>
        <w:t>ДОГОВОР</w:t>
      </w:r>
      <w:r w:rsidRPr="00101FA5">
        <w:rPr>
          <w:b/>
          <w:bCs/>
          <w:sz w:val="24"/>
          <w:szCs w:val="24"/>
        </w:rPr>
        <w:t>А</w:t>
      </w:r>
      <w:r w:rsidR="00331EC9" w:rsidRPr="00101FA5">
        <w:rPr>
          <w:b/>
          <w:bCs/>
          <w:sz w:val="24"/>
          <w:szCs w:val="24"/>
        </w:rPr>
        <w:t xml:space="preserve"> УСТУПКИ ПРАВ</w:t>
      </w:r>
      <w:r w:rsidR="00C9622D" w:rsidRPr="00101FA5">
        <w:rPr>
          <w:b/>
          <w:bCs/>
          <w:sz w:val="24"/>
          <w:szCs w:val="24"/>
        </w:rPr>
        <w:t xml:space="preserve"> </w:t>
      </w:r>
      <w:r w:rsidR="00331EC9" w:rsidRPr="00101FA5">
        <w:rPr>
          <w:b/>
          <w:bCs/>
          <w:sz w:val="24"/>
          <w:szCs w:val="24"/>
        </w:rPr>
        <w:t xml:space="preserve">ТРЕБОВАНИЯ </w:t>
      </w:r>
    </w:p>
    <w:p w:rsidR="00331EC9" w:rsidRPr="00101FA5" w:rsidRDefault="00331EC9" w:rsidP="00331EC9">
      <w:pPr>
        <w:ind w:firstLine="567"/>
        <w:jc w:val="center"/>
        <w:rPr>
          <w:sz w:val="24"/>
          <w:szCs w:val="24"/>
        </w:rPr>
      </w:pPr>
    </w:p>
    <w:tbl>
      <w:tblPr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5204"/>
        <w:gridCol w:w="5580"/>
      </w:tblGrid>
      <w:tr w:rsidR="00331EC9" w:rsidRPr="00101FA5" w:rsidTr="009D1882">
        <w:trPr>
          <w:trHeight w:val="407"/>
        </w:trPr>
        <w:tc>
          <w:tcPr>
            <w:tcW w:w="5204" w:type="dxa"/>
            <w:hideMark/>
          </w:tcPr>
          <w:p w:rsidR="00331EC9" w:rsidRPr="00101FA5" w:rsidRDefault="00331EC9">
            <w:pPr>
              <w:ind w:firstLine="567"/>
              <w:jc w:val="both"/>
              <w:rPr>
                <w:sz w:val="24"/>
                <w:szCs w:val="24"/>
              </w:rPr>
            </w:pPr>
            <w:r w:rsidRPr="00101FA5">
              <w:rPr>
                <w:sz w:val="24"/>
                <w:szCs w:val="24"/>
              </w:rPr>
              <w:t>г. Екатеринбург</w:t>
            </w:r>
          </w:p>
        </w:tc>
        <w:tc>
          <w:tcPr>
            <w:tcW w:w="5580" w:type="dxa"/>
          </w:tcPr>
          <w:p w:rsidR="00331EC9" w:rsidRPr="00101FA5" w:rsidRDefault="00331EC9">
            <w:pPr>
              <w:ind w:firstLine="567"/>
              <w:jc w:val="both"/>
              <w:rPr>
                <w:sz w:val="24"/>
                <w:szCs w:val="24"/>
              </w:rPr>
            </w:pPr>
            <w:r w:rsidRPr="00101FA5">
              <w:rPr>
                <w:sz w:val="24"/>
                <w:szCs w:val="24"/>
              </w:rPr>
              <w:t xml:space="preserve">                                       </w:t>
            </w:r>
            <w:r w:rsidR="00190986" w:rsidRPr="00101FA5">
              <w:rPr>
                <w:sz w:val="24"/>
                <w:szCs w:val="24"/>
              </w:rPr>
              <w:t xml:space="preserve"> </w:t>
            </w:r>
            <w:r w:rsidR="0007214A" w:rsidRPr="00101FA5">
              <w:rPr>
                <w:sz w:val="24"/>
                <w:szCs w:val="24"/>
              </w:rPr>
              <w:t>«</w:t>
            </w:r>
            <w:r w:rsidR="00B2606B" w:rsidRPr="00101FA5">
              <w:rPr>
                <w:sz w:val="24"/>
                <w:szCs w:val="24"/>
              </w:rPr>
              <w:t>__</w:t>
            </w:r>
            <w:r w:rsidR="0007214A" w:rsidRPr="00101FA5">
              <w:rPr>
                <w:sz w:val="24"/>
                <w:szCs w:val="24"/>
              </w:rPr>
              <w:t>»</w:t>
            </w:r>
            <w:r w:rsidR="00A908E5" w:rsidRPr="00101FA5">
              <w:rPr>
                <w:sz w:val="24"/>
                <w:szCs w:val="24"/>
              </w:rPr>
              <w:t xml:space="preserve"> </w:t>
            </w:r>
            <w:r w:rsidR="00B2606B" w:rsidRPr="00101FA5">
              <w:rPr>
                <w:sz w:val="24"/>
                <w:szCs w:val="24"/>
              </w:rPr>
              <w:t>_______</w:t>
            </w:r>
            <w:r w:rsidR="00190986" w:rsidRPr="00101FA5">
              <w:rPr>
                <w:sz w:val="24"/>
                <w:szCs w:val="24"/>
              </w:rPr>
              <w:t>__</w:t>
            </w:r>
            <w:r w:rsidR="00A908E5" w:rsidRPr="00101FA5">
              <w:rPr>
                <w:sz w:val="24"/>
                <w:szCs w:val="24"/>
              </w:rPr>
              <w:t xml:space="preserve"> </w:t>
            </w:r>
            <w:r w:rsidR="00455F66" w:rsidRPr="00101FA5">
              <w:rPr>
                <w:sz w:val="24"/>
                <w:szCs w:val="24"/>
              </w:rPr>
              <w:t>20__</w:t>
            </w:r>
            <w:r w:rsidR="00EF1E23" w:rsidRPr="00101FA5">
              <w:rPr>
                <w:sz w:val="24"/>
                <w:szCs w:val="24"/>
              </w:rPr>
              <w:t xml:space="preserve"> </w:t>
            </w:r>
            <w:r w:rsidRPr="00101FA5">
              <w:rPr>
                <w:sz w:val="24"/>
                <w:szCs w:val="24"/>
              </w:rPr>
              <w:t>г.</w:t>
            </w:r>
          </w:p>
          <w:p w:rsidR="00331EC9" w:rsidRPr="00101FA5" w:rsidRDefault="00331EC9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</w:tbl>
    <w:p w:rsidR="0007214A" w:rsidRPr="00101FA5" w:rsidRDefault="00C9622D" w:rsidP="0007214A">
      <w:pPr>
        <w:pStyle w:val="a5"/>
        <w:ind w:left="-426"/>
        <w:rPr>
          <w:sz w:val="22"/>
          <w:szCs w:val="22"/>
        </w:rPr>
      </w:pPr>
      <w:r w:rsidRPr="00101FA5">
        <w:rPr>
          <w:b/>
          <w:bCs/>
          <w:sz w:val="22"/>
          <w:szCs w:val="22"/>
        </w:rPr>
        <w:t>Гражданин Муравьев Сергей Александрович (ИНН 662200005029</w:t>
      </w:r>
      <w:r w:rsidR="00190986" w:rsidRPr="00101FA5">
        <w:rPr>
          <w:b/>
          <w:bCs/>
          <w:sz w:val="22"/>
          <w:szCs w:val="22"/>
        </w:rPr>
        <w:t xml:space="preserve">, </w:t>
      </w:r>
      <w:r w:rsidR="00EA329D" w:rsidRPr="00101FA5">
        <w:rPr>
          <w:b/>
          <w:bCs/>
          <w:sz w:val="22"/>
          <w:szCs w:val="22"/>
        </w:rPr>
        <w:t>ОГРН</w:t>
      </w:r>
      <w:r w:rsidRPr="00101FA5">
        <w:rPr>
          <w:b/>
          <w:bCs/>
          <w:sz w:val="22"/>
          <w:szCs w:val="22"/>
        </w:rPr>
        <w:t>ИП</w:t>
      </w:r>
      <w:r w:rsidR="00EA329D" w:rsidRPr="00101FA5">
        <w:rPr>
          <w:b/>
          <w:bCs/>
          <w:sz w:val="22"/>
          <w:szCs w:val="22"/>
        </w:rPr>
        <w:t xml:space="preserve"> </w:t>
      </w:r>
      <w:r w:rsidRPr="00101FA5">
        <w:rPr>
          <w:b/>
          <w:bCs/>
          <w:sz w:val="22"/>
          <w:szCs w:val="22"/>
        </w:rPr>
        <w:t>304660712800146</w:t>
      </w:r>
      <w:r w:rsidR="00EA329D" w:rsidRPr="00101FA5">
        <w:rPr>
          <w:b/>
          <w:bCs/>
          <w:sz w:val="22"/>
          <w:szCs w:val="22"/>
        </w:rPr>
        <w:t>)</w:t>
      </w:r>
      <w:r w:rsidR="00331EC9" w:rsidRPr="00101FA5">
        <w:rPr>
          <w:sz w:val="22"/>
          <w:szCs w:val="22"/>
        </w:rPr>
        <w:t>, именуем</w:t>
      </w:r>
      <w:r w:rsidRPr="00101FA5">
        <w:rPr>
          <w:sz w:val="22"/>
          <w:szCs w:val="22"/>
        </w:rPr>
        <w:t>ый</w:t>
      </w:r>
      <w:r w:rsidR="00331EC9" w:rsidRPr="00101FA5">
        <w:rPr>
          <w:sz w:val="22"/>
          <w:szCs w:val="22"/>
        </w:rPr>
        <w:t xml:space="preserve"> в дальнейшем </w:t>
      </w:r>
      <w:r w:rsidR="00190986" w:rsidRPr="00101FA5">
        <w:rPr>
          <w:sz w:val="22"/>
          <w:szCs w:val="22"/>
        </w:rPr>
        <w:t>«</w:t>
      </w:r>
      <w:r w:rsidR="005B7C37" w:rsidRPr="00101FA5">
        <w:rPr>
          <w:b/>
          <w:sz w:val="22"/>
          <w:szCs w:val="22"/>
        </w:rPr>
        <w:t>Первоначальный кредитор</w:t>
      </w:r>
      <w:r w:rsidR="00190986" w:rsidRPr="00101FA5">
        <w:rPr>
          <w:b/>
          <w:sz w:val="22"/>
          <w:szCs w:val="22"/>
        </w:rPr>
        <w:t>»</w:t>
      </w:r>
      <w:r w:rsidR="00331EC9" w:rsidRPr="00101FA5">
        <w:rPr>
          <w:b/>
          <w:sz w:val="22"/>
          <w:szCs w:val="22"/>
        </w:rPr>
        <w:t>,</w:t>
      </w:r>
      <w:r w:rsidR="00331EC9" w:rsidRPr="00101FA5">
        <w:rPr>
          <w:sz w:val="22"/>
          <w:szCs w:val="22"/>
        </w:rPr>
        <w:t xml:space="preserve"> в лице </w:t>
      </w:r>
      <w:r w:rsidRPr="00101FA5">
        <w:rPr>
          <w:sz w:val="22"/>
          <w:szCs w:val="22"/>
        </w:rPr>
        <w:t>финансового</w:t>
      </w:r>
      <w:r w:rsidR="00331EC9" w:rsidRPr="00101FA5">
        <w:rPr>
          <w:sz w:val="22"/>
          <w:szCs w:val="22"/>
        </w:rPr>
        <w:t xml:space="preserve"> управляющего </w:t>
      </w:r>
      <w:r w:rsidR="00EA329D" w:rsidRPr="00101FA5">
        <w:rPr>
          <w:sz w:val="22"/>
          <w:szCs w:val="22"/>
        </w:rPr>
        <w:t>Завьяловой Елены Викторовны</w:t>
      </w:r>
      <w:r w:rsidR="00331EC9" w:rsidRPr="00101FA5">
        <w:rPr>
          <w:sz w:val="22"/>
          <w:szCs w:val="22"/>
        </w:rPr>
        <w:t>, действующе</w:t>
      </w:r>
      <w:r w:rsidR="00A908E5" w:rsidRPr="00101FA5">
        <w:rPr>
          <w:sz w:val="22"/>
          <w:szCs w:val="22"/>
        </w:rPr>
        <w:t>й</w:t>
      </w:r>
      <w:r w:rsidR="00F66A27" w:rsidRPr="00101FA5">
        <w:rPr>
          <w:sz w:val="22"/>
          <w:szCs w:val="22"/>
        </w:rPr>
        <w:t xml:space="preserve"> на основании Федерального закона от 26.10.2002 № 127-ФЗ</w:t>
      </w:r>
      <w:r w:rsidR="00331EC9" w:rsidRPr="00101FA5">
        <w:rPr>
          <w:sz w:val="22"/>
          <w:szCs w:val="22"/>
        </w:rPr>
        <w:t xml:space="preserve"> «О несостоятельности (банкротстве)», </w:t>
      </w:r>
      <w:r w:rsidR="00EA329D" w:rsidRPr="00101FA5">
        <w:rPr>
          <w:sz w:val="22"/>
          <w:szCs w:val="22"/>
        </w:rPr>
        <w:t>решения</w:t>
      </w:r>
      <w:r w:rsidR="0007214A" w:rsidRPr="00101FA5">
        <w:rPr>
          <w:sz w:val="22"/>
          <w:szCs w:val="22"/>
        </w:rPr>
        <w:t xml:space="preserve"> Арбитражного суда </w:t>
      </w:r>
      <w:r w:rsidR="003E197A" w:rsidRPr="00101FA5">
        <w:rPr>
          <w:sz w:val="22"/>
          <w:szCs w:val="22"/>
        </w:rPr>
        <w:t>Свердловской</w:t>
      </w:r>
      <w:r w:rsidR="00EA329D" w:rsidRPr="00101FA5">
        <w:rPr>
          <w:sz w:val="22"/>
          <w:szCs w:val="22"/>
        </w:rPr>
        <w:t xml:space="preserve"> </w:t>
      </w:r>
      <w:r w:rsidR="0007214A" w:rsidRPr="00101FA5">
        <w:rPr>
          <w:sz w:val="22"/>
          <w:szCs w:val="22"/>
        </w:rPr>
        <w:t xml:space="preserve">области от </w:t>
      </w:r>
      <w:r w:rsidRPr="00101FA5">
        <w:rPr>
          <w:sz w:val="22"/>
          <w:szCs w:val="22"/>
        </w:rPr>
        <w:t>14</w:t>
      </w:r>
      <w:r w:rsidR="00EA329D" w:rsidRPr="00101FA5">
        <w:rPr>
          <w:sz w:val="22"/>
          <w:szCs w:val="22"/>
        </w:rPr>
        <w:t xml:space="preserve"> </w:t>
      </w:r>
      <w:r w:rsidR="00783A10" w:rsidRPr="00101FA5">
        <w:rPr>
          <w:sz w:val="22"/>
          <w:szCs w:val="22"/>
        </w:rPr>
        <w:t>марта</w:t>
      </w:r>
      <w:r w:rsidR="00EA329D" w:rsidRPr="00101FA5">
        <w:rPr>
          <w:sz w:val="22"/>
          <w:szCs w:val="22"/>
        </w:rPr>
        <w:t xml:space="preserve"> 201</w:t>
      </w:r>
      <w:r w:rsidR="00783A10" w:rsidRPr="00101FA5">
        <w:rPr>
          <w:sz w:val="22"/>
          <w:szCs w:val="22"/>
        </w:rPr>
        <w:t>7</w:t>
      </w:r>
      <w:r w:rsidR="00EA329D" w:rsidRPr="00101FA5">
        <w:rPr>
          <w:sz w:val="22"/>
          <w:szCs w:val="22"/>
        </w:rPr>
        <w:t xml:space="preserve"> </w:t>
      </w:r>
      <w:r w:rsidR="0007214A" w:rsidRPr="00101FA5">
        <w:rPr>
          <w:sz w:val="22"/>
          <w:szCs w:val="22"/>
        </w:rPr>
        <w:t xml:space="preserve">года (резолютивная часть от </w:t>
      </w:r>
      <w:r w:rsidRPr="00101FA5">
        <w:rPr>
          <w:sz w:val="22"/>
          <w:szCs w:val="22"/>
        </w:rPr>
        <w:t>06.03</w:t>
      </w:r>
      <w:r w:rsidR="00EA329D" w:rsidRPr="00101FA5">
        <w:rPr>
          <w:sz w:val="22"/>
          <w:szCs w:val="22"/>
        </w:rPr>
        <w:t>.201</w:t>
      </w:r>
      <w:r w:rsidR="00783A10" w:rsidRPr="00101FA5">
        <w:rPr>
          <w:sz w:val="22"/>
          <w:szCs w:val="22"/>
        </w:rPr>
        <w:t>7</w:t>
      </w:r>
      <w:r w:rsidR="0007214A" w:rsidRPr="00101FA5">
        <w:rPr>
          <w:sz w:val="22"/>
          <w:szCs w:val="22"/>
        </w:rPr>
        <w:t xml:space="preserve"> г.) по делу № </w:t>
      </w:r>
      <w:r w:rsidR="00EA329D" w:rsidRPr="00101FA5">
        <w:rPr>
          <w:sz w:val="22"/>
          <w:szCs w:val="22"/>
        </w:rPr>
        <w:t>А</w:t>
      </w:r>
      <w:r w:rsidR="00783A10" w:rsidRPr="00101FA5">
        <w:rPr>
          <w:sz w:val="22"/>
          <w:szCs w:val="22"/>
        </w:rPr>
        <w:t>60</w:t>
      </w:r>
      <w:r w:rsidR="00EA329D" w:rsidRPr="00101FA5">
        <w:rPr>
          <w:sz w:val="22"/>
          <w:szCs w:val="22"/>
        </w:rPr>
        <w:t>-</w:t>
      </w:r>
      <w:r w:rsidRPr="00101FA5">
        <w:rPr>
          <w:sz w:val="22"/>
          <w:szCs w:val="22"/>
        </w:rPr>
        <w:t>31564</w:t>
      </w:r>
      <w:r w:rsidR="00EA329D" w:rsidRPr="00101FA5">
        <w:rPr>
          <w:sz w:val="22"/>
          <w:szCs w:val="22"/>
        </w:rPr>
        <w:t>/2016</w:t>
      </w:r>
      <w:r w:rsidR="0007214A" w:rsidRPr="00101FA5">
        <w:rPr>
          <w:sz w:val="22"/>
          <w:szCs w:val="22"/>
        </w:rPr>
        <w:t>, определения Арбитражного</w:t>
      </w:r>
      <w:r w:rsidR="00F66A27" w:rsidRPr="00101FA5">
        <w:rPr>
          <w:sz w:val="22"/>
          <w:szCs w:val="22"/>
        </w:rPr>
        <w:t xml:space="preserve"> суда </w:t>
      </w:r>
      <w:r w:rsidR="003E197A" w:rsidRPr="00101FA5">
        <w:rPr>
          <w:sz w:val="22"/>
          <w:szCs w:val="22"/>
        </w:rPr>
        <w:t>Свердловской</w:t>
      </w:r>
      <w:r w:rsidR="00F66A27" w:rsidRPr="00101FA5">
        <w:rPr>
          <w:sz w:val="22"/>
          <w:szCs w:val="22"/>
        </w:rPr>
        <w:t xml:space="preserve"> области от </w:t>
      </w:r>
      <w:r w:rsidR="00A82C68" w:rsidRPr="00101FA5">
        <w:rPr>
          <w:sz w:val="22"/>
          <w:szCs w:val="22"/>
        </w:rPr>
        <w:t>16</w:t>
      </w:r>
      <w:r w:rsidR="00EA329D" w:rsidRPr="00101FA5">
        <w:rPr>
          <w:sz w:val="22"/>
          <w:szCs w:val="22"/>
        </w:rPr>
        <w:t xml:space="preserve"> </w:t>
      </w:r>
      <w:r w:rsidRPr="00101FA5">
        <w:rPr>
          <w:sz w:val="22"/>
          <w:szCs w:val="22"/>
        </w:rPr>
        <w:t>сентября</w:t>
      </w:r>
      <w:r w:rsidR="00EA329D" w:rsidRPr="00101FA5">
        <w:rPr>
          <w:sz w:val="22"/>
          <w:szCs w:val="22"/>
        </w:rPr>
        <w:t xml:space="preserve"> 201</w:t>
      </w:r>
      <w:r w:rsidRPr="00101FA5">
        <w:rPr>
          <w:sz w:val="22"/>
          <w:szCs w:val="22"/>
        </w:rPr>
        <w:t>9</w:t>
      </w:r>
      <w:r w:rsidR="00F66A27" w:rsidRPr="00101FA5">
        <w:rPr>
          <w:sz w:val="22"/>
          <w:szCs w:val="22"/>
        </w:rPr>
        <w:t xml:space="preserve"> года</w:t>
      </w:r>
      <w:r w:rsidR="00783A10" w:rsidRPr="00101FA5">
        <w:rPr>
          <w:sz w:val="22"/>
          <w:szCs w:val="22"/>
        </w:rPr>
        <w:t xml:space="preserve"> (</w:t>
      </w:r>
      <w:r w:rsidRPr="00101FA5">
        <w:rPr>
          <w:sz w:val="22"/>
          <w:szCs w:val="22"/>
        </w:rPr>
        <w:t>резолютивная часть от 12.09.2019</w:t>
      </w:r>
      <w:r w:rsidR="00783A10" w:rsidRPr="00101FA5">
        <w:rPr>
          <w:sz w:val="22"/>
          <w:szCs w:val="22"/>
        </w:rPr>
        <w:t> г.) </w:t>
      </w:r>
      <w:r w:rsidR="0007214A" w:rsidRPr="00101FA5">
        <w:rPr>
          <w:sz w:val="22"/>
          <w:szCs w:val="22"/>
        </w:rPr>
        <w:t>по</w:t>
      </w:r>
      <w:r w:rsidR="00783A10" w:rsidRPr="00101FA5">
        <w:rPr>
          <w:sz w:val="22"/>
          <w:szCs w:val="22"/>
        </w:rPr>
        <w:t> </w:t>
      </w:r>
      <w:r w:rsidR="0007214A" w:rsidRPr="00101FA5">
        <w:rPr>
          <w:sz w:val="22"/>
          <w:szCs w:val="22"/>
        </w:rPr>
        <w:t>делу</w:t>
      </w:r>
      <w:r w:rsidR="00783A10" w:rsidRPr="00101FA5">
        <w:rPr>
          <w:sz w:val="22"/>
          <w:szCs w:val="22"/>
        </w:rPr>
        <w:t> </w:t>
      </w:r>
      <w:r w:rsidR="00B65B4C" w:rsidRPr="00101FA5">
        <w:rPr>
          <w:sz w:val="22"/>
          <w:szCs w:val="22"/>
        </w:rPr>
        <w:br/>
      </w:r>
      <w:r w:rsidR="0007214A" w:rsidRPr="00101FA5">
        <w:rPr>
          <w:sz w:val="22"/>
          <w:szCs w:val="22"/>
        </w:rPr>
        <w:t xml:space="preserve">№ </w:t>
      </w:r>
      <w:r w:rsidR="00783A10" w:rsidRPr="00101FA5">
        <w:rPr>
          <w:sz w:val="22"/>
          <w:szCs w:val="22"/>
        </w:rPr>
        <w:t>А60-</w:t>
      </w:r>
      <w:r w:rsidRPr="00101FA5">
        <w:rPr>
          <w:sz w:val="22"/>
          <w:szCs w:val="22"/>
        </w:rPr>
        <w:t>31564</w:t>
      </w:r>
      <w:r w:rsidR="00EA329D" w:rsidRPr="00101FA5">
        <w:rPr>
          <w:sz w:val="22"/>
          <w:szCs w:val="22"/>
        </w:rPr>
        <w:t>/2016</w:t>
      </w:r>
      <w:r w:rsidR="0007214A" w:rsidRPr="00101FA5">
        <w:rPr>
          <w:sz w:val="22"/>
          <w:szCs w:val="22"/>
        </w:rPr>
        <w:t xml:space="preserve">, с одной стороны, </w:t>
      </w:r>
      <w:r w:rsidR="00331EC9" w:rsidRPr="00101FA5">
        <w:rPr>
          <w:sz w:val="22"/>
          <w:szCs w:val="22"/>
        </w:rPr>
        <w:t xml:space="preserve">и </w:t>
      </w:r>
      <w:r w:rsidR="00B2606B" w:rsidRPr="00101FA5">
        <w:rPr>
          <w:b/>
          <w:sz w:val="22"/>
          <w:szCs w:val="22"/>
        </w:rPr>
        <w:t>__________</w:t>
      </w:r>
      <w:r w:rsidR="00CB53FC" w:rsidRPr="00101FA5">
        <w:rPr>
          <w:b/>
          <w:sz w:val="22"/>
          <w:szCs w:val="22"/>
        </w:rPr>
        <w:t>_______________</w:t>
      </w:r>
      <w:r w:rsidR="0007214A" w:rsidRPr="00101FA5">
        <w:rPr>
          <w:b/>
          <w:sz w:val="22"/>
          <w:szCs w:val="22"/>
        </w:rPr>
        <w:t>_______</w:t>
      </w:r>
      <w:r w:rsidR="00EA329D" w:rsidRPr="00101FA5">
        <w:rPr>
          <w:b/>
          <w:sz w:val="22"/>
          <w:szCs w:val="22"/>
        </w:rPr>
        <w:t xml:space="preserve">, </w:t>
      </w:r>
      <w:r w:rsidR="004B79F0" w:rsidRPr="00101FA5">
        <w:rPr>
          <w:sz w:val="22"/>
          <w:szCs w:val="22"/>
        </w:rPr>
        <w:t xml:space="preserve">в лице </w:t>
      </w:r>
      <w:r w:rsidR="00B2606B" w:rsidRPr="00101FA5">
        <w:rPr>
          <w:sz w:val="22"/>
          <w:szCs w:val="22"/>
        </w:rPr>
        <w:t>____________________________</w:t>
      </w:r>
      <w:r w:rsidR="00A908E5" w:rsidRPr="00101FA5">
        <w:rPr>
          <w:sz w:val="22"/>
          <w:szCs w:val="22"/>
        </w:rPr>
        <w:t xml:space="preserve">, </w:t>
      </w:r>
      <w:r w:rsidR="004B79F0" w:rsidRPr="00101FA5">
        <w:rPr>
          <w:sz w:val="22"/>
          <w:szCs w:val="22"/>
        </w:rPr>
        <w:t>действующ</w:t>
      </w:r>
      <w:r w:rsidR="00B02E6D" w:rsidRPr="00101FA5">
        <w:rPr>
          <w:sz w:val="22"/>
          <w:szCs w:val="22"/>
        </w:rPr>
        <w:t>___</w:t>
      </w:r>
      <w:r w:rsidR="004B79F0" w:rsidRPr="00101FA5">
        <w:rPr>
          <w:sz w:val="22"/>
          <w:szCs w:val="22"/>
        </w:rPr>
        <w:t xml:space="preserve"> на основании </w:t>
      </w:r>
      <w:r w:rsidR="00B2606B" w:rsidRPr="00101FA5">
        <w:rPr>
          <w:sz w:val="22"/>
          <w:szCs w:val="22"/>
        </w:rPr>
        <w:t>_______</w:t>
      </w:r>
      <w:r w:rsidR="0007214A" w:rsidRPr="00101FA5">
        <w:rPr>
          <w:sz w:val="22"/>
          <w:szCs w:val="22"/>
        </w:rPr>
        <w:t>_____________</w:t>
      </w:r>
      <w:r w:rsidR="004B79F0" w:rsidRPr="00101FA5">
        <w:rPr>
          <w:sz w:val="22"/>
          <w:szCs w:val="22"/>
        </w:rPr>
        <w:t xml:space="preserve">, </w:t>
      </w:r>
      <w:r w:rsidR="00A908E5" w:rsidRPr="00101FA5">
        <w:rPr>
          <w:sz w:val="22"/>
          <w:szCs w:val="22"/>
        </w:rPr>
        <w:t>именуем</w:t>
      </w:r>
      <w:r w:rsidR="004B79F0" w:rsidRPr="00101FA5">
        <w:rPr>
          <w:sz w:val="22"/>
          <w:szCs w:val="22"/>
        </w:rPr>
        <w:t>ое</w:t>
      </w:r>
      <w:r w:rsidR="00331EC9" w:rsidRPr="00101FA5">
        <w:rPr>
          <w:sz w:val="22"/>
          <w:szCs w:val="22"/>
        </w:rPr>
        <w:t xml:space="preserve"> в дальнейшем </w:t>
      </w:r>
      <w:r w:rsidR="00190986" w:rsidRPr="00101FA5">
        <w:rPr>
          <w:sz w:val="22"/>
          <w:szCs w:val="22"/>
        </w:rPr>
        <w:t>«</w:t>
      </w:r>
      <w:r w:rsidR="003158B2" w:rsidRPr="00101FA5">
        <w:rPr>
          <w:b/>
          <w:sz w:val="22"/>
          <w:szCs w:val="22"/>
        </w:rPr>
        <w:t>Правопри</w:t>
      </w:r>
      <w:r w:rsidR="005B7C37" w:rsidRPr="00101FA5">
        <w:rPr>
          <w:b/>
          <w:sz w:val="22"/>
          <w:szCs w:val="22"/>
        </w:rPr>
        <w:t>обретатель</w:t>
      </w:r>
      <w:r w:rsidR="00190986" w:rsidRPr="00101FA5">
        <w:rPr>
          <w:b/>
          <w:sz w:val="22"/>
          <w:szCs w:val="22"/>
        </w:rPr>
        <w:t>»</w:t>
      </w:r>
      <w:r w:rsidR="00331EC9" w:rsidRPr="00101FA5">
        <w:rPr>
          <w:sz w:val="22"/>
          <w:szCs w:val="22"/>
        </w:rPr>
        <w:t>, с другой стороны, (вместе</w:t>
      </w:r>
      <w:r w:rsidR="004B79F0" w:rsidRPr="00101FA5">
        <w:rPr>
          <w:sz w:val="22"/>
          <w:szCs w:val="22"/>
        </w:rPr>
        <w:t xml:space="preserve"> - </w:t>
      </w:r>
      <w:r w:rsidR="00331EC9" w:rsidRPr="00101FA5">
        <w:rPr>
          <w:sz w:val="22"/>
          <w:szCs w:val="22"/>
        </w:rPr>
        <w:t>Стороны), заключили настоящий договор (в дальне</w:t>
      </w:r>
      <w:r w:rsidR="0007214A" w:rsidRPr="00101FA5">
        <w:rPr>
          <w:sz w:val="22"/>
          <w:szCs w:val="22"/>
        </w:rPr>
        <w:t>йшем – Договор) о нижеследующем.</w:t>
      </w:r>
    </w:p>
    <w:p w:rsidR="0007214A" w:rsidRPr="00101FA5" w:rsidRDefault="0007214A" w:rsidP="0007214A">
      <w:pPr>
        <w:pStyle w:val="a5"/>
        <w:ind w:left="-426"/>
        <w:rPr>
          <w:sz w:val="22"/>
          <w:szCs w:val="22"/>
        </w:rPr>
      </w:pPr>
    </w:p>
    <w:p w:rsidR="00F4259F" w:rsidRPr="00101FA5" w:rsidRDefault="00E33AA5" w:rsidP="00F4259F">
      <w:pPr>
        <w:pStyle w:val="a5"/>
        <w:numPr>
          <w:ilvl w:val="0"/>
          <w:numId w:val="14"/>
        </w:numPr>
        <w:tabs>
          <w:tab w:val="left" w:pos="426"/>
        </w:tabs>
        <w:ind w:left="-426" w:firstLine="426"/>
        <w:rPr>
          <w:sz w:val="22"/>
          <w:szCs w:val="22"/>
        </w:rPr>
      </w:pPr>
      <w:r w:rsidRPr="00101FA5">
        <w:rPr>
          <w:sz w:val="22"/>
          <w:szCs w:val="22"/>
        </w:rPr>
        <w:t xml:space="preserve">В соответствии с настоящим договором </w:t>
      </w:r>
      <w:r w:rsidR="005B7C37" w:rsidRPr="00101FA5">
        <w:rPr>
          <w:sz w:val="22"/>
          <w:szCs w:val="22"/>
        </w:rPr>
        <w:t>Первоначальный кредитор</w:t>
      </w:r>
      <w:r w:rsidR="005D301A" w:rsidRPr="00101FA5">
        <w:rPr>
          <w:sz w:val="22"/>
          <w:szCs w:val="22"/>
        </w:rPr>
        <w:t xml:space="preserve"> на возмездной основе уступает </w:t>
      </w:r>
      <w:r w:rsidR="00783A10" w:rsidRPr="00101FA5">
        <w:rPr>
          <w:sz w:val="22"/>
          <w:szCs w:val="22"/>
        </w:rPr>
        <w:t xml:space="preserve">Правоприобретателю </w:t>
      </w:r>
      <w:r w:rsidR="005D301A" w:rsidRPr="00101FA5">
        <w:rPr>
          <w:sz w:val="21"/>
          <w:szCs w:val="21"/>
        </w:rPr>
        <w:t>следующие права требования, входящие в состав Лота № 1:</w:t>
      </w:r>
      <w:r w:rsidR="0084184F" w:rsidRPr="00101FA5">
        <w:rPr>
          <w:sz w:val="22"/>
          <w:szCs w:val="22"/>
        </w:rPr>
        <w:t xml:space="preserve"> </w:t>
      </w:r>
    </w:p>
    <w:p w:rsidR="00F4259F" w:rsidRPr="00101FA5" w:rsidRDefault="00F4259F" w:rsidP="00F4259F">
      <w:pPr>
        <w:pStyle w:val="a5"/>
        <w:tabs>
          <w:tab w:val="left" w:pos="426"/>
        </w:tabs>
        <w:ind w:firstLine="0"/>
        <w:rPr>
          <w:sz w:val="22"/>
          <w:szCs w:val="22"/>
        </w:rPr>
      </w:pPr>
      <w:r w:rsidRPr="00101FA5">
        <w:rPr>
          <w:sz w:val="22"/>
          <w:szCs w:val="22"/>
        </w:rPr>
        <w:tab/>
      </w:r>
      <w:r w:rsidRPr="00101FA5">
        <w:rPr>
          <w:sz w:val="22"/>
          <w:szCs w:val="22"/>
        </w:rPr>
        <w:tab/>
      </w:r>
      <w:r w:rsidRPr="00101FA5">
        <w:rPr>
          <w:b/>
          <w:sz w:val="22"/>
          <w:szCs w:val="22"/>
        </w:rPr>
        <w:t>1.1.</w:t>
      </w:r>
      <w:r w:rsidRPr="00101FA5">
        <w:rPr>
          <w:sz w:val="22"/>
          <w:szCs w:val="22"/>
        </w:rPr>
        <w:t xml:space="preserve"> </w:t>
      </w:r>
      <w:r w:rsidR="0084184F" w:rsidRPr="00101FA5">
        <w:rPr>
          <w:sz w:val="22"/>
          <w:szCs w:val="22"/>
        </w:rPr>
        <w:t>П</w:t>
      </w:r>
      <w:r w:rsidR="00190986" w:rsidRPr="00101FA5">
        <w:rPr>
          <w:sz w:val="22"/>
          <w:szCs w:val="22"/>
        </w:rPr>
        <w:t>раво требования к И</w:t>
      </w:r>
      <w:r w:rsidR="00C9622D" w:rsidRPr="00101FA5">
        <w:rPr>
          <w:sz w:val="22"/>
          <w:szCs w:val="22"/>
        </w:rPr>
        <w:t xml:space="preserve">ндивидуальному предпринимателю </w:t>
      </w:r>
      <w:r w:rsidR="005D301A" w:rsidRPr="00101FA5">
        <w:rPr>
          <w:sz w:val="22"/>
          <w:szCs w:val="22"/>
        </w:rPr>
        <w:t xml:space="preserve">Павловой Наталье Сергеевне </w:t>
      </w:r>
      <w:r w:rsidRPr="00101FA5">
        <w:rPr>
          <w:sz w:val="22"/>
          <w:szCs w:val="22"/>
        </w:rPr>
        <w:br/>
      </w:r>
      <w:r w:rsidR="005D301A" w:rsidRPr="00101FA5">
        <w:rPr>
          <w:sz w:val="22"/>
          <w:szCs w:val="22"/>
        </w:rPr>
        <w:t xml:space="preserve">(ИНН </w:t>
      </w:r>
      <w:r w:rsidR="00C9622D" w:rsidRPr="00101FA5">
        <w:rPr>
          <w:sz w:val="22"/>
          <w:szCs w:val="22"/>
        </w:rPr>
        <w:t>6607047</w:t>
      </w:r>
      <w:r w:rsidR="00F96D23" w:rsidRPr="00101FA5">
        <w:rPr>
          <w:sz w:val="22"/>
          <w:szCs w:val="22"/>
        </w:rPr>
        <w:t xml:space="preserve">11615, </w:t>
      </w:r>
      <w:r w:rsidR="00C9622D" w:rsidRPr="00101FA5">
        <w:rPr>
          <w:sz w:val="22"/>
          <w:szCs w:val="22"/>
        </w:rPr>
        <w:t>ОГРНИП 315662300002184</w:t>
      </w:r>
      <w:r w:rsidR="00B65B4C" w:rsidRPr="00101FA5">
        <w:rPr>
          <w:sz w:val="22"/>
          <w:szCs w:val="22"/>
        </w:rPr>
        <w:t xml:space="preserve">; адрес: 624740, Свердловская область, г. Нижняя Салда, </w:t>
      </w:r>
      <w:r w:rsidRPr="00101FA5">
        <w:rPr>
          <w:sz w:val="22"/>
          <w:szCs w:val="22"/>
        </w:rPr>
        <w:br/>
      </w:r>
      <w:r w:rsidR="00B65B4C" w:rsidRPr="00101FA5">
        <w:rPr>
          <w:sz w:val="22"/>
          <w:szCs w:val="22"/>
        </w:rPr>
        <w:t>ул. Парижской Коммуны, д. 16) в размере 5 517 802,54 руб.</w:t>
      </w:r>
      <w:r w:rsidR="00932F2D" w:rsidRPr="00101FA5">
        <w:rPr>
          <w:sz w:val="22"/>
          <w:szCs w:val="22"/>
        </w:rPr>
        <w:t>, в том числе</w:t>
      </w:r>
      <w:r w:rsidR="00B65B4C" w:rsidRPr="00101FA5">
        <w:rPr>
          <w:sz w:val="22"/>
          <w:szCs w:val="22"/>
        </w:rPr>
        <w:t xml:space="preserve">: </w:t>
      </w:r>
    </w:p>
    <w:p w:rsidR="0084184F" w:rsidRPr="00101FA5" w:rsidRDefault="00B65B4C" w:rsidP="00F4259F">
      <w:pPr>
        <w:pStyle w:val="a5"/>
        <w:numPr>
          <w:ilvl w:val="0"/>
          <w:numId w:val="17"/>
        </w:numPr>
        <w:tabs>
          <w:tab w:val="left" w:pos="426"/>
        </w:tabs>
        <w:rPr>
          <w:sz w:val="22"/>
          <w:szCs w:val="22"/>
        </w:rPr>
      </w:pPr>
      <w:r w:rsidRPr="00101FA5">
        <w:rPr>
          <w:sz w:val="22"/>
          <w:szCs w:val="22"/>
        </w:rPr>
        <w:t xml:space="preserve">задолженность в размере </w:t>
      </w:r>
      <w:r w:rsidR="009669F7" w:rsidRPr="00101FA5">
        <w:rPr>
          <w:sz w:val="22"/>
          <w:szCs w:val="22"/>
        </w:rPr>
        <w:t xml:space="preserve">773 000,00 руб. подтверждена определением Арбитражного суда Свердловской области от 02.11.2017 г. (резолютивная часть от 02.11.2017 г.) по делу </w:t>
      </w:r>
      <w:r w:rsidR="00F4259F" w:rsidRPr="00101FA5">
        <w:rPr>
          <w:sz w:val="22"/>
          <w:szCs w:val="22"/>
        </w:rPr>
        <w:br/>
      </w:r>
      <w:r w:rsidR="00932F2D" w:rsidRPr="00101FA5">
        <w:rPr>
          <w:sz w:val="22"/>
          <w:szCs w:val="22"/>
        </w:rPr>
        <w:t>№ А60-31564/2016;</w:t>
      </w:r>
    </w:p>
    <w:p w:rsidR="0084184F" w:rsidRPr="00101FA5" w:rsidRDefault="009669F7" w:rsidP="0084184F">
      <w:pPr>
        <w:pStyle w:val="a5"/>
        <w:numPr>
          <w:ilvl w:val="0"/>
          <w:numId w:val="17"/>
        </w:numPr>
        <w:tabs>
          <w:tab w:val="left" w:pos="426"/>
        </w:tabs>
        <w:rPr>
          <w:sz w:val="22"/>
          <w:szCs w:val="22"/>
        </w:rPr>
      </w:pPr>
      <w:r w:rsidRPr="00101FA5">
        <w:rPr>
          <w:sz w:val="22"/>
          <w:szCs w:val="22"/>
        </w:rPr>
        <w:t>задолженность в размере 2 205 596,58 руб. подтверждена определением Арбитражного суда Свердловской области от 27.12.2017 г. (резолютивная ч</w:t>
      </w:r>
      <w:r w:rsidR="003E728A" w:rsidRPr="00101FA5">
        <w:rPr>
          <w:sz w:val="22"/>
          <w:szCs w:val="22"/>
        </w:rPr>
        <w:t xml:space="preserve">асть от 22.12.2017 г.) по делу </w:t>
      </w:r>
      <w:r w:rsidR="00F4259F" w:rsidRPr="00101FA5">
        <w:rPr>
          <w:sz w:val="22"/>
          <w:szCs w:val="22"/>
        </w:rPr>
        <w:br/>
      </w:r>
      <w:r w:rsidRPr="00101FA5">
        <w:rPr>
          <w:sz w:val="22"/>
          <w:szCs w:val="22"/>
        </w:rPr>
        <w:t xml:space="preserve">№ А60-31564/2016; </w:t>
      </w:r>
    </w:p>
    <w:p w:rsidR="0084184F" w:rsidRPr="00101FA5" w:rsidRDefault="009669F7" w:rsidP="0084184F">
      <w:pPr>
        <w:pStyle w:val="a5"/>
        <w:numPr>
          <w:ilvl w:val="0"/>
          <w:numId w:val="17"/>
        </w:numPr>
        <w:tabs>
          <w:tab w:val="left" w:pos="426"/>
        </w:tabs>
        <w:rPr>
          <w:sz w:val="22"/>
          <w:szCs w:val="22"/>
        </w:rPr>
      </w:pPr>
      <w:r w:rsidRPr="00101FA5">
        <w:rPr>
          <w:sz w:val="22"/>
          <w:szCs w:val="22"/>
        </w:rPr>
        <w:t xml:space="preserve">задолженность в размере 498 605,96 руб. подтверждена решением Арбитражного суда Свердловской области от 26.02.2018 г. (резолютивная часть от 19.02.2018 г.) по делу </w:t>
      </w:r>
      <w:r w:rsidR="003E728A" w:rsidRPr="00101FA5">
        <w:rPr>
          <w:sz w:val="22"/>
          <w:szCs w:val="22"/>
        </w:rPr>
        <w:br/>
      </w:r>
      <w:r w:rsidR="00F4259F" w:rsidRPr="00101FA5">
        <w:rPr>
          <w:sz w:val="22"/>
          <w:szCs w:val="22"/>
        </w:rPr>
        <w:t>№ А60-51228/2017;</w:t>
      </w:r>
    </w:p>
    <w:p w:rsidR="003E728A" w:rsidRPr="00101FA5" w:rsidRDefault="009669F7" w:rsidP="0084184F">
      <w:pPr>
        <w:pStyle w:val="a5"/>
        <w:numPr>
          <w:ilvl w:val="0"/>
          <w:numId w:val="17"/>
        </w:numPr>
        <w:tabs>
          <w:tab w:val="left" w:pos="426"/>
        </w:tabs>
        <w:rPr>
          <w:sz w:val="22"/>
          <w:szCs w:val="22"/>
        </w:rPr>
      </w:pPr>
      <w:r w:rsidRPr="00101FA5">
        <w:rPr>
          <w:sz w:val="22"/>
          <w:szCs w:val="22"/>
        </w:rPr>
        <w:t xml:space="preserve">задолженность в размере 2 040 600,00 руб. подтверждена определением Арбитражного суда Свердловской области от 02.11.2017 г. (резолютивная часть от 25.10.2017 г.) по делу </w:t>
      </w:r>
      <w:r w:rsidR="00F4259F" w:rsidRPr="00101FA5">
        <w:rPr>
          <w:sz w:val="22"/>
          <w:szCs w:val="22"/>
        </w:rPr>
        <w:br/>
      </w:r>
      <w:r w:rsidRPr="00101FA5">
        <w:rPr>
          <w:sz w:val="22"/>
          <w:szCs w:val="22"/>
        </w:rPr>
        <w:t>№ А60-31564/2016;</w:t>
      </w:r>
    </w:p>
    <w:p w:rsidR="00F4259F" w:rsidRPr="00101FA5" w:rsidRDefault="00F4259F" w:rsidP="00F4259F">
      <w:pPr>
        <w:pStyle w:val="a5"/>
        <w:tabs>
          <w:tab w:val="left" w:pos="-426"/>
        </w:tabs>
        <w:ind w:firstLine="0"/>
        <w:rPr>
          <w:sz w:val="22"/>
          <w:szCs w:val="22"/>
        </w:rPr>
      </w:pPr>
      <w:r w:rsidRPr="00101FA5">
        <w:rPr>
          <w:sz w:val="22"/>
          <w:szCs w:val="22"/>
        </w:rPr>
        <w:tab/>
      </w:r>
      <w:r w:rsidRPr="00101FA5">
        <w:rPr>
          <w:b/>
          <w:sz w:val="22"/>
          <w:szCs w:val="22"/>
        </w:rPr>
        <w:t>1.2</w:t>
      </w:r>
      <w:r w:rsidRPr="00101FA5">
        <w:rPr>
          <w:sz w:val="22"/>
          <w:szCs w:val="22"/>
        </w:rPr>
        <w:t xml:space="preserve"> П</w:t>
      </w:r>
      <w:r w:rsidR="00F96D23" w:rsidRPr="00101FA5">
        <w:rPr>
          <w:sz w:val="22"/>
          <w:szCs w:val="22"/>
        </w:rPr>
        <w:t>раво требования к И</w:t>
      </w:r>
      <w:r w:rsidR="00C9622D" w:rsidRPr="00101FA5">
        <w:rPr>
          <w:sz w:val="22"/>
          <w:szCs w:val="22"/>
        </w:rPr>
        <w:t xml:space="preserve">ндивидуальному предпринимателю Поповой Татьяне Сергеевне </w:t>
      </w:r>
      <w:r w:rsidRPr="00101FA5">
        <w:rPr>
          <w:sz w:val="22"/>
          <w:szCs w:val="22"/>
        </w:rPr>
        <w:br/>
      </w:r>
      <w:r w:rsidR="00F96D23" w:rsidRPr="00101FA5">
        <w:rPr>
          <w:sz w:val="22"/>
          <w:szCs w:val="22"/>
        </w:rPr>
        <w:t xml:space="preserve">(ИНН 662200013830, </w:t>
      </w:r>
      <w:r w:rsidR="00C9622D" w:rsidRPr="00101FA5">
        <w:rPr>
          <w:sz w:val="22"/>
          <w:szCs w:val="22"/>
        </w:rPr>
        <w:t>ОГРНИП 312660706200019</w:t>
      </w:r>
      <w:r w:rsidR="003E728A" w:rsidRPr="00101FA5">
        <w:rPr>
          <w:sz w:val="22"/>
          <w:szCs w:val="22"/>
        </w:rPr>
        <w:t xml:space="preserve">; адрес: 624740, Свердловская область, г. Нижняя Салда, </w:t>
      </w:r>
      <w:r w:rsidRPr="00101FA5">
        <w:rPr>
          <w:sz w:val="22"/>
          <w:szCs w:val="22"/>
        </w:rPr>
        <w:br/>
      </w:r>
      <w:r w:rsidR="003E728A" w:rsidRPr="00101FA5">
        <w:rPr>
          <w:sz w:val="22"/>
          <w:szCs w:val="22"/>
        </w:rPr>
        <w:t>ул. Уральская, д. 8, кв. 35</w:t>
      </w:r>
      <w:r w:rsidR="00C9622D" w:rsidRPr="00101FA5">
        <w:rPr>
          <w:sz w:val="22"/>
          <w:szCs w:val="22"/>
        </w:rPr>
        <w:t xml:space="preserve">) в размере </w:t>
      </w:r>
      <w:r w:rsidR="00F96D23" w:rsidRPr="00101FA5">
        <w:rPr>
          <w:sz w:val="22"/>
          <w:szCs w:val="22"/>
        </w:rPr>
        <w:t>2 149 269,69</w:t>
      </w:r>
      <w:r w:rsidR="00C9622D" w:rsidRPr="00101FA5">
        <w:rPr>
          <w:sz w:val="22"/>
          <w:szCs w:val="22"/>
        </w:rPr>
        <w:t xml:space="preserve"> руб.</w:t>
      </w:r>
      <w:r w:rsidR="00F96D23" w:rsidRPr="00101FA5">
        <w:rPr>
          <w:sz w:val="22"/>
          <w:szCs w:val="22"/>
        </w:rPr>
        <w:t xml:space="preserve"> (остаток задолженности с учетом частичного погашения в сумме 6 355,76 руб.)</w:t>
      </w:r>
      <w:r w:rsidR="00932F2D" w:rsidRPr="00101FA5">
        <w:rPr>
          <w:sz w:val="22"/>
          <w:szCs w:val="22"/>
        </w:rPr>
        <w:t>, в том числе</w:t>
      </w:r>
      <w:r w:rsidRPr="00101FA5">
        <w:rPr>
          <w:sz w:val="22"/>
          <w:szCs w:val="22"/>
        </w:rPr>
        <w:t>:</w:t>
      </w:r>
    </w:p>
    <w:p w:rsidR="00F4259F" w:rsidRPr="00101FA5" w:rsidRDefault="00F96D23" w:rsidP="00F4259F">
      <w:pPr>
        <w:pStyle w:val="a5"/>
        <w:numPr>
          <w:ilvl w:val="0"/>
          <w:numId w:val="23"/>
        </w:numPr>
        <w:tabs>
          <w:tab w:val="left" w:pos="-426"/>
        </w:tabs>
        <w:rPr>
          <w:sz w:val="22"/>
          <w:szCs w:val="22"/>
        </w:rPr>
      </w:pPr>
      <w:r w:rsidRPr="00101FA5">
        <w:rPr>
          <w:sz w:val="22"/>
          <w:szCs w:val="22"/>
        </w:rPr>
        <w:t xml:space="preserve">задолженность в размере 919 144,05 руб. (остаток задолженности с учетом частичного погашения в сумме 2 681,40 руб.) подтверждена решением Арбитражного суда Свердловской области от 14.12.2017 г. (резолютивная часть от 07.12.2017 г.) по делу </w:t>
      </w:r>
      <w:r w:rsidR="00932F2D" w:rsidRPr="00101FA5">
        <w:rPr>
          <w:sz w:val="22"/>
          <w:szCs w:val="22"/>
        </w:rPr>
        <w:br/>
      </w:r>
      <w:r w:rsidRPr="00101FA5">
        <w:rPr>
          <w:sz w:val="22"/>
          <w:szCs w:val="22"/>
        </w:rPr>
        <w:t xml:space="preserve">№ А60-51229/2017; </w:t>
      </w:r>
    </w:p>
    <w:p w:rsidR="003E728A" w:rsidRPr="00101FA5" w:rsidRDefault="00F96D23" w:rsidP="00F4259F">
      <w:pPr>
        <w:pStyle w:val="a5"/>
        <w:numPr>
          <w:ilvl w:val="0"/>
          <w:numId w:val="23"/>
        </w:numPr>
        <w:tabs>
          <w:tab w:val="left" w:pos="-426"/>
        </w:tabs>
        <w:rPr>
          <w:sz w:val="22"/>
          <w:szCs w:val="22"/>
        </w:rPr>
      </w:pPr>
      <w:r w:rsidRPr="00101FA5">
        <w:rPr>
          <w:sz w:val="22"/>
          <w:szCs w:val="22"/>
        </w:rPr>
        <w:t xml:space="preserve">задолженность в размере </w:t>
      </w:r>
      <w:r w:rsidR="003E728A" w:rsidRPr="00101FA5">
        <w:rPr>
          <w:sz w:val="22"/>
          <w:szCs w:val="22"/>
        </w:rPr>
        <w:t>1 230 125,64</w:t>
      </w:r>
      <w:r w:rsidRPr="00101FA5">
        <w:rPr>
          <w:sz w:val="22"/>
          <w:szCs w:val="22"/>
        </w:rPr>
        <w:t xml:space="preserve"> руб.</w:t>
      </w:r>
      <w:r w:rsidR="004F36CD" w:rsidRPr="00101FA5">
        <w:rPr>
          <w:sz w:val="22"/>
          <w:szCs w:val="22"/>
        </w:rPr>
        <w:t xml:space="preserve"> (остаток задолженности с учетом частичного погашения в сумме </w:t>
      </w:r>
      <w:r w:rsidR="003E728A" w:rsidRPr="00101FA5">
        <w:rPr>
          <w:sz w:val="22"/>
          <w:szCs w:val="22"/>
        </w:rPr>
        <w:t xml:space="preserve"> 3 674,36 </w:t>
      </w:r>
      <w:r w:rsidR="004F36CD" w:rsidRPr="00101FA5">
        <w:rPr>
          <w:sz w:val="22"/>
          <w:szCs w:val="22"/>
        </w:rPr>
        <w:t>руб.) подтверждена определением Арбитражного суда Свердловской области от 07.10.2017 г.</w:t>
      </w:r>
      <w:r w:rsidR="00B028B7" w:rsidRPr="00101FA5">
        <w:rPr>
          <w:sz w:val="22"/>
          <w:szCs w:val="22"/>
        </w:rPr>
        <w:t xml:space="preserve"> (резолютивная часть от 02.10.2017 г.)</w:t>
      </w:r>
      <w:r w:rsidR="004F36CD" w:rsidRPr="00101FA5">
        <w:rPr>
          <w:sz w:val="22"/>
          <w:szCs w:val="22"/>
        </w:rPr>
        <w:t xml:space="preserve"> по делу </w:t>
      </w:r>
      <w:r w:rsidR="00B028B7" w:rsidRPr="00101FA5">
        <w:rPr>
          <w:sz w:val="22"/>
          <w:szCs w:val="22"/>
        </w:rPr>
        <w:br/>
      </w:r>
      <w:r w:rsidR="003E728A" w:rsidRPr="00101FA5">
        <w:rPr>
          <w:sz w:val="22"/>
          <w:szCs w:val="22"/>
        </w:rPr>
        <w:t>№ А60-31564/2016;</w:t>
      </w:r>
    </w:p>
    <w:p w:rsidR="00F4259F" w:rsidRPr="00101FA5" w:rsidRDefault="00F4259F" w:rsidP="00F4259F">
      <w:pPr>
        <w:pStyle w:val="a5"/>
        <w:tabs>
          <w:tab w:val="left" w:pos="-426"/>
        </w:tabs>
        <w:ind w:firstLine="0"/>
        <w:rPr>
          <w:sz w:val="22"/>
          <w:szCs w:val="22"/>
        </w:rPr>
      </w:pPr>
      <w:r w:rsidRPr="00101FA5">
        <w:rPr>
          <w:sz w:val="22"/>
          <w:szCs w:val="22"/>
        </w:rPr>
        <w:tab/>
      </w:r>
      <w:r w:rsidRPr="00101FA5">
        <w:rPr>
          <w:b/>
          <w:sz w:val="22"/>
          <w:szCs w:val="22"/>
        </w:rPr>
        <w:t>1.3</w:t>
      </w:r>
      <w:r w:rsidRPr="00101FA5">
        <w:rPr>
          <w:sz w:val="22"/>
          <w:szCs w:val="22"/>
        </w:rPr>
        <w:t xml:space="preserve"> Право требования</w:t>
      </w:r>
      <w:r w:rsidR="00C9622D" w:rsidRPr="00101FA5">
        <w:rPr>
          <w:sz w:val="22"/>
          <w:szCs w:val="22"/>
        </w:rPr>
        <w:t xml:space="preserve"> к Муравьёвой Людмиле Викторовне (ИНН 662200614006</w:t>
      </w:r>
      <w:r w:rsidR="00305EEB" w:rsidRPr="00101FA5">
        <w:rPr>
          <w:sz w:val="22"/>
          <w:szCs w:val="22"/>
        </w:rPr>
        <w:t>; адрес: 624740, Свердловская область, г. Нижняя Салда, ул. Парижской Коммуны, д. 16</w:t>
      </w:r>
      <w:r w:rsidR="00C9622D" w:rsidRPr="00101FA5">
        <w:rPr>
          <w:sz w:val="22"/>
          <w:szCs w:val="22"/>
        </w:rPr>
        <w:t xml:space="preserve">) в размере </w:t>
      </w:r>
      <w:r w:rsidR="00305EEB" w:rsidRPr="00101FA5">
        <w:rPr>
          <w:sz w:val="22"/>
          <w:szCs w:val="22"/>
        </w:rPr>
        <w:t>451 670,27</w:t>
      </w:r>
      <w:r w:rsidR="00C9622D" w:rsidRPr="00101FA5">
        <w:rPr>
          <w:sz w:val="22"/>
          <w:szCs w:val="22"/>
        </w:rPr>
        <w:t xml:space="preserve"> руб.</w:t>
      </w:r>
      <w:r w:rsidR="00305EEB" w:rsidRPr="00101FA5">
        <w:rPr>
          <w:sz w:val="22"/>
          <w:szCs w:val="22"/>
        </w:rPr>
        <w:t xml:space="preserve"> </w:t>
      </w:r>
      <w:r w:rsidRPr="00101FA5">
        <w:rPr>
          <w:sz w:val="22"/>
          <w:szCs w:val="22"/>
        </w:rPr>
        <w:br/>
      </w:r>
      <w:r w:rsidR="00305EEB" w:rsidRPr="00101FA5">
        <w:rPr>
          <w:sz w:val="22"/>
          <w:szCs w:val="22"/>
        </w:rPr>
        <w:t>(остаток задолженности с учетом частичного погашения в сумме 2 429,</w:t>
      </w:r>
      <w:r w:rsidRPr="00101FA5">
        <w:rPr>
          <w:sz w:val="22"/>
          <w:szCs w:val="22"/>
        </w:rPr>
        <w:t>73 руб.)</w:t>
      </w:r>
      <w:r w:rsidR="00932F2D" w:rsidRPr="00101FA5">
        <w:rPr>
          <w:sz w:val="22"/>
          <w:szCs w:val="22"/>
        </w:rPr>
        <w:t>, в том числе</w:t>
      </w:r>
      <w:r w:rsidRPr="00101FA5">
        <w:rPr>
          <w:sz w:val="22"/>
          <w:szCs w:val="22"/>
        </w:rPr>
        <w:t>:</w:t>
      </w:r>
    </w:p>
    <w:p w:rsidR="00F4259F" w:rsidRPr="00101FA5" w:rsidRDefault="00305EEB" w:rsidP="00F4259F">
      <w:pPr>
        <w:pStyle w:val="a5"/>
        <w:numPr>
          <w:ilvl w:val="0"/>
          <w:numId w:val="24"/>
        </w:numPr>
        <w:tabs>
          <w:tab w:val="left" w:pos="-426"/>
        </w:tabs>
        <w:rPr>
          <w:sz w:val="22"/>
          <w:szCs w:val="22"/>
        </w:rPr>
      </w:pPr>
      <w:r w:rsidRPr="00101FA5">
        <w:rPr>
          <w:sz w:val="22"/>
          <w:szCs w:val="22"/>
        </w:rPr>
        <w:t xml:space="preserve">задолженность в размере </w:t>
      </w:r>
      <w:r w:rsidR="0084184F" w:rsidRPr="00101FA5">
        <w:rPr>
          <w:sz w:val="22"/>
          <w:szCs w:val="22"/>
        </w:rPr>
        <w:t xml:space="preserve">287 453,66 руб. (остаток задолженности с учетом частичного погашения в сумме 1 546,34 руб.) подтверждена определением Арбитражного суда Свердловской области от 27.11.2017 г. (резолютивная часть от 22.11.2017 г.) по делу </w:t>
      </w:r>
      <w:r w:rsidR="00F4259F" w:rsidRPr="00101FA5">
        <w:rPr>
          <w:sz w:val="22"/>
          <w:szCs w:val="22"/>
        </w:rPr>
        <w:br/>
      </w:r>
      <w:r w:rsidR="0084184F" w:rsidRPr="00101FA5">
        <w:rPr>
          <w:sz w:val="22"/>
          <w:szCs w:val="22"/>
        </w:rPr>
        <w:t>№ А60-31564/2016</w:t>
      </w:r>
      <w:r w:rsidR="00446B52" w:rsidRPr="00101FA5">
        <w:rPr>
          <w:sz w:val="22"/>
          <w:szCs w:val="22"/>
        </w:rPr>
        <w:t>;</w:t>
      </w:r>
    </w:p>
    <w:p w:rsidR="00305EEB" w:rsidRPr="00101FA5" w:rsidRDefault="0084184F" w:rsidP="00F4259F">
      <w:pPr>
        <w:pStyle w:val="a5"/>
        <w:numPr>
          <w:ilvl w:val="0"/>
          <w:numId w:val="24"/>
        </w:numPr>
        <w:tabs>
          <w:tab w:val="left" w:pos="-426"/>
        </w:tabs>
        <w:rPr>
          <w:sz w:val="22"/>
          <w:szCs w:val="22"/>
        </w:rPr>
      </w:pPr>
      <w:r w:rsidRPr="00101FA5">
        <w:rPr>
          <w:sz w:val="22"/>
          <w:szCs w:val="22"/>
        </w:rPr>
        <w:t xml:space="preserve">задолженность в размере 164 216,61 руб. </w:t>
      </w:r>
      <w:r w:rsidR="00F4259F" w:rsidRPr="00101FA5">
        <w:rPr>
          <w:sz w:val="22"/>
          <w:szCs w:val="22"/>
        </w:rPr>
        <w:t xml:space="preserve">(остаток задолженности с учетом частичного погашения в сумме 883,39 руб.) подтверждена </w:t>
      </w:r>
      <w:r w:rsidR="00446B52" w:rsidRPr="00101FA5">
        <w:rPr>
          <w:sz w:val="22"/>
          <w:szCs w:val="22"/>
        </w:rPr>
        <w:t xml:space="preserve">определением Арбитражного суда Свердловской области от 21.05.2018 г. (резолютивная часть от 15.05.2018 г.) по делу </w:t>
      </w:r>
      <w:r w:rsidR="00932F2D" w:rsidRPr="00101FA5">
        <w:rPr>
          <w:sz w:val="22"/>
          <w:szCs w:val="22"/>
        </w:rPr>
        <w:br/>
      </w:r>
      <w:r w:rsidR="00446B52" w:rsidRPr="00101FA5">
        <w:rPr>
          <w:sz w:val="22"/>
          <w:szCs w:val="22"/>
        </w:rPr>
        <w:t>№ А60-31564/2016;</w:t>
      </w:r>
    </w:p>
    <w:p w:rsidR="00016E9D" w:rsidRPr="00101FA5" w:rsidRDefault="00446B52" w:rsidP="00446B52">
      <w:pPr>
        <w:pStyle w:val="a5"/>
        <w:tabs>
          <w:tab w:val="left" w:pos="-426"/>
        </w:tabs>
        <w:ind w:firstLine="0"/>
        <w:rPr>
          <w:sz w:val="22"/>
          <w:szCs w:val="22"/>
        </w:rPr>
      </w:pPr>
      <w:r w:rsidRPr="00101FA5">
        <w:rPr>
          <w:sz w:val="22"/>
          <w:szCs w:val="22"/>
        </w:rPr>
        <w:tab/>
      </w:r>
      <w:r w:rsidRPr="00101FA5">
        <w:rPr>
          <w:b/>
          <w:sz w:val="22"/>
          <w:szCs w:val="22"/>
        </w:rPr>
        <w:t>1.4.</w:t>
      </w:r>
      <w:r w:rsidRPr="00101FA5">
        <w:rPr>
          <w:sz w:val="22"/>
          <w:szCs w:val="22"/>
        </w:rPr>
        <w:t xml:space="preserve"> П</w:t>
      </w:r>
      <w:r w:rsidR="00C9622D" w:rsidRPr="00101FA5">
        <w:rPr>
          <w:sz w:val="22"/>
          <w:szCs w:val="22"/>
        </w:rPr>
        <w:t>раво требования к Лёвину Владимиру Ильичу (ИНН 66220090</w:t>
      </w:r>
      <w:r w:rsidR="005D301A" w:rsidRPr="00101FA5">
        <w:rPr>
          <w:sz w:val="22"/>
          <w:szCs w:val="22"/>
        </w:rPr>
        <w:t>4001</w:t>
      </w:r>
      <w:r w:rsidRPr="00101FA5">
        <w:rPr>
          <w:sz w:val="22"/>
          <w:szCs w:val="22"/>
        </w:rPr>
        <w:t>; адрес:</w:t>
      </w:r>
      <w:r w:rsidR="007B4505" w:rsidRPr="00101FA5">
        <w:rPr>
          <w:sz w:val="22"/>
          <w:szCs w:val="22"/>
        </w:rPr>
        <w:t xml:space="preserve"> 624740, Свердловская область, г. Нижняя Салда, ул. Гагарина, д. 102</w:t>
      </w:r>
      <w:r w:rsidR="005D301A" w:rsidRPr="00101FA5">
        <w:rPr>
          <w:sz w:val="22"/>
          <w:szCs w:val="22"/>
        </w:rPr>
        <w:t>) в размере 588 540,16 руб.</w:t>
      </w:r>
      <w:r w:rsidR="007B4505" w:rsidRPr="00101FA5">
        <w:rPr>
          <w:sz w:val="22"/>
          <w:szCs w:val="22"/>
        </w:rPr>
        <w:t xml:space="preserve"> (остаток задолженности с учетом частичного погашения в сумме 19 913,62 руб.), подтвержденное </w:t>
      </w:r>
      <w:r w:rsidR="005D301A" w:rsidRPr="00101FA5">
        <w:rPr>
          <w:sz w:val="22"/>
          <w:szCs w:val="22"/>
        </w:rPr>
        <w:t xml:space="preserve">определением </w:t>
      </w:r>
      <w:r w:rsidR="005D301A" w:rsidRPr="00101FA5">
        <w:rPr>
          <w:sz w:val="22"/>
          <w:szCs w:val="22"/>
        </w:rPr>
        <w:lastRenderedPageBreak/>
        <w:t>Арбитражного суда Свердловской области</w:t>
      </w:r>
      <w:r w:rsidR="007B4505" w:rsidRPr="00101FA5">
        <w:rPr>
          <w:sz w:val="22"/>
          <w:szCs w:val="22"/>
        </w:rPr>
        <w:t xml:space="preserve"> от 04.12.2017 г. (резолютивная часть от</w:t>
      </w:r>
      <w:r w:rsidR="00016E9D" w:rsidRPr="00101FA5">
        <w:rPr>
          <w:sz w:val="22"/>
          <w:szCs w:val="22"/>
        </w:rPr>
        <w:t xml:space="preserve"> 27.11.2017 г.)</w:t>
      </w:r>
      <w:r w:rsidR="005D301A" w:rsidRPr="00101FA5">
        <w:rPr>
          <w:sz w:val="22"/>
          <w:szCs w:val="22"/>
        </w:rPr>
        <w:t xml:space="preserve"> по делу № А60-31564/2017</w:t>
      </w:r>
      <w:r w:rsidR="00C9622D" w:rsidRPr="00101FA5">
        <w:rPr>
          <w:sz w:val="22"/>
          <w:szCs w:val="22"/>
        </w:rPr>
        <w:t xml:space="preserve"> </w:t>
      </w:r>
      <w:r w:rsidR="005D301A" w:rsidRPr="00101FA5">
        <w:rPr>
          <w:sz w:val="22"/>
          <w:szCs w:val="22"/>
        </w:rPr>
        <w:t>от 04.12.2017 г.</w:t>
      </w:r>
      <w:r w:rsidR="00016E9D" w:rsidRPr="00101FA5">
        <w:rPr>
          <w:sz w:val="22"/>
          <w:szCs w:val="22"/>
        </w:rPr>
        <w:t>;</w:t>
      </w:r>
    </w:p>
    <w:p w:rsidR="005D301A" w:rsidRPr="00101FA5" w:rsidRDefault="00AC7ACC" w:rsidP="00AC7ACC">
      <w:pPr>
        <w:pStyle w:val="a5"/>
        <w:tabs>
          <w:tab w:val="left" w:pos="-426"/>
        </w:tabs>
        <w:ind w:firstLine="0"/>
        <w:rPr>
          <w:sz w:val="22"/>
          <w:szCs w:val="22"/>
        </w:rPr>
      </w:pPr>
      <w:r w:rsidRPr="00101FA5">
        <w:rPr>
          <w:sz w:val="22"/>
          <w:szCs w:val="22"/>
        </w:rPr>
        <w:tab/>
      </w:r>
      <w:r w:rsidRPr="00101FA5">
        <w:rPr>
          <w:b/>
          <w:sz w:val="22"/>
          <w:szCs w:val="22"/>
        </w:rPr>
        <w:t>1.5</w:t>
      </w:r>
      <w:r w:rsidRPr="00101FA5">
        <w:rPr>
          <w:sz w:val="22"/>
          <w:szCs w:val="22"/>
        </w:rPr>
        <w:t xml:space="preserve"> П</w:t>
      </w:r>
      <w:r w:rsidR="00C9622D" w:rsidRPr="00101FA5">
        <w:rPr>
          <w:sz w:val="22"/>
          <w:szCs w:val="22"/>
        </w:rPr>
        <w:t>раво требования к Зайкину Андрею Александровичу (ИНН 662201397</w:t>
      </w:r>
      <w:r w:rsidR="005D301A" w:rsidRPr="00101FA5">
        <w:rPr>
          <w:sz w:val="22"/>
          <w:szCs w:val="22"/>
        </w:rPr>
        <w:t xml:space="preserve">442) в размере </w:t>
      </w:r>
      <w:r w:rsidRPr="00101FA5">
        <w:rPr>
          <w:sz w:val="22"/>
          <w:szCs w:val="22"/>
        </w:rPr>
        <w:t>108 815,52</w:t>
      </w:r>
      <w:r w:rsidR="005D301A" w:rsidRPr="00101FA5">
        <w:rPr>
          <w:sz w:val="22"/>
          <w:szCs w:val="22"/>
        </w:rPr>
        <w:t xml:space="preserve"> руб.</w:t>
      </w:r>
      <w:r w:rsidRPr="00101FA5">
        <w:rPr>
          <w:sz w:val="22"/>
          <w:szCs w:val="22"/>
        </w:rPr>
        <w:t xml:space="preserve"> (остаток задолженности с учетом частичного погашения в сумме 117 184,48 руб.)</w:t>
      </w:r>
      <w:r w:rsidR="005D301A" w:rsidRPr="00101FA5">
        <w:rPr>
          <w:sz w:val="22"/>
          <w:szCs w:val="22"/>
        </w:rPr>
        <w:t>, подтвержд</w:t>
      </w:r>
      <w:r w:rsidR="0014267A" w:rsidRPr="00101FA5">
        <w:rPr>
          <w:sz w:val="22"/>
          <w:szCs w:val="22"/>
        </w:rPr>
        <w:t>енно</w:t>
      </w:r>
      <w:r w:rsidR="005D301A" w:rsidRPr="00101FA5">
        <w:rPr>
          <w:sz w:val="22"/>
          <w:szCs w:val="22"/>
        </w:rPr>
        <w:t>е определением Арбитражного суда Свердловской области</w:t>
      </w:r>
      <w:r w:rsidRPr="00101FA5">
        <w:rPr>
          <w:sz w:val="22"/>
          <w:szCs w:val="22"/>
        </w:rPr>
        <w:t xml:space="preserve"> от 29.11.2017 г. (резолютивная часть от 23.11.2017 г.)</w:t>
      </w:r>
      <w:r w:rsidR="005D301A" w:rsidRPr="00101FA5">
        <w:rPr>
          <w:sz w:val="22"/>
          <w:szCs w:val="22"/>
        </w:rPr>
        <w:t xml:space="preserve"> по делу №А60-31564/2016</w:t>
      </w:r>
      <w:r w:rsidRPr="00101FA5">
        <w:rPr>
          <w:sz w:val="22"/>
          <w:szCs w:val="22"/>
        </w:rPr>
        <w:t>.</w:t>
      </w:r>
    </w:p>
    <w:p w:rsidR="00AC7ACC" w:rsidRPr="00101FA5" w:rsidRDefault="00AC7ACC" w:rsidP="00AC7ACC">
      <w:pPr>
        <w:pStyle w:val="a5"/>
        <w:tabs>
          <w:tab w:val="left" w:pos="-426"/>
        </w:tabs>
        <w:ind w:firstLine="0"/>
        <w:rPr>
          <w:sz w:val="22"/>
          <w:szCs w:val="22"/>
        </w:rPr>
      </w:pPr>
    </w:p>
    <w:p w:rsidR="00E33AA5" w:rsidRPr="00101FA5" w:rsidRDefault="00E33AA5" w:rsidP="003158B2">
      <w:pPr>
        <w:ind w:left="-426" w:firstLine="426"/>
        <w:jc w:val="both"/>
        <w:rPr>
          <w:sz w:val="22"/>
          <w:szCs w:val="22"/>
        </w:rPr>
      </w:pPr>
      <w:r w:rsidRPr="00101FA5">
        <w:rPr>
          <w:b/>
          <w:sz w:val="22"/>
          <w:szCs w:val="22"/>
        </w:rPr>
        <w:t>2.</w:t>
      </w:r>
      <w:r w:rsidRPr="00101FA5">
        <w:rPr>
          <w:sz w:val="22"/>
          <w:szCs w:val="22"/>
        </w:rPr>
        <w:t xml:space="preserve"> К Правоприобретателю переходят все права Первоначального Кредитора, вытекающие из указанного обязательства, в объеме и на условиях, существующих на момент заключения договора.</w:t>
      </w:r>
    </w:p>
    <w:p w:rsidR="005B7C37" w:rsidRPr="00101FA5" w:rsidRDefault="005B7C37" w:rsidP="003158B2">
      <w:pPr>
        <w:ind w:left="-426" w:firstLine="426"/>
        <w:jc w:val="both"/>
        <w:rPr>
          <w:sz w:val="22"/>
          <w:szCs w:val="22"/>
        </w:rPr>
      </w:pPr>
    </w:p>
    <w:p w:rsidR="009E6A0C" w:rsidRPr="00101FA5" w:rsidRDefault="005B7C37" w:rsidP="009E6A0C">
      <w:pPr>
        <w:ind w:left="-426" w:firstLine="426"/>
        <w:jc w:val="both"/>
        <w:rPr>
          <w:sz w:val="22"/>
          <w:szCs w:val="22"/>
        </w:rPr>
      </w:pPr>
      <w:r w:rsidRPr="00101FA5">
        <w:rPr>
          <w:b/>
          <w:sz w:val="22"/>
          <w:szCs w:val="22"/>
        </w:rPr>
        <w:t xml:space="preserve">3. </w:t>
      </w:r>
      <w:r w:rsidR="00AC7ACC" w:rsidRPr="00101FA5">
        <w:rPr>
          <w:sz w:val="22"/>
          <w:szCs w:val="22"/>
        </w:rPr>
        <w:t>Цена уступаемых требований</w:t>
      </w:r>
      <w:r w:rsidR="009E6A0C" w:rsidRPr="00101FA5">
        <w:rPr>
          <w:sz w:val="22"/>
          <w:szCs w:val="22"/>
        </w:rPr>
        <w:t xml:space="preserve"> определена по результатам открытых торгов в форме аукциона с открытой формой представления предложения о цене, организованных </w:t>
      </w:r>
      <w:r w:rsidR="00C9622D" w:rsidRPr="00101FA5">
        <w:rPr>
          <w:sz w:val="22"/>
          <w:szCs w:val="22"/>
        </w:rPr>
        <w:t>финансовым</w:t>
      </w:r>
      <w:r w:rsidR="009E6A0C" w:rsidRPr="00101FA5">
        <w:rPr>
          <w:sz w:val="22"/>
          <w:szCs w:val="22"/>
        </w:rPr>
        <w:t xml:space="preserve"> управляющим </w:t>
      </w:r>
      <w:r w:rsidR="00C9622D" w:rsidRPr="00101FA5">
        <w:rPr>
          <w:sz w:val="22"/>
          <w:szCs w:val="22"/>
        </w:rPr>
        <w:t>гражданина Муравьева Сергея Александровича</w:t>
      </w:r>
      <w:r w:rsidR="009E6A0C" w:rsidRPr="00101FA5">
        <w:rPr>
          <w:sz w:val="22"/>
          <w:szCs w:val="22"/>
        </w:rPr>
        <w:t xml:space="preserve"> для целей реализации имущества должника. Имущество (прав</w:t>
      </w:r>
      <w:r w:rsidR="00C9622D" w:rsidRPr="00101FA5">
        <w:rPr>
          <w:sz w:val="22"/>
          <w:szCs w:val="22"/>
        </w:rPr>
        <w:t xml:space="preserve">а </w:t>
      </w:r>
      <w:r w:rsidR="009E6A0C" w:rsidRPr="00101FA5">
        <w:rPr>
          <w:sz w:val="22"/>
          <w:szCs w:val="22"/>
        </w:rPr>
        <w:t>требования), указанное в п. 1 настоящего Договора, входит в состав лота № 1; итоги торгов подведены Протоколом _______________от «__» ________</w:t>
      </w:r>
      <w:r w:rsidR="00AC7ACC" w:rsidRPr="00101FA5">
        <w:rPr>
          <w:sz w:val="22"/>
          <w:szCs w:val="22"/>
        </w:rPr>
        <w:t>__ 20_</w:t>
      </w:r>
      <w:r w:rsidR="009E6A0C" w:rsidRPr="00101FA5">
        <w:rPr>
          <w:sz w:val="22"/>
          <w:szCs w:val="22"/>
        </w:rPr>
        <w:t>_ г.</w:t>
      </w:r>
    </w:p>
    <w:p w:rsidR="009E6A0C" w:rsidRPr="00101FA5" w:rsidRDefault="009E6A0C" w:rsidP="009E6A0C">
      <w:pPr>
        <w:ind w:left="-426" w:firstLine="426"/>
        <w:jc w:val="both"/>
        <w:rPr>
          <w:sz w:val="22"/>
          <w:szCs w:val="22"/>
        </w:rPr>
      </w:pPr>
      <w:r w:rsidRPr="00101FA5">
        <w:rPr>
          <w:sz w:val="22"/>
          <w:szCs w:val="22"/>
        </w:rPr>
        <w:t>Сумма оплаты Правоприобретателем по настоящему договору за производимую уступку прав</w:t>
      </w:r>
      <w:r w:rsidR="00C9622D" w:rsidRPr="00101FA5">
        <w:rPr>
          <w:sz w:val="22"/>
          <w:szCs w:val="22"/>
        </w:rPr>
        <w:t xml:space="preserve"> </w:t>
      </w:r>
      <w:r w:rsidRPr="00101FA5">
        <w:rPr>
          <w:sz w:val="22"/>
          <w:szCs w:val="22"/>
        </w:rPr>
        <w:t xml:space="preserve">требования составляет </w:t>
      </w:r>
      <w:r w:rsidRPr="00101FA5">
        <w:rPr>
          <w:b/>
          <w:sz w:val="22"/>
          <w:szCs w:val="22"/>
        </w:rPr>
        <w:t>____________ рублей ________ копеек.</w:t>
      </w:r>
    </w:p>
    <w:p w:rsidR="009E6A0C" w:rsidRPr="00101FA5" w:rsidRDefault="009E6A0C" w:rsidP="009E6A0C">
      <w:pPr>
        <w:tabs>
          <w:tab w:val="num" w:pos="1290"/>
        </w:tabs>
        <w:ind w:left="-426" w:firstLine="426"/>
        <w:jc w:val="both"/>
        <w:rPr>
          <w:sz w:val="22"/>
          <w:szCs w:val="22"/>
        </w:rPr>
      </w:pPr>
      <w:r w:rsidRPr="00101FA5">
        <w:rPr>
          <w:bCs/>
          <w:sz w:val="22"/>
          <w:szCs w:val="22"/>
        </w:rPr>
        <w:t xml:space="preserve">Денежные средства, внесенные Правоприобретателем в качестве задатка при подаче заявки на участие в открытых торгах в </w:t>
      </w:r>
      <w:r w:rsidRPr="00101FA5">
        <w:rPr>
          <w:sz w:val="22"/>
          <w:szCs w:val="22"/>
        </w:rPr>
        <w:t xml:space="preserve">сумме _____________ рублей ____________ копеек засчитываются в счет оплаты имущества по настоящему договору. Оставшуюся часть оплаты в сумме </w:t>
      </w:r>
      <w:r w:rsidRPr="00101FA5">
        <w:rPr>
          <w:b/>
          <w:sz w:val="22"/>
          <w:szCs w:val="22"/>
        </w:rPr>
        <w:t>______ рублей ____ копеек</w:t>
      </w:r>
      <w:r w:rsidRPr="00101FA5">
        <w:rPr>
          <w:sz w:val="22"/>
          <w:szCs w:val="22"/>
        </w:rPr>
        <w:t>, Правоприобретатель обязан внести в течение 30 (тридцати) рабочих дней с момента заключения настоящего Договора.</w:t>
      </w:r>
    </w:p>
    <w:p w:rsidR="00E33AA5" w:rsidRPr="00101FA5" w:rsidRDefault="00E33AA5" w:rsidP="003158B2">
      <w:pPr>
        <w:ind w:left="-426" w:firstLine="426"/>
        <w:jc w:val="both"/>
        <w:rPr>
          <w:sz w:val="22"/>
          <w:szCs w:val="22"/>
        </w:rPr>
      </w:pPr>
    </w:p>
    <w:p w:rsidR="00E33AA5" w:rsidRPr="00101FA5" w:rsidRDefault="005B7C37" w:rsidP="003158B2">
      <w:pPr>
        <w:ind w:left="-426" w:firstLine="426"/>
        <w:jc w:val="both"/>
        <w:rPr>
          <w:sz w:val="22"/>
          <w:szCs w:val="22"/>
        </w:rPr>
      </w:pPr>
      <w:r w:rsidRPr="00101FA5">
        <w:rPr>
          <w:b/>
          <w:sz w:val="22"/>
          <w:szCs w:val="22"/>
        </w:rPr>
        <w:t>4</w:t>
      </w:r>
      <w:r w:rsidR="00E33AA5" w:rsidRPr="00101FA5">
        <w:rPr>
          <w:b/>
          <w:sz w:val="22"/>
          <w:szCs w:val="22"/>
        </w:rPr>
        <w:t>.</w:t>
      </w:r>
      <w:r w:rsidR="00E33AA5" w:rsidRPr="00101FA5">
        <w:rPr>
          <w:sz w:val="22"/>
          <w:szCs w:val="22"/>
        </w:rPr>
        <w:t xml:space="preserve"> Обязанность по уведомлению Должник</w:t>
      </w:r>
      <w:r w:rsidR="0008441B" w:rsidRPr="00101FA5">
        <w:rPr>
          <w:sz w:val="22"/>
          <w:szCs w:val="22"/>
        </w:rPr>
        <w:t>ов</w:t>
      </w:r>
      <w:r w:rsidR="00E33AA5" w:rsidRPr="00101FA5">
        <w:rPr>
          <w:sz w:val="22"/>
          <w:szCs w:val="22"/>
        </w:rPr>
        <w:t xml:space="preserve"> о состоявшейся уст</w:t>
      </w:r>
      <w:r w:rsidR="00AC7ACC" w:rsidRPr="00101FA5">
        <w:rPr>
          <w:sz w:val="22"/>
          <w:szCs w:val="22"/>
        </w:rPr>
        <w:t>упке прав</w:t>
      </w:r>
      <w:r w:rsidR="0008441B" w:rsidRPr="00101FA5">
        <w:rPr>
          <w:sz w:val="22"/>
          <w:szCs w:val="22"/>
        </w:rPr>
        <w:t xml:space="preserve"> требования лежит на </w:t>
      </w:r>
      <w:r w:rsidR="00E33AA5" w:rsidRPr="00101FA5">
        <w:rPr>
          <w:sz w:val="22"/>
          <w:szCs w:val="22"/>
        </w:rPr>
        <w:t>Правоприобретателе.</w:t>
      </w:r>
    </w:p>
    <w:p w:rsidR="00E33AA5" w:rsidRPr="00101FA5" w:rsidRDefault="00E33AA5" w:rsidP="003158B2">
      <w:pPr>
        <w:ind w:left="-426" w:firstLine="426"/>
        <w:jc w:val="both"/>
        <w:rPr>
          <w:sz w:val="22"/>
          <w:szCs w:val="22"/>
        </w:rPr>
      </w:pPr>
    </w:p>
    <w:p w:rsidR="00E33AA5" w:rsidRPr="00101FA5" w:rsidRDefault="005B7C37" w:rsidP="003158B2">
      <w:pPr>
        <w:ind w:left="-426" w:firstLine="426"/>
        <w:jc w:val="both"/>
        <w:rPr>
          <w:sz w:val="22"/>
          <w:szCs w:val="22"/>
        </w:rPr>
      </w:pPr>
      <w:r w:rsidRPr="00101FA5">
        <w:rPr>
          <w:b/>
          <w:sz w:val="22"/>
          <w:szCs w:val="22"/>
        </w:rPr>
        <w:t>5</w:t>
      </w:r>
      <w:r w:rsidR="00E33AA5" w:rsidRPr="00101FA5">
        <w:rPr>
          <w:b/>
          <w:sz w:val="22"/>
          <w:szCs w:val="22"/>
        </w:rPr>
        <w:t>.</w:t>
      </w:r>
      <w:r w:rsidR="00E33AA5" w:rsidRPr="00101FA5">
        <w:rPr>
          <w:sz w:val="22"/>
          <w:szCs w:val="22"/>
        </w:rPr>
        <w:t xml:space="preserve"> Первоначальный Кредитор в течение </w:t>
      </w:r>
      <w:r w:rsidR="00D02706" w:rsidRPr="00101FA5">
        <w:rPr>
          <w:sz w:val="22"/>
          <w:szCs w:val="22"/>
        </w:rPr>
        <w:t>10</w:t>
      </w:r>
      <w:r w:rsidR="005E3C6B" w:rsidRPr="00101FA5">
        <w:rPr>
          <w:sz w:val="22"/>
          <w:szCs w:val="22"/>
        </w:rPr>
        <w:t xml:space="preserve"> рабочих</w:t>
      </w:r>
      <w:r w:rsidR="00E33AA5" w:rsidRPr="00101FA5">
        <w:rPr>
          <w:sz w:val="22"/>
          <w:szCs w:val="22"/>
        </w:rPr>
        <w:t xml:space="preserve"> дней с момента оплаты по настоящему договору передает Правоприобретателю все имеющиеся у него в наличии правоустанавливающие документы</w:t>
      </w:r>
      <w:r w:rsidRPr="00101FA5">
        <w:rPr>
          <w:sz w:val="22"/>
          <w:szCs w:val="22"/>
        </w:rPr>
        <w:t xml:space="preserve"> в отношении прав требовани</w:t>
      </w:r>
      <w:r w:rsidR="00B02E6D" w:rsidRPr="00101FA5">
        <w:rPr>
          <w:sz w:val="22"/>
          <w:szCs w:val="22"/>
        </w:rPr>
        <w:t>я</w:t>
      </w:r>
      <w:r w:rsidRPr="00101FA5">
        <w:rPr>
          <w:sz w:val="22"/>
          <w:szCs w:val="22"/>
        </w:rPr>
        <w:t>, указанн</w:t>
      </w:r>
      <w:r w:rsidR="00AC7ACC" w:rsidRPr="00101FA5">
        <w:rPr>
          <w:sz w:val="22"/>
          <w:szCs w:val="22"/>
        </w:rPr>
        <w:t>ых</w:t>
      </w:r>
      <w:r w:rsidRPr="00101FA5">
        <w:rPr>
          <w:sz w:val="22"/>
          <w:szCs w:val="22"/>
        </w:rPr>
        <w:t xml:space="preserve"> в п.1 настоящего договора. </w:t>
      </w:r>
      <w:r w:rsidR="00E33AA5" w:rsidRPr="00101FA5">
        <w:rPr>
          <w:sz w:val="22"/>
          <w:szCs w:val="22"/>
        </w:rPr>
        <w:t>Первоначальный Кредитор также обязан сообщить Правоприобретателю все сведения, имеющие значение для осуществления последним своих прав кредитора по указанному договору уступки права требования.</w:t>
      </w:r>
    </w:p>
    <w:p w:rsidR="00E33AA5" w:rsidRPr="00101FA5" w:rsidRDefault="00E33AA5" w:rsidP="003158B2">
      <w:pPr>
        <w:pStyle w:val="ConsNonformat"/>
        <w:widowControl/>
        <w:ind w:left="-426" w:firstLine="426"/>
        <w:jc w:val="both"/>
        <w:rPr>
          <w:rFonts w:ascii="Times New Roman" w:hAnsi="Times New Roman"/>
          <w:sz w:val="22"/>
          <w:szCs w:val="22"/>
        </w:rPr>
      </w:pPr>
    </w:p>
    <w:p w:rsidR="00E33AA5" w:rsidRPr="00101FA5" w:rsidRDefault="005B7C37" w:rsidP="003158B2">
      <w:pPr>
        <w:ind w:left="-426" w:firstLine="426"/>
        <w:jc w:val="both"/>
        <w:rPr>
          <w:sz w:val="22"/>
          <w:szCs w:val="22"/>
        </w:rPr>
      </w:pPr>
      <w:r w:rsidRPr="00101FA5">
        <w:rPr>
          <w:b/>
          <w:sz w:val="22"/>
          <w:szCs w:val="22"/>
        </w:rPr>
        <w:t>6</w:t>
      </w:r>
      <w:r w:rsidR="00E33AA5" w:rsidRPr="00101FA5">
        <w:rPr>
          <w:b/>
          <w:sz w:val="22"/>
          <w:szCs w:val="22"/>
        </w:rPr>
        <w:t>.</w:t>
      </w:r>
      <w:r w:rsidR="00E33AA5" w:rsidRPr="00101FA5">
        <w:rPr>
          <w:sz w:val="22"/>
          <w:szCs w:val="22"/>
        </w:rPr>
        <w:t xml:space="preserve"> С момента исполнения п. </w:t>
      </w:r>
      <w:r w:rsidR="00D02706" w:rsidRPr="00101FA5">
        <w:rPr>
          <w:sz w:val="22"/>
          <w:szCs w:val="22"/>
        </w:rPr>
        <w:t>3</w:t>
      </w:r>
      <w:r w:rsidR="00E33AA5" w:rsidRPr="00101FA5">
        <w:rPr>
          <w:sz w:val="22"/>
          <w:szCs w:val="22"/>
        </w:rPr>
        <w:t xml:space="preserve"> настоящего договора Пра</w:t>
      </w:r>
      <w:r w:rsidR="00AC7ACC" w:rsidRPr="00101FA5">
        <w:rPr>
          <w:sz w:val="22"/>
          <w:szCs w:val="22"/>
        </w:rPr>
        <w:t>воприобретатель приобретает права требования, вытекающи</w:t>
      </w:r>
      <w:r w:rsidR="00E33AA5" w:rsidRPr="00101FA5">
        <w:rPr>
          <w:sz w:val="22"/>
          <w:szCs w:val="22"/>
        </w:rPr>
        <w:t xml:space="preserve">е из настоящего договора, и наделяется всеми правами Первоначального </w:t>
      </w:r>
      <w:r w:rsidR="0008441B" w:rsidRPr="00101FA5">
        <w:rPr>
          <w:sz w:val="22"/>
          <w:szCs w:val="22"/>
        </w:rPr>
        <w:t>Кредитора по отношению к Должникам</w:t>
      </w:r>
      <w:r w:rsidR="00E33AA5" w:rsidRPr="00101FA5">
        <w:rPr>
          <w:sz w:val="22"/>
          <w:szCs w:val="22"/>
        </w:rPr>
        <w:t>, что включает в себя:</w:t>
      </w:r>
    </w:p>
    <w:p w:rsidR="00E33AA5" w:rsidRPr="00101FA5" w:rsidRDefault="00E33AA5" w:rsidP="003158B2">
      <w:pPr>
        <w:pStyle w:val="ConsNonformat"/>
        <w:widowControl/>
        <w:ind w:left="-426" w:firstLine="426"/>
        <w:jc w:val="both"/>
        <w:rPr>
          <w:rFonts w:ascii="Times New Roman" w:hAnsi="Times New Roman"/>
          <w:sz w:val="22"/>
          <w:szCs w:val="22"/>
        </w:rPr>
      </w:pPr>
      <w:r w:rsidRPr="00101FA5">
        <w:rPr>
          <w:rFonts w:ascii="Times New Roman" w:hAnsi="Times New Roman"/>
          <w:sz w:val="22"/>
          <w:szCs w:val="22"/>
        </w:rPr>
        <w:t xml:space="preserve">     а) право требовать от Должник</w:t>
      </w:r>
      <w:r w:rsidR="0008441B" w:rsidRPr="00101FA5">
        <w:rPr>
          <w:rFonts w:ascii="Times New Roman" w:hAnsi="Times New Roman"/>
          <w:sz w:val="22"/>
          <w:szCs w:val="22"/>
        </w:rPr>
        <w:t>ов</w:t>
      </w:r>
      <w:r w:rsidRPr="00101FA5">
        <w:rPr>
          <w:rFonts w:ascii="Times New Roman" w:hAnsi="Times New Roman"/>
          <w:sz w:val="22"/>
          <w:szCs w:val="22"/>
        </w:rPr>
        <w:t xml:space="preserve"> погашения имеющейся задолженности в полном объеме, подтвержденном переданными Первоначальным Кр</w:t>
      </w:r>
      <w:r w:rsidR="00EA329D" w:rsidRPr="00101FA5">
        <w:rPr>
          <w:rFonts w:ascii="Times New Roman" w:hAnsi="Times New Roman"/>
          <w:sz w:val="22"/>
          <w:szCs w:val="22"/>
        </w:rPr>
        <w:t>едитором документами;</w:t>
      </w:r>
    </w:p>
    <w:p w:rsidR="00E33AA5" w:rsidRPr="00101FA5" w:rsidRDefault="008352E5" w:rsidP="003158B2">
      <w:pPr>
        <w:pStyle w:val="ConsNonformat"/>
        <w:widowControl/>
        <w:ind w:left="-426" w:firstLine="426"/>
        <w:jc w:val="both"/>
        <w:rPr>
          <w:rFonts w:ascii="Times New Roman" w:hAnsi="Times New Roman"/>
          <w:sz w:val="22"/>
          <w:szCs w:val="22"/>
        </w:rPr>
      </w:pPr>
      <w:r w:rsidRPr="00101FA5">
        <w:rPr>
          <w:rFonts w:ascii="Times New Roman" w:hAnsi="Times New Roman"/>
          <w:sz w:val="22"/>
          <w:szCs w:val="22"/>
        </w:rPr>
        <w:t xml:space="preserve">     б) </w:t>
      </w:r>
      <w:r w:rsidR="00E33AA5" w:rsidRPr="00101FA5">
        <w:rPr>
          <w:rFonts w:ascii="Times New Roman" w:hAnsi="Times New Roman"/>
          <w:sz w:val="22"/>
          <w:szCs w:val="22"/>
        </w:rPr>
        <w:t>право взыскания в судебном порядке задолженности (основного долга, а также штрафов, пеней, неустоек, процентов и иных мер ответственности, предусмотренных договором и законом за ненадлежащее исполнение или неисполнение обязательства) со всеми правами, предоставленными законом истцу,</w:t>
      </w:r>
    </w:p>
    <w:p w:rsidR="00E33AA5" w:rsidRPr="00101FA5" w:rsidRDefault="008352E5" w:rsidP="003158B2">
      <w:pPr>
        <w:pStyle w:val="ConsNonformat"/>
        <w:widowControl/>
        <w:ind w:left="-426" w:firstLine="426"/>
        <w:jc w:val="both"/>
        <w:rPr>
          <w:rFonts w:ascii="Times New Roman" w:hAnsi="Times New Roman"/>
          <w:sz w:val="22"/>
          <w:szCs w:val="22"/>
        </w:rPr>
      </w:pPr>
      <w:r w:rsidRPr="00101FA5">
        <w:rPr>
          <w:rFonts w:ascii="Times New Roman" w:hAnsi="Times New Roman"/>
          <w:sz w:val="22"/>
          <w:szCs w:val="22"/>
        </w:rPr>
        <w:t xml:space="preserve">     в) </w:t>
      </w:r>
      <w:r w:rsidR="00E33AA5" w:rsidRPr="00101FA5">
        <w:rPr>
          <w:rFonts w:ascii="Times New Roman" w:hAnsi="Times New Roman"/>
          <w:sz w:val="22"/>
          <w:szCs w:val="22"/>
        </w:rPr>
        <w:t>право принудительного исполнения решения суда по взысканию с должник</w:t>
      </w:r>
      <w:r w:rsidR="00B50388" w:rsidRPr="00101FA5">
        <w:rPr>
          <w:rFonts w:ascii="Times New Roman" w:hAnsi="Times New Roman"/>
          <w:sz w:val="22"/>
          <w:szCs w:val="22"/>
        </w:rPr>
        <w:t>ов</w:t>
      </w:r>
      <w:r w:rsidR="00E33AA5" w:rsidRPr="00101FA5">
        <w:rPr>
          <w:rFonts w:ascii="Times New Roman" w:hAnsi="Times New Roman"/>
          <w:sz w:val="22"/>
          <w:szCs w:val="22"/>
        </w:rPr>
        <w:t xml:space="preserve"> задолженности со всеми правами, предоставленными взыскателю по исполнительному производству;</w:t>
      </w:r>
    </w:p>
    <w:p w:rsidR="00E33AA5" w:rsidRPr="00101FA5" w:rsidRDefault="00E33AA5" w:rsidP="003158B2">
      <w:pPr>
        <w:pStyle w:val="ConsNonformat"/>
        <w:widowControl/>
        <w:ind w:left="-426" w:firstLine="426"/>
        <w:jc w:val="both"/>
        <w:rPr>
          <w:rFonts w:ascii="Times New Roman" w:hAnsi="Times New Roman"/>
          <w:sz w:val="22"/>
          <w:szCs w:val="22"/>
        </w:rPr>
      </w:pPr>
      <w:r w:rsidRPr="00101FA5">
        <w:rPr>
          <w:rFonts w:ascii="Times New Roman" w:hAnsi="Times New Roman"/>
          <w:sz w:val="22"/>
          <w:szCs w:val="22"/>
        </w:rPr>
        <w:t xml:space="preserve">     г) а также иные права, принадлежащие Первоначальному Кредитору в соответствии с действующим законодательством.</w:t>
      </w:r>
    </w:p>
    <w:p w:rsidR="00E33AA5" w:rsidRPr="00101FA5" w:rsidRDefault="00E33AA5" w:rsidP="003158B2">
      <w:pPr>
        <w:pStyle w:val="ConsNonformat"/>
        <w:widowControl/>
        <w:ind w:left="-426" w:firstLine="426"/>
        <w:jc w:val="both"/>
        <w:rPr>
          <w:rFonts w:ascii="Times New Roman" w:hAnsi="Times New Roman"/>
          <w:sz w:val="22"/>
          <w:szCs w:val="22"/>
        </w:rPr>
      </w:pPr>
    </w:p>
    <w:p w:rsidR="00E33AA5" w:rsidRPr="00101FA5" w:rsidRDefault="005B7C37" w:rsidP="003158B2">
      <w:pPr>
        <w:ind w:left="-426" w:firstLine="426"/>
        <w:jc w:val="both"/>
        <w:rPr>
          <w:sz w:val="22"/>
          <w:szCs w:val="22"/>
        </w:rPr>
      </w:pPr>
      <w:r w:rsidRPr="00101FA5">
        <w:rPr>
          <w:b/>
          <w:sz w:val="22"/>
          <w:szCs w:val="22"/>
        </w:rPr>
        <w:t>7</w:t>
      </w:r>
      <w:r w:rsidR="00E33AA5" w:rsidRPr="00101FA5">
        <w:rPr>
          <w:b/>
          <w:sz w:val="22"/>
          <w:szCs w:val="22"/>
        </w:rPr>
        <w:t>.</w:t>
      </w:r>
      <w:r w:rsidR="00E33AA5" w:rsidRPr="00101FA5">
        <w:rPr>
          <w:sz w:val="22"/>
          <w:szCs w:val="22"/>
        </w:rPr>
        <w:t xml:space="preserve"> С момента получения должник</w:t>
      </w:r>
      <w:r w:rsidR="00B50388" w:rsidRPr="00101FA5">
        <w:rPr>
          <w:sz w:val="22"/>
          <w:szCs w:val="22"/>
        </w:rPr>
        <w:t>ами уведомлений</w:t>
      </w:r>
      <w:r w:rsidR="00E33AA5" w:rsidRPr="00101FA5">
        <w:rPr>
          <w:sz w:val="22"/>
          <w:szCs w:val="22"/>
        </w:rPr>
        <w:t xml:space="preserve"> о произошедшей уступке права требования исполнение им</w:t>
      </w:r>
      <w:r w:rsidR="00B50388" w:rsidRPr="00101FA5">
        <w:rPr>
          <w:sz w:val="22"/>
          <w:szCs w:val="22"/>
        </w:rPr>
        <w:t>и своих обязательств</w:t>
      </w:r>
      <w:r w:rsidR="00E33AA5" w:rsidRPr="00101FA5">
        <w:rPr>
          <w:sz w:val="22"/>
          <w:szCs w:val="22"/>
        </w:rPr>
        <w:t xml:space="preserve"> по оплате задолженности </w:t>
      </w:r>
      <w:r w:rsidR="00D02706" w:rsidRPr="00101FA5">
        <w:rPr>
          <w:sz w:val="22"/>
          <w:szCs w:val="22"/>
        </w:rPr>
        <w:t>П</w:t>
      </w:r>
      <w:r w:rsidR="00E33AA5" w:rsidRPr="00101FA5">
        <w:rPr>
          <w:sz w:val="22"/>
          <w:szCs w:val="22"/>
        </w:rPr>
        <w:t>ервоначал</w:t>
      </w:r>
      <w:r w:rsidR="00A908E5" w:rsidRPr="00101FA5">
        <w:rPr>
          <w:sz w:val="22"/>
          <w:szCs w:val="22"/>
        </w:rPr>
        <w:t xml:space="preserve">ьному </w:t>
      </w:r>
      <w:r w:rsidR="00D02706" w:rsidRPr="00101FA5">
        <w:rPr>
          <w:sz w:val="22"/>
          <w:szCs w:val="22"/>
        </w:rPr>
        <w:t>К</w:t>
      </w:r>
      <w:r w:rsidR="00A908E5" w:rsidRPr="00101FA5">
        <w:rPr>
          <w:sz w:val="22"/>
          <w:szCs w:val="22"/>
        </w:rPr>
        <w:t xml:space="preserve">редитору </w:t>
      </w:r>
      <w:r w:rsidR="00B2606B" w:rsidRPr="00101FA5">
        <w:rPr>
          <w:sz w:val="22"/>
          <w:szCs w:val="22"/>
        </w:rPr>
        <w:t>–</w:t>
      </w:r>
      <w:r w:rsidR="00A908E5" w:rsidRPr="00101FA5">
        <w:rPr>
          <w:sz w:val="22"/>
          <w:szCs w:val="22"/>
        </w:rPr>
        <w:t xml:space="preserve"> </w:t>
      </w:r>
      <w:r w:rsidR="00C9622D" w:rsidRPr="00101FA5">
        <w:rPr>
          <w:sz w:val="22"/>
          <w:szCs w:val="22"/>
        </w:rPr>
        <w:t>гражданину Муравьеву Сергею Александровичу</w:t>
      </w:r>
      <w:r w:rsidR="00B02E6D" w:rsidRPr="00101FA5">
        <w:rPr>
          <w:sz w:val="22"/>
          <w:szCs w:val="22"/>
        </w:rPr>
        <w:t xml:space="preserve"> </w:t>
      </w:r>
      <w:r w:rsidR="00D02706" w:rsidRPr="00101FA5">
        <w:rPr>
          <w:sz w:val="22"/>
          <w:szCs w:val="22"/>
        </w:rPr>
        <w:t xml:space="preserve">– </w:t>
      </w:r>
      <w:r w:rsidRPr="00101FA5">
        <w:rPr>
          <w:sz w:val="22"/>
          <w:szCs w:val="22"/>
        </w:rPr>
        <w:t>является ненадлежащим</w:t>
      </w:r>
      <w:r w:rsidR="00E33AA5" w:rsidRPr="00101FA5">
        <w:rPr>
          <w:sz w:val="22"/>
          <w:szCs w:val="22"/>
        </w:rPr>
        <w:t>.</w:t>
      </w:r>
    </w:p>
    <w:p w:rsidR="00E33AA5" w:rsidRPr="00101FA5" w:rsidRDefault="00E33AA5" w:rsidP="003158B2">
      <w:pPr>
        <w:ind w:left="-426" w:firstLine="426"/>
        <w:jc w:val="both"/>
        <w:rPr>
          <w:sz w:val="22"/>
          <w:szCs w:val="22"/>
        </w:rPr>
      </w:pPr>
    </w:p>
    <w:p w:rsidR="00E33AA5" w:rsidRPr="00101FA5" w:rsidRDefault="005B7C37" w:rsidP="00207B39">
      <w:pPr>
        <w:ind w:left="-426" w:firstLine="426"/>
        <w:jc w:val="both"/>
        <w:rPr>
          <w:sz w:val="22"/>
          <w:szCs w:val="22"/>
        </w:rPr>
      </w:pPr>
      <w:r w:rsidRPr="00101FA5">
        <w:rPr>
          <w:b/>
          <w:sz w:val="22"/>
          <w:szCs w:val="22"/>
        </w:rPr>
        <w:t>8</w:t>
      </w:r>
      <w:r w:rsidR="00E33AA5" w:rsidRPr="00101FA5">
        <w:rPr>
          <w:b/>
          <w:sz w:val="22"/>
          <w:szCs w:val="22"/>
        </w:rPr>
        <w:t xml:space="preserve">. </w:t>
      </w:r>
      <w:r w:rsidR="00E33AA5" w:rsidRPr="00101FA5">
        <w:rPr>
          <w:sz w:val="22"/>
          <w:szCs w:val="22"/>
        </w:rPr>
        <w:t>Первоначальный</w:t>
      </w:r>
      <w:r w:rsidR="00E33AA5" w:rsidRPr="00101FA5">
        <w:rPr>
          <w:b/>
          <w:sz w:val="22"/>
          <w:szCs w:val="22"/>
        </w:rPr>
        <w:t xml:space="preserve"> </w:t>
      </w:r>
      <w:r w:rsidR="00E33AA5" w:rsidRPr="00101FA5">
        <w:rPr>
          <w:sz w:val="22"/>
          <w:szCs w:val="22"/>
        </w:rPr>
        <w:t>Кредитор отвечает перед Правоприобретателем за недействительность передаваемого права требования, но не отвечает за неисполнение данного требования Должник</w:t>
      </w:r>
      <w:r w:rsidR="00B50388" w:rsidRPr="00101FA5">
        <w:rPr>
          <w:sz w:val="22"/>
          <w:szCs w:val="22"/>
        </w:rPr>
        <w:t>ами</w:t>
      </w:r>
      <w:r w:rsidR="00E33AA5" w:rsidRPr="00101FA5">
        <w:rPr>
          <w:sz w:val="22"/>
          <w:szCs w:val="22"/>
        </w:rPr>
        <w:t>.</w:t>
      </w:r>
    </w:p>
    <w:p w:rsidR="00B50388" w:rsidRPr="00101FA5" w:rsidRDefault="00B50388" w:rsidP="00207B39">
      <w:pPr>
        <w:ind w:left="-426" w:firstLine="426"/>
        <w:jc w:val="both"/>
        <w:rPr>
          <w:sz w:val="22"/>
          <w:szCs w:val="22"/>
          <w:u w:val="single"/>
        </w:rPr>
      </w:pPr>
    </w:p>
    <w:p w:rsidR="00E33AA5" w:rsidRPr="00101FA5" w:rsidRDefault="005B7C37" w:rsidP="003158B2">
      <w:pPr>
        <w:ind w:left="-426" w:firstLine="426"/>
        <w:jc w:val="both"/>
        <w:rPr>
          <w:sz w:val="22"/>
          <w:szCs w:val="22"/>
        </w:rPr>
      </w:pPr>
      <w:r w:rsidRPr="00101FA5">
        <w:rPr>
          <w:b/>
          <w:sz w:val="22"/>
          <w:szCs w:val="22"/>
        </w:rPr>
        <w:t>9</w:t>
      </w:r>
      <w:r w:rsidR="00E33AA5" w:rsidRPr="00101FA5">
        <w:rPr>
          <w:b/>
          <w:sz w:val="22"/>
          <w:szCs w:val="22"/>
        </w:rPr>
        <w:t xml:space="preserve">. </w:t>
      </w:r>
      <w:r w:rsidR="00E33AA5" w:rsidRPr="00101FA5">
        <w:rPr>
          <w:sz w:val="22"/>
          <w:szCs w:val="22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</w:t>
      </w:r>
      <w:r w:rsidR="00207B39" w:rsidRPr="00101FA5">
        <w:rPr>
          <w:sz w:val="22"/>
          <w:szCs w:val="22"/>
        </w:rPr>
        <w:t xml:space="preserve">ельством Российской Федерации. </w:t>
      </w:r>
    </w:p>
    <w:p w:rsidR="00E33AA5" w:rsidRPr="00101FA5" w:rsidRDefault="00E33AA5" w:rsidP="003158B2">
      <w:pPr>
        <w:ind w:left="-426" w:firstLine="426"/>
        <w:jc w:val="both"/>
        <w:rPr>
          <w:sz w:val="22"/>
          <w:szCs w:val="22"/>
        </w:rPr>
      </w:pPr>
    </w:p>
    <w:p w:rsidR="00E33AA5" w:rsidRPr="00101FA5" w:rsidRDefault="005B7C37" w:rsidP="003158B2">
      <w:pPr>
        <w:ind w:left="-426" w:firstLine="426"/>
        <w:jc w:val="both"/>
        <w:rPr>
          <w:sz w:val="22"/>
          <w:szCs w:val="22"/>
        </w:rPr>
      </w:pPr>
      <w:r w:rsidRPr="00101FA5">
        <w:rPr>
          <w:b/>
          <w:sz w:val="22"/>
          <w:szCs w:val="22"/>
        </w:rPr>
        <w:t>10</w:t>
      </w:r>
      <w:r w:rsidR="00E33AA5" w:rsidRPr="00101FA5">
        <w:rPr>
          <w:b/>
          <w:sz w:val="22"/>
          <w:szCs w:val="22"/>
        </w:rPr>
        <w:t xml:space="preserve">. </w:t>
      </w:r>
      <w:r w:rsidR="00E33AA5" w:rsidRPr="00101FA5">
        <w:rPr>
          <w:sz w:val="22"/>
          <w:szCs w:val="22"/>
        </w:rPr>
        <w:t>К отношениям Сторон по тем вопросам, которые не урегулированы или не полностью урегулированы настоящим договором, применяются нормы действующего законодательства Российской Федерации.</w:t>
      </w:r>
    </w:p>
    <w:p w:rsidR="00E33AA5" w:rsidRPr="00101FA5" w:rsidRDefault="00E33AA5" w:rsidP="003158B2">
      <w:pPr>
        <w:ind w:left="-426" w:firstLine="426"/>
        <w:jc w:val="both"/>
        <w:rPr>
          <w:sz w:val="22"/>
          <w:szCs w:val="22"/>
          <w:u w:val="single"/>
        </w:rPr>
      </w:pPr>
    </w:p>
    <w:p w:rsidR="00E33AA5" w:rsidRPr="00101FA5" w:rsidRDefault="005B7C37" w:rsidP="003158B2">
      <w:pPr>
        <w:ind w:left="-426" w:firstLine="426"/>
        <w:jc w:val="both"/>
        <w:rPr>
          <w:sz w:val="22"/>
          <w:szCs w:val="22"/>
        </w:rPr>
      </w:pPr>
      <w:r w:rsidRPr="00101FA5">
        <w:rPr>
          <w:b/>
          <w:sz w:val="22"/>
          <w:szCs w:val="22"/>
        </w:rPr>
        <w:t>11</w:t>
      </w:r>
      <w:r w:rsidR="00E33AA5" w:rsidRPr="00101FA5">
        <w:rPr>
          <w:b/>
          <w:sz w:val="22"/>
          <w:szCs w:val="22"/>
        </w:rPr>
        <w:t>.</w:t>
      </w:r>
      <w:r w:rsidR="00207B39" w:rsidRPr="00101FA5">
        <w:rPr>
          <w:sz w:val="22"/>
          <w:szCs w:val="22"/>
        </w:rPr>
        <w:t xml:space="preserve"> </w:t>
      </w:r>
      <w:r w:rsidR="009C6827" w:rsidRPr="00101FA5">
        <w:rPr>
          <w:sz w:val="22"/>
          <w:szCs w:val="22"/>
        </w:rPr>
        <w:t>Разногласия,</w:t>
      </w:r>
      <w:r w:rsidR="00E33AA5" w:rsidRPr="00101FA5">
        <w:rPr>
          <w:sz w:val="22"/>
          <w:szCs w:val="22"/>
        </w:rPr>
        <w:t xml:space="preserve"> возникшие в процессе исполнения настоящего договора разреша</w:t>
      </w:r>
      <w:r w:rsidR="00D02706" w:rsidRPr="00101FA5">
        <w:rPr>
          <w:sz w:val="22"/>
          <w:szCs w:val="22"/>
        </w:rPr>
        <w:t>ю</w:t>
      </w:r>
      <w:r w:rsidR="00E33AA5" w:rsidRPr="00101FA5">
        <w:rPr>
          <w:sz w:val="22"/>
          <w:szCs w:val="22"/>
        </w:rPr>
        <w:t>тся сторонами путем переговоров.</w:t>
      </w:r>
    </w:p>
    <w:p w:rsidR="00E33AA5" w:rsidRPr="00101FA5" w:rsidRDefault="00E33AA5" w:rsidP="003158B2">
      <w:pPr>
        <w:ind w:left="-426" w:firstLine="426"/>
        <w:jc w:val="both"/>
        <w:rPr>
          <w:sz w:val="22"/>
          <w:szCs w:val="22"/>
        </w:rPr>
      </w:pPr>
    </w:p>
    <w:p w:rsidR="00E33AA5" w:rsidRPr="00101FA5" w:rsidRDefault="005B7C37" w:rsidP="003158B2">
      <w:pPr>
        <w:ind w:left="-426" w:firstLine="426"/>
        <w:jc w:val="both"/>
        <w:rPr>
          <w:sz w:val="22"/>
          <w:szCs w:val="22"/>
        </w:rPr>
      </w:pPr>
      <w:r w:rsidRPr="00101FA5">
        <w:rPr>
          <w:b/>
          <w:sz w:val="22"/>
          <w:szCs w:val="22"/>
        </w:rPr>
        <w:lastRenderedPageBreak/>
        <w:t>12</w:t>
      </w:r>
      <w:r w:rsidR="00E33AA5" w:rsidRPr="00101FA5">
        <w:rPr>
          <w:b/>
          <w:sz w:val="22"/>
          <w:szCs w:val="22"/>
        </w:rPr>
        <w:t>.</w:t>
      </w:r>
      <w:r w:rsidR="00E33AA5" w:rsidRPr="00101FA5">
        <w:rPr>
          <w:sz w:val="22"/>
          <w:szCs w:val="22"/>
        </w:rPr>
        <w:t xml:space="preserve"> Все споры, разногласия или вопросы, возникающие между Сторонами в связи с настоящим Договором, окончательно разрешаются в Арбитражном суде</w:t>
      </w:r>
      <w:r w:rsidR="00B50388" w:rsidRPr="00101FA5">
        <w:rPr>
          <w:sz w:val="22"/>
          <w:szCs w:val="22"/>
        </w:rPr>
        <w:t xml:space="preserve"> Свердловской области</w:t>
      </w:r>
      <w:r w:rsidR="00E33AA5" w:rsidRPr="00101FA5">
        <w:rPr>
          <w:sz w:val="22"/>
          <w:szCs w:val="22"/>
        </w:rPr>
        <w:t>.</w:t>
      </w:r>
    </w:p>
    <w:p w:rsidR="00B50388" w:rsidRPr="00101FA5" w:rsidRDefault="00B50388" w:rsidP="003158B2">
      <w:pPr>
        <w:ind w:left="-426" w:firstLine="426"/>
        <w:jc w:val="both"/>
        <w:rPr>
          <w:sz w:val="22"/>
          <w:szCs w:val="22"/>
        </w:rPr>
      </w:pPr>
    </w:p>
    <w:p w:rsidR="00B50388" w:rsidRPr="00101FA5" w:rsidRDefault="00B50388" w:rsidP="003158B2">
      <w:pPr>
        <w:ind w:left="-426" w:firstLine="426"/>
        <w:jc w:val="both"/>
        <w:rPr>
          <w:sz w:val="22"/>
          <w:szCs w:val="22"/>
        </w:rPr>
      </w:pPr>
      <w:r w:rsidRPr="00101FA5">
        <w:rPr>
          <w:b/>
          <w:sz w:val="22"/>
          <w:szCs w:val="22"/>
        </w:rPr>
        <w:t>13</w:t>
      </w:r>
      <w:r w:rsidRPr="00101FA5">
        <w:rPr>
          <w:sz w:val="22"/>
          <w:szCs w:val="22"/>
        </w:rPr>
        <w:t>. Настоящий договор составлен в двух экземплярах, имеющих одинаковую юридическую силу. Договор вступает в силу с момента его подписания и действует до полного исполнения сторонами своих обязательств по договору.</w:t>
      </w:r>
    </w:p>
    <w:p w:rsidR="00331EC9" w:rsidRPr="00101FA5" w:rsidRDefault="00331EC9" w:rsidP="003158B2">
      <w:pPr>
        <w:pStyle w:val="a7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331EC9" w:rsidRPr="00101FA5" w:rsidRDefault="00331EC9" w:rsidP="00331FF1">
      <w:pPr>
        <w:pStyle w:val="2"/>
        <w:tabs>
          <w:tab w:val="left" w:pos="709"/>
        </w:tabs>
        <w:spacing w:line="240" w:lineRule="auto"/>
        <w:ind w:left="-426" w:firstLine="426"/>
        <w:jc w:val="center"/>
        <w:rPr>
          <w:b/>
          <w:bCs/>
          <w:sz w:val="22"/>
          <w:szCs w:val="24"/>
        </w:rPr>
      </w:pPr>
      <w:r w:rsidRPr="00101FA5">
        <w:rPr>
          <w:b/>
          <w:bCs/>
          <w:sz w:val="22"/>
          <w:szCs w:val="24"/>
        </w:rPr>
        <w:t>АДРЕСА, РЕКВИЗИТЫ И ПОДПИСИ СТОРОН</w:t>
      </w:r>
    </w:p>
    <w:p w:rsidR="00331EC9" w:rsidRPr="00101FA5" w:rsidRDefault="00331EC9" w:rsidP="00331EC9">
      <w:pPr>
        <w:pStyle w:val="2"/>
        <w:tabs>
          <w:tab w:val="left" w:pos="709"/>
        </w:tabs>
        <w:spacing w:line="240" w:lineRule="auto"/>
        <w:ind w:left="-426" w:firstLine="426"/>
        <w:rPr>
          <w:b/>
          <w:bCs/>
          <w:sz w:val="22"/>
          <w:szCs w:val="24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070"/>
        <w:gridCol w:w="4961"/>
      </w:tblGrid>
      <w:tr w:rsidR="00331EC9" w:rsidRPr="00101FA5" w:rsidTr="00C9622D">
        <w:tc>
          <w:tcPr>
            <w:tcW w:w="507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1EC9" w:rsidRPr="00101FA5" w:rsidRDefault="00F66A27" w:rsidP="00772929">
            <w:pPr>
              <w:ind w:left="-426" w:firstLine="426"/>
              <w:jc w:val="center"/>
              <w:rPr>
                <w:b/>
                <w:caps/>
                <w:sz w:val="22"/>
                <w:szCs w:val="24"/>
              </w:rPr>
            </w:pPr>
            <w:r w:rsidRPr="00101FA5">
              <w:rPr>
                <w:b/>
                <w:caps/>
                <w:sz w:val="22"/>
                <w:szCs w:val="24"/>
              </w:rPr>
              <w:t>ПЕРВОНАЧАЛЬНЫЙ КРЕДИТОР</w:t>
            </w:r>
          </w:p>
        </w:tc>
        <w:tc>
          <w:tcPr>
            <w:tcW w:w="496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331EC9" w:rsidRPr="00101FA5" w:rsidRDefault="00F66A27" w:rsidP="00772929">
            <w:pPr>
              <w:ind w:left="-426" w:firstLine="426"/>
              <w:jc w:val="center"/>
              <w:rPr>
                <w:b/>
                <w:caps/>
                <w:sz w:val="22"/>
                <w:szCs w:val="24"/>
              </w:rPr>
            </w:pPr>
            <w:r w:rsidRPr="00101FA5">
              <w:rPr>
                <w:b/>
                <w:caps/>
                <w:sz w:val="22"/>
                <w:szCs w:val="24"/>
              </w:rPr>
              <w:t>ПРАВОПРИОБРЕТАТЕЛЬ</w:t>
            </w:r>
          </w:p>
        </w:tc>
      </w:tr>
      <w:tr w:rsidR="00331EC9" w:rsidRPr="00101FA5" w:rsidTr="00C9622D">
        <w:tc>
          <w:tcPr>
            <w:tcW w:w="50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1EC9" w:rsidRPr="00101FA5" w:rsidRDefault="00C9622D" w:rsidP="00C774B1">
            <w:pPr>
              <w:jc w:val="center"/>
              <w:rPr>
                <w:b/>
                <w:sz w:val="22"/>
                <w:szCs w:val="24"/>
              </w:rPr>
            </w:pPr>
            <w:r w:rsidRPr="00101FA5">
              <w:rPr>
                <w:b/>
                <w:sz w:val="22"/>
                <w:szCs w:val="24"/>
              </w:rPr>
              <w:t>Муравьев Сергей Александрович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331EC9" w:rsidRPr="00101FA5" w:rsidRDefault="00331EC9" w:rsidP="004B79F0">
            <w:pPr>
              <w:ind w:left="-426" w:firstLine="426"/>
              <w:jc w:val="both"/>
              <w:rPr>
                <w:b/>
                <w:sz w:val="22"/>
                <w:szCs w:val="24"/>
              </w:rPr>
            </w:pPr>
          </w:p>
        </w:tc>
      </w:tr>
      <w:tr w:rsidR="00331EC9" w:rsidRPr="00101FA5" w:rsidTr="00C9622D">
        <w:tc>
          <w:tcPr>
            <w:tcW w:w="50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C65049" w:rsidRPr="00101FA5" w:rsidRDefault="00C65049" w:rsidP="00C65049">
            <w:pPr>
              <w:jc w:val="both"/>
              <w:rPr>
                <w:sz w:val="22"/>
                <w:szCs w:val="24"/>
              </w:rPr>
            </w:pPr>
            <w:r w:rsidRPr="00101FA5">
              <w:rPr>
                <w:sz w:val="22"/>
                <w:szCs w:val="24"/>
              </w:rPr>
              <w:t>Дата рождения: 18.11.1961 г.</w:t>
            </w:r>
          </w:p>
          <w:p w:rsidR="00203732" w:rsidRPr="00101FA5" w:rsidRDefault="00C9622D" w:rsidP="00C774B1">
            <w:pPr>
              <w:jc w:val="both"/>
              <w:rPr>
                <w:sz w:val="22"/>
                <w:szCs w:val="24"/>
              </w:rPr>
            </w:pPr>
            <w:r w:rsidRPr="00101FA5">
              <w:rPr>
                <w:sz w:val="22"/>
                <w:szCs w:val="24"/>
              </w:rPr>
              <w:t>А</w:t>
            </w:r>
            <w:r w:rsidR="00C774B1" w:rsidRPr="00101FA5">
              <w:rPr>
                <w:sz w:val="22"/>
                <w:szCs w:val="24"/>
              </w:rPr>
              <w:t>дрес</w:t>
            </w:r>
            <w:r w:rsidRPr="00101FA5">
              <w:rPr>
                <w:sz w:val="22"/>
                <w:szCs w:val="24"/>
              </w:rPr>
              <w:t xml:space="preserve"> регистрации</w:t>
            </w:r>
            <w:r w:rsidR="00C774B1" w:rsidRPr="00101FA5">
              <w:rPr>
                <w:sz w:val="22"/>
                <w:szCs w:val="24"/>
              </w:rPr>
              <w:t xml:space="preserve">: </w:t>
            </w:r>
            <w:r w:rsidRPr="00101FA5">
              <w:rPr>
                <w:sz w:val="22"/>
                <w:szCs w:val="24"/>
              </w:rPr>
              <w:t xml:space="preserve">624740, Свердловская обл., </w:t>
            </w:r>
          </w:p>
          <w:p w:rsidR="00C9622D" w:rsidRPr="00101FA5" w:rsidRDefault="00C9622D" w:rsidP="00C774B1">
            <w:pPr>
              <w:jc w:val="both"/>
              <w:rPr>
                <w:sz w:val="22"/>
                <w:szCs w:val="24"/>
              </w:rPr>
            </w:pPr>
            <w:r w:rsidRPr="00101FA5">
              <w:rPr>
                <w:sz w:val="22"/>
                <w:szCs w:val="24"/>
              </w:rPr>
              <w:t>г. Нижняя Салда, ул. Парижской Коммуны, д. 16</w:t>
            </w:r>
          </w:p>
          <w:p w:rsidR="00C65049" w:rsidRPr="00101FA5" w:rsidRDefault="00C65049" w:rsidP="00C65049">
            <w:pPr>
              <w:rPr>
                <w:sz w:val="22"/>
                <w:szCs w:val="24"/>
              </w:rPr>
            </w:pPr>
            <w:r w:rsidRPr="00101FA5">
              <w:rPr>
                <w:sz w:val="22"/>
                <w:szCs w:val="24"/>
              </w:rPr>
              <w:t>ИНН 662200005029, СНИЛС 025-790-155-55</w:t>
            </w:r>
          </w:p>
          <w:p w:rsidR="00C65049" w:rsidRPr="00101FA5" w:rsidRDefault="00C65049" w:rsidP="00C65049">
            <w:pPr>
              <w:rPr>
                <w:sz w:val="22"/>
                <w:szCs w:val="24"/>
              </w:rPr>
            </w:pPr>
            <w:r w:rsidRPr="00101FA5">
              <w:rPr>
                <w:sz w:val="22"/>
                <w:szCs w:val="24"/>
              </w:rPr>
              <w:t xml:space="preserve">Счет получателя № </w:t>
            </w:r>
            <w:r w:rsidR="00203732" w:rsidRPr="00101FA5">
              <w:rPr>
                <w:sz w:val="22"/>
                <w:szCs w:val="24"/>
              </w:rPr>
              <w:t>40817810516543453121</w:t>
            </w:r>
            <w:r w:rsidRPr="00101FA5">
              <w:rPr>
                <w:sz w:val="22"/>
                <w:szCs w:val="24"/>
              </w:rPr>
              <w:t xml:space="preserve"> в </w:t>
            </w:r>
            <w:r w:rsidR="00203732" w:rsidRPr="00101FA5">
              <w:rPr>
                <w:sz w:val="22"/>
                <w:szCs w:val="24"/>
              </w:rPr>
              <w:t xml:space="preserve">Уральском Банке </w:t>
            </w:r>
            <w:r w:rsidRPr="00101FA5">
              <w:rPr>
                <w:sz w:val="22"/>
                <w:szCs w:val="24"/>
              </w:rPr>
              <w:t xml:space="preserve">ПАО Сбербанк г. Екатеринбург, </w:t>
            </w:r>
          </w:p>
          <w:p w:rsidR="00140310" w:rsidRPr="00101FA5" w:rsidRDefault="00C65049" w:rsidP="00C65049">
            <w:pPr>
              <w:tabs>
                <w:tab w:val="left" w:pos="374"/>
              </w:tabs>
              <w:jc w:val="both"/>
              <w:rPr>
                <w:sz w:val="22"/>
                <w:szCs w:val="22"/>
              </w:rPr>
            </w:pPr>
            <w:r w:rsidRPr="00101FA5">
              <w:rPr>
                <w:sz w:val="22"/>
                <w:szCs w:val="24"/>
              </w:rPr>
              <w:t>кор/с 30101810500000000674, БИК 046577674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4B79F0" w:rsidRPr="00101FA5" w:rsidRDefault="004B79F0" w:rsidP="00A908E5">
            <w:pPr>
              <w:ind w:left="-95"/>
              <w:rPr>
                <w:szCs w:val="22"/>
              </w:rPr>
            </w:pPr>
          </w:p>
        </w:tc>
      </w:tr>
      <w:tr w:rsidR="00331EC9" w:rsidRPr="0099006E" w:rsidTr="00C9622D">
        <w:tc>
          <w:tcPr>
            <w:tcW w:w="50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331EC9" w:rsidRPr="00101FA5" w:rsidRDefault="00C9622D">
            <w:pPr>
              <w:ind w:left="-426" w:firstLine="426"/>
              <w:jc w:val="both"/>
              <w:rPr>
                <w:sz w:val="22"/>
                <w:szCs w:val="24"/>
              </w:rPr>
            </w:pPr>
            <w:r w:rsidRPr="00101FA5">
              <w:rPr>
                <w:sz w:val="22"/>
                <w:szCs w:val="24"/>
              </w:rPr>
              <w:t>Финансовый</w:t>
            </w:r>
            <w:r w:rsidR="00331EC9" w:rsidRPr="00101FA5">
              <w:rPr>
                <w:sz w:val="22"/>
                <w:szCs w:val="24"/>
              </w:rPr>
              <w:t xml:space="preserve"> управляющий </w:t>
            </w:r>
          </w:p>
          <w:p w:rsidR="00331EC9" w:rsidRPr="00101FA5" w:rsidRDefault="00331EC9">
            <w:pPr>
              <w:ind w:left="-426" w:firstLine="426"/>
              <w:jc w:val="both"/>
              <w:rPr>
                <w:sz w:val="22"/>
                <w:szCs w:val="24"/>
              </w:rPr>
            </w:pPr>
          </w:p>
          <w:p w:rsidR="00331EC9" w:rsidRPr="0099006E" w:rsidRDefault="00331EC9" w:rsidP="00140310">
            <w:pPr>
              <w:ind w:left="100" w:hanging="100"/>
              <w:jc w:val="both"/>
              <w:rPr>
                <w:sz w:val="22"/>
                <w:szCs w:val="24"/>
              </w:rPr>
            </w:pPr>
            <w:r w:rsidRPr="00101FA5">
              <w:rPr>
                <w:sz w:val="22"/>
                <w:szCs w:val="24"/>
              </w:rPr>
              <w:t>_________________</w:t>
            </w:r>
            <w:r w:rsidR="00140310" w:rsidRPr="00101FA5">
              <w:rPr>
                <w:sz w:val="22"/>
                <w:szCs w:val="24"/>
              </w:rPr>
              <w:t>/Е.В. Завьялова</w:t>
            </w:r>
            <w:bookmarkStart w:id="0" w:name="_GoBack"/>
            <w:bookmarkEnd w:id="0"/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331EC9" w:rsidRPr="0099006E" w:rsidRDefault="00331EC9" w:rsidP="00B2606B">
            <w:pPr>
              <w:ind w:left="94" w:firstLine="426"/>
              <w:jc w:val="both"/>
              <w:rPr>
                <w:sz w:val="22"/>
                <w:szCs w:val="24"/>
              </w:rPr>
            </w:pPr>
          </w:p>
          <w:p w:rsidR="00B2606B" w:rsidRPr="0099006E" w:rsidRDefault="00B2606B" w:rsidP="00B2606B">
            <w:pPr>
              <w:ind w:left="94" w:firstLine="426"/>
              <w:jc w:val="both"/>
              <w:rPr>
                <w:sz w:val="22"/>
                <w:szCs w:val="24"/>
              </w:rPr>
            </w:pPr>
          </w:p>
          <w:p w:rsidR="00B2606B" w:rsidRPr="0099006E" w:rsidRDefault="00B2606B" w:rsidP="00B2606B">
            <w:pPr>
              <w:ind w:left="94" w:firstLine="426"/>
              <w:jc w:val="both"/>
              <w:rPr>
                <w:sz w:val="22"/>
                <w:szCs w:val="24"/>
              </w:rPr>
            </w:pPr>
          </w:p>
          <w:p w:rsidR="00772929" w:rsidRPr="0099006E" w:rsidRDefault="00772929" w:rsidP="00B2606B">
            <w:pPr>
              <w:ind w:left="94" w:firstLine="426"/>
              <w:jc w:val="both"/>
              <w:rPr>
                <w:sz w:val="22"/>
                <w:szCs w:val="24"/>
              </w:rPr>
            </w:pPr>
          </w:p>
        </w:tc>
      </w:tr>
    </w:tbl>
    <w:p w:rsidR="009C6827" w:rsidRDefault="009C6827" w:rsidP="0092568E">
      <w:pPr>
        <w:rPr>
          <w:b/>
          <w:color w:val="000000"/>
          <w:sz w:val="22"/>
          <w:szCs w:val="24"/>
        </w:rPr>
      </w:pPr>
    </w:p>
    <w:sectPr w:rsidR="009C6827" w:rsidSect="00AC7ACC">
      <w:pgSz w:w="11906" w:h="16838"/>
      <w:pgMar w:top="79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C0797"/>
    <w:multiLevelType w:val="hybridMultilevel"/>
    <w:tmpl w:val="E834D564"/>
    <w:lvl w:ilvl="0" w:tplc="670EFC5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91605"/>
    <w:multiLevelType w:val="hybridMultilevel"/>
    <w:tmpl w:val="06D6BAAE"/>
    <w:lvl w:ilvl="0" w:tplc="04190001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2">
    <w:nsid w:val="17AA7D7B"/>
    <w:multiLevelType w:val="hybridMultilevel"/>
    <w:tmpl w:val="6EA4F2F4"/>
    <w:lvl w:ilvl="0" w:tplc="64381410">
      <w:start w:val="1"/>
      <w:numFmt w:val="decimal"/>
      <w:lvlText w:val="%1."/>
      <w:lvlJc w:val="left"/>
      <w:pPr>
        <w:ind w:left="101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34" w:hanging="360"/>
      </w:pPr>
    </w:lvl>
    <w:lvl w:ilvl="2" w:tplc="0419001B" w:tentative="1">
      <w:start w:val="1"/>
      <w:numFmt w:val="lowerRoman"/>
      <w:lvlText w:val="%3."/>
      <w:lvlJc w:val="right"/>
      <w:pPr>
        <w:ind w:left="2454" w:hanging="180"/>
      </w:pPr>
    </w:lvl>
    <w:lvl w:ilvl="3" w:tplc="0419000F" w:tentative="1">
      <w:start w:val="1"/>
      <w:numFmt w:val="decimal"/>
      <w:lvlText w:val="%4."/>
      <w:lvlJc w:val="left"/>
      <w:pPr>
        <w:ind w:left="3174" w:hanging="360"/>
      </w:pPr>
    </w:lvl>
    <w:lvl w:ilvl="4" w:tplc="04190019" w:tentative="1">
      <w:start w:val="1"/>
      <w:numFmt w:val="lowerLetter"/>
      <w:lvlText w:val="%5."/>
      <w:lvlJc w:val="left"/>
      <w:pPr>
        <w:ind w:left="3894" w:hanging="360"/>
      </w:pPr>
    </w:lvl>
    <w:lvl w:ilvl="5" w:tplc="0419001B" w:tentative="1">
      <w:start w:val="1"/>
      <w:numFmt w:val="lowerRoman"/>
      <w:lvlText w:val="%6."/>
      <w:lvlJc w:val="right"/>
      <w:pPr>
        <w:ind w:left="4614" w:hanging="180"/>
      </w:pPr>
    </w:lvl>
    <w:lvl w:ilvl="6" w:tplc="0419000F" w:tentative="1">
      <w:start w:val="1"/>
      <w:numFmt w:val="decimal"/>
      <w:lvlText w:val="%7."/>
      <w:lvlJc w:val="left"/>
      <w:pPr>
        <w:ind w:left="5334" w:hanging="360"/>
      </w:pPr>
    </w:lvl>
    <w:lvl w:ilvl="7" w:tplc="04190019" w:tentative="1">
      <w:start w:val="1"/>
      <w:numFmt w:val="lowerLetter"/>
      <w:lvlText w:val="%8."/>
      <w:lvlJc w:val="left"/>
      <w:pPr>
        <w:ind w:left="6054" w:hanging="360"/>
      </w:pPr>
    </w:lvl>
    <w:lvl w:ilvl="8" w:tplc="041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3">
    <w:nsid w:val="1CF35D31"/>
    <w:multiLevelType w:val="hybridMultilevel"/>
    <w:tmpl w:val="618ED9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E513BFE"/>
    <w:multiLevelType w:val="hybridMultilevel"/>
    <w:tmpl w:val="14CC296C"/>
    <w:lvl w:ilvl="0" w:tplc="64381410">
      <w:start w:val="1"/>
      <w:numFmt w:val="decimal"/>
      <w:lvlText w:val="%1."/>
      <w:lvlJc w:val="left"/>
      <w:pPr>
        <w:ind w:left="1095" w:hanging="73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4D005E"/>
    <w:multiLevelType w:val="multilevel"/>
    <w:tmpl w:val="66B0DD38"/>
    <w:lvl w:ilvl="0">
      <w:start w:val="1"/>
      <w:numFmt w:val="decimal"/>
      <w:lvlText w:val="3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3F246CA"/>
    <w:multiLevelType w:val="multilevel"/>
    <w:tmpl w:val="61207B1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CCD3EAB"/>
    <w:multiLevelType w:val="hybridMultilevel"/>
    <w:tmpl w:val="B10236F2"/>
    <w:lvl w:ilvl="0" w:tplc="670EFC5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E0506"/>
    <w:multiLevelType w:val="hybridMultilevel"/>
    <w:tmpl w:val="B10236F2"/>
    <w:lvl w:ilvl="0" w:tplc="670EFC5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1460EE"/>
    <w:multiLevelType w:val="hybridMultilevel"/>
    <w:tmpl w:val="CE8693F8"/>
    <w:lvl w:ilvl="0" w:tplc="8F2025E8">
      <w:start w:val="1"/>
      <w:numFmt w:val="decimal"/>
      <w:lvlText w:val="1.1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5E3DB2"/>
    <w:multiLevelType w:val="multilevel"/>
    <w:tmpl w:val="8B0CD4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-207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-414" w:hanging="720"/>
      </w:pPr>
    </w:lvl>
    <w:lvl w:ilvl="3">
      <w:start w:val="1"/>
      <w:numFmt w:val="decimal"/>
      <w:lvlText w:val="%1.%2.%3.%4."/>
      <w:lvlJc w:val="left"/>
      <w:pPr>
        <w:ind w:left="-981" w:hanging="720"/>
      </w:pPr>
    </w:lvl>
    <w:lvl w:ilvl="4">
      <w:start w:val="1"/>
      <w:numFmt w:val="decimal"/>
      <w:lvlText w:val="%1.%2.%3.%4.%5."/>
      <w:lvlJc w:val="left"/>
      <w:pPr>
        <w:ind w:left="-1188" w:hanging="1080"/>
      </w:pPr>
    </w:lvl>
    <w:lvl w:ilvl="5">
      <w:start w:val="1"/>
      <w:numFmt w:val="decimal"/>
      <w:lvlText w:val="%1.%2.%3.%4.%5.%6."/>
      <w:lvlJc w:val="left"/>
      <w:pPr>
        <w:ind w:left="-1755" w:hanging="1080"/>
      </w:pPr>
    </w:lvl>
    <w:lvl w:ilvl="6">
      <w:start w:val="1"/>
      <w:numFmt w:val="decimal"/>
      <w:lvlText w:val="%1.%2.%3.%4.%5.%6.%7."/>
      <w:lvlJc w:val="left"/>
      <w:pPr>
        <w:ind w:left="-1962" w:hanging="1440"/>
      </w:pPr>
    </w:lvl>
    <w:lvl w:ilvl="7">
      <w:start w:val="1"/>
      <w:numFmt w:val="decimal"/>
      <w:lvlText w:val="%1.%2.%3.%4.%5.%6.%7.%8."/>
      <w:lvlJc w:val="left"/>
      <w:pPr>
        <w:ind w:left="-2529" w:hanging="1440"/>
      </w:pPr>
    </w:lvl>
    <w:lvl w:ilvl="8">
      <w:start w:val="1"/>
      <w:numFmt w:val="decimal"/>
      <w:lvlText w:val="%1.%2.%3.%4.%5.%6.%7.%8.%9."/>
      <w:lvlJc w:val="left"/>
      <w:pPr>
        <w:ind w:left="-2736" w:hanging="1800"/>
      </w:pPr>
    </w:lvl>
  </w:abstractNum>
  <w:abstractNum w:abstractNumId="11">
    <w:nsid w:val="5C9C22D1"/>
    <w:multiLevelType w:val="hybridMultilevel"/>
    <w:tmpl w:val="A9C8F400"/>
    <w:lvl w:ilvl="0" w:tplc="8F2025E8">
      <w:start w:val="1"/>
      <w:numFmt w:val="decimal"/>
      <w:lvlText w:val="1.1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733306"/>
    <w:multiLevelType w:val="hybridMultilevel"/>
    <w:tmpl w:val="13B2E1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36E356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692F6D3B"/>
    <w:multiLevelType w:val="hybridMultilevel"/>
    <w:tmpl w:val="59EE7430"/>
    <w:lvl w:ilvl="0" w:tplc="04190001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5">
    <w:nsid w:val="69B060D2"/>
    <w:multiLevelType w:val="hybridMultilevel"/>
    <w:tmpl w:val="64A0DF28"/>
    <w:lvl w:ilvl="0" w:tplc="64381410">
      <w:start w:val="1"/>
      <w:numFmt w:val="decimal"/>
      <w:lvlText w:val="%1."/>
      <w:lvlJc w:val="left"/>
      <w:pPr>
        <w:ind w:left="1389" w:hanging="73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34" w:hanging="360"/>
      </w:pPr>
    </w:lvl>
    <w:lvl w:ilvl="2" w:tplc="0419001B" w:tentative="1">
      <w:start w:val="1"/>
      <w:numFmt w:val="lowerRoman"/>
      <w:lvlText w:val="%3."/>
      <w:lvlJc w:val="right"/>
      <w:pPr>
        <w:ind w:left="2454" w:hanging="180"/>
      </w:pPr>
    </w:lvl>
    <w:lvl w:ilvl="3" w:tplc="0419000F" w:tentative="1">
      <w:start w:val="1"/>
      <w:numFmt w:val="decimal"/>
      <w:lvlText w:val="%4."/>
      <w:lvlJc w:val="left"/>
      <w:pPr>
        <w:ind w:left="3174" w:hanging="360"/>
      </w:pPr>
    </w:lvl>
    <w:lvl w:ilvl="4" w:tplc="04190019" w:tentative="1">
      <w:start w:val="1"/>
      <w:numFmt w:val="lowerLetter"/>
      <w:lvlText w:val="%5."/>
      <w:lvlJc w:val="left"/>
      <w:pPr>
        <w:ind w:left="3894" w:hanging="360"/>
      </w:pPr>
    </w:lvl>
    <w:lvl w:ilvl="5" w:tplc="0419001B" w:tentative="1">
      <w:start w:val="1"/>
      <w:numFmt w:val="lowerRoman"/>
      <w:lvlText w:val="%6."/>
      <w:lvlJc w:val="right"/>
      <w:pPr>
        <w:ind w:left="4614" w:hanging="180"/>
      </w:pPr>
    </w:lvl>
    <w:lvl w:ilvl="6" w:tplc="0419000F" w:tentative="1">
      <w:start w:val="1"/>
      <w:numFmt w:val="decimal"/>
      <w:lvlText w:val="%7."/>
      <w:lvlJc w:val="left"/>
      <w:pPr>
        <w:ind w:left="5334" w:hanging="360"/>
      </w:pPr>
    </w:lvl>
    <w:lvl w:ilvl="7" w:tplc="04190019" w:tentative="1">
      <w:start w:val="1"/>
      <w:numFmt w:val="lowerLetter"/>
      <w:lvlText w:val="%8."/>
      <w:lvlJc w:val="left"/>
      <w:pPr>
        <w:ind w:left="6054" w:hanging="360"/>
      </w:pPr>
    </w:lvl>
    <w:lvl w:ilvl="8" w:tplc="041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6">
    <w:nsid w:val="6CBE7B64"/>
    <w:multiLevelType w:val="hybridMultilevel"/>
    <w:tmpl w:val="911449EC"/>
    <w:lvl w:ilvl="0" w:tplc="421EFBDA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C707DF"/>
    <w:multiLevelType w:val="multilevel"/>
    <w:tmpl w:val="2E94574C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70BF2B53"/>
    <w:multiLevelType w:val="multilevel"/>
    <w:tmpl w:val="4A2ABE9C"/>
    <w:lvl w:ilvl="0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728F1C78"/>
    <w:multiLevelType w:val="hybridMultilevel"/>
    <w:tmpl w:val="9B129DCA"/>
    <w:lvl w:ilvl="0" w:tplc="8F2025E8">
      <w:start w:val="1"/>
      <w:numFmt w:val="decimal"/>
      <w:lvlText w:val="1.1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675FC4"/>
    <w:multiLevelType w:val="hybridMultilevel"/>
    <w:tmpl w:val="09427DA0"/>
    <w:lvl w:ilvl="0" w:tplc="BA20FAE6">
      <w:start w:val="1"/>
      <w:numFmt w:val="decimal"/>
      <w:lvlText w:val="%1."/>
      <w:lvlJc w:val="left"/>
      <w:pPr>
        <w:ind w:left="2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6"/>
  </w:num>
  <w:num w:numId="5">
    <w:abstractNumId w:val="17"/>
  </w:num>
  <w:num w:numId="6">
    <w:abstractNumId w:val="5"/>
  </w:num>
  <w:num w:numId="7">
    <w:abstractNumId w:val="18"/>
  </w:num>
  <w:num w:numId="8">
    <w:abstractNumId w:val="16"/>
  </w:num>
  <w:num w:numId="9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5"/>
  </w:num>
  <w:num w:numId="13">
    <w:abstractNumId w:val="2"/>
  </w:num>
  <w:num w:numId="14">
    <w:abstractNumId w:val="20"/>
  </w:num>
  <w:num w:numId="15">
    <w:abstractNumId w:val="12"/>
  </w:num>
  <w:num w:numId="16">
    <w:abstractNumId w:val="7"/>
  </w:num>
  <w:num w:numId="17">
    <w:abstractNumId w:val="3"/>
  </w:num>
  <w:num w:numId="18">
    <w:abstractNumId w:val="9"/>
  </w:num>
  <w:num w:numId="19">
    <w:abstractNumId w:val="11"/>
  </w:num>
  <w:num w:numId="20">
    <w:abstractNumId w:val="19"/>
  </w:num>
  <w:num w:numId="21">
    <w:abstractNumId w:val="0"/>
  </w:num>
  <w:num w:numId="22">
    <w:abstractNumId w:val="8"/>
  </w:num>
  <w:num w:numId="23">
    <w:abstractNumId w:val="1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934"/>
    <w:rsid w:val="00000776"/>
    <w:rsid w:val="00005637"/>
    <w:rsid w:val="000071C7"/>
    <w:rsid w:val="00010E20"/>
    <w:rsid w:val="00011C51"/>
    <w:rsid w:val="0001447B"/>
    <w:rsid w:val="000157B6"/>
    <w:rsid w:val="000163EA"/>
    <w:rsid w:val="00016E9D"/>
    <w:rsid w:val="00017783"/>
    <w:rsid w:val="00022CEA"/>
    <w:rsid w:val="0002446E"/>
    <w:rsid w:val="00025438"/>
    <w:rsid w:val="00025D0E"/>
    <w:rsid w:val="0002678D"/>
    <w:rsid w:val="000271FF"/>
    <w:rsid w:val="00031E0A"/>
    <w:rsid w:val="00031F8F"/>
    <w:rsid w:val="000325BF"/>
    <w:rsid w:val="0003475E"/>
    <w:rsid w:val="00035932"/>
    <w:rsid w:val="0004277B"/>
    <w:rsid w:val="00043C22"/>
    <w:rsid w:val="000445B6"/>
    <w:rsid w:val="000467DB"/>
    <w:rsid w:val="00047B27"/>
    <w:rsid w:val="00047D5D"/>
    <w:rsid w:val="00052D3F"/>
    <w:rsid w:val="00052FFE"/>
    <w:rsid w:val="000559AF"/>
    <w:rsid w:val="000570F1"/>
    <w:rsid w:val="000575FC"/>
    <w:rsid w:val="00060385"/>
    <w:rsid w:val="00060702"/>
    <w:rsid w:val="00061013"/>
    <w:rsid w:val="000611FF"/>
    <w:rsid w:val="000622EB"/>
    <w:rsid w:val="00065795"/>
    <w:rsid w:val="00067A85"/>
    <w:rsid w:val="0007214A"/>
    <w:rsid w:val="000746D1"/>
    <w:rsid w:val="0008441B"/>
    <w:rsid w:val="000859C4"/>
    <w:rsid w:val="00091476"/>
    <w:rsid w:val="00091AD9"/>
    <w:rsid w:val="000941B5"/>
    <w:rsid w:val="00094676"/>
    <w:rsid w:val="0009489E"/>
    <w:rsid w:val="00094FBE"/>
    <w:rsid w:val="00096C63"/>
    <w:rsid w:val="000A0EEF"/>
    <w:rsid w:val="000A2AE5"/>
    <w:rsid w:val="000A6367"/>
    <w:rsid w:val="000B0E03"/>
    <w:rsid w:val="000B1BE2"/>
    <w:rsid w:val="000B48BC"/>
    <w:rsid w:val="000C01AD"/>
    <w:rsid w:val="000C2283"/>
    <w:rsid w:val="000C4192"/>
    <w:rsid w:val="000C4DFD"/>
    <w:rsid w:val="000C5542"/>
    <w:rsid w:val="000C68B2"/>
    <w:rsid w:val="000D01A1"/>
    <w:rsid w:val="000D131E"/>
    <w:rsid w:val="000D28FD"/>
    <w:rsid w:val="000D3DF2"/>
    <w:rsid w:val="000D4ADD"/>
    <w:rsid w:val="000D60A3"/>
    <w:rsid w:val="000D6904"/>
    <w:rsid w:val="000E00D0"/>
    <w:rsid w:val="000E333F"/>
    <w:rsid w:val="000E54BC"/>
    <w:rsid w:val="000E55F7"/>
    <w:rsid w:val="000E5816"/>
    <w:rsid w:val="000E5D11"/>
    <w:rsid w:val="000F08C2"/>
    <w:rsid w:val="000F45E6"/>
    <w:rsid w:val="000F5E5E"/>
    <w:rsid w:val="000F6DCF"/>
    <w:rsid w:val="000F7123"/>
    <w:rsid w:val="000F7939"/>
    <w:rsid w:val="00101FA5"/>
    <w:rsid w:val="00103176"/>
    <w:rsid w:val="00103563"/>
    <w:rsid w:val="00103974"/>
    <w:rsid w:val="00107579"/>
    <w:rsid w:val="001107CC"/>
    <w:rsid w:val="001126B9"/>
    <w:rsid w:val="0011349A"/>
    <w:rsid w:val="00117430"/>
    <w:rsid w:val="00117A66"/>
    <w:rsid w:val="0012097D"/>
    <w:rsid w:val="0012556D"/>
    <w:rsid w:val="0012771C"/>
    <w:rsid w:val="00130DFA"/>
    <w:rsid w:val="00130F61"/>
    <w:rsid w:val="00134304"/>
    <w:rsid w:val="00134626"/>
    <w:rsid w:val="00134CD4"/>
    <w:rsid w:val="00136C1F"/>
    <w:rsid w:val="0013705E"/>
    <w:rsid w:val="00140310"/>
    <w:rsid w:val="0014054B"/>
    <w:rsid w:val="0014252A"/>
    <w:rsid w:val="0014267A"/>
    <w:rsid w:val="001452CF"/>
    <w:rsid w:val="001510AD"/>
    <w:rsid w:val="0015112F"/>
    <w:rsid w:val="00151266"/>
    <w:rsid w:val="001534BB"/>
    <w:rsid w:val="001573C3"/>
    <w:rsid w:val="00163C5D"/>
    <w:rsid w:val="00164F38"/>
    <w:rsid w:val="00165445"/>
    <w:rsid w:val="001659BD"/>
    <w:rsid w:val="001669A4"/>
    <w:rsid w:val="00166E0F"/>
    <w:rsid w:val="001671D3"/>
    <w:rsid w:val="0017182D"/>
    <w:rsid w:val="00171852"/>
    <w:rsid w:val="0017261B"/>
    <w:rsid w:val="00172F0A"/>
    <w:rsid w:val="00172FC0"/>
    <w:rsid w:val="0017441A"/>
    <w:rsid w:val="00176A89"/>
    <w:rsid w:val="00183F61"/>
    <w:rsid w:val="0018425D"/>
    <w:rsid w:val="00184493"/>
    <w:rsid w:val="00190986"/>
    <w:rsid w:val="001930C1"/>
    <w:rsid w:val="001940ED"/>
    <w:rsid w:val="00196AF5"/>
    <w:rsid w:val="001A05A0"/>
    <w:rsid w:val="001A20D4"/>
    <w:rsid w:val="001A522A"/>
    <w:rsid w:val="001B05E7"/>
    <w:rsid w:val="001B3180"/>
    <w:rsid w:val="001B4A59"/>
    <w:rsid w:val="001B4CFE"/>
    <w:rsid w:val="001B6FEC"/>
    <w:rsid w:val="001C1BE6"/>
    <w:rsid w:val="001C2AC7"/>
    <w:rsid w:val="001D173F"/>
    <w:rsid w:val="001D1844"/>
    <w:rsid w:val="001D37C3"/>
    <w:rsid w:val="001D3C2F"/>
    <w:rsid w:val="001D5A19"/>
    <w:rsid w:val="001D5C57"/>
    <w:rsid w:val="001D7B64"/>
    <w:rsid w:val="001D7DFD"/>
    <w:rsid w:val="001E4A23"/>
    <w:rsid w:val="001F10E2"/>
    <w:rsid w:val="001F38C4"/>
    <w:rsid w:val="001F43B8"/>
    <w:rsid w:val="001F479F"/>
    <w:rsid w:val="001F4AAE"/>
    <w:rsid w:val="001F5403"/>
    <w:rsid w:val="001F55BB"/>
    <w:rsid w:val="001F59AE"/>
    <w:rsid w:val="002003F1"/>
    <w:rsid w:val="00203732"/>
    <w:rsid w:val="00203B7E"/>
    <w:rsid w:val="00207597"/>
    <w:rsid w:val="00207690"/>
    <w:rsid w:val="00207B39"/>
    <w:rsid w:val="00212254"/>
    <w:rsid w:val="002126E1"/>
    <w:rsid w:val="00212A3A"/>
    <w:rsid w:val="00216B25"/>
    <w:rsid w:val="002178D1"/>
    <w:rsid w:val="00220FBC"/>
    <w:rsid w:val="002229EF"/>
    <w:rsid w:val="00222F94"/>
    <w:rsid w:val="002238C2"/>
    <w:rsid w:val="00225B14"/>
    <w:rsid w:val="00231CB2"/>
    <w:rsid w:val="00234393"/>
    <w:rsid w:val="002344A4"/>
    <w:rsid w:val="0023457E"/>
    <w:rsid w:val="00234636"/>
    <w:rsid w:val="00235A77"/>
    <w:rsid w:val="00240BF2"/>
    <w:rsid w:val="0024149E"/>
    <w:rsid w:val="00246A98"/>
    <w:rsid w:val="00250EDC"/>
    <w:rsid w:val="00251C7A"/>
    <w:rsid w:val="00253EA8"/>
    <w:rsid w:val="00253F27"/>
    <w:rsid w:val="002617E0"/>
    <w:rsid w:val="00263049"/>
    <w:rsid w:val="0026625C"/>
    <w:rsid w:val="00266BE6"/>
    <w:rsid w:val="0026784F"/>
    <w:rsid w:val="00270535"/>
    <w:rsid w:val="00270CB4"/>
    <w:rsid w:val="00271C0E"/>
    <w:rsid w:val="002758C2"/>
    <w:rsid w:val="00276942"/>
    <w:rsid w:val="00277640"/>
    <w:rsid w:val="002857B9"/>
    <w:rsid w:val="00285FD3"/>
    <w:rsid w:val="00286D00"/>
    <w:rsid w:val="002901DA"/>
    <w:rsid w:val="0029644D"/>
    <w:rsid w:val="00296BAF"/>
    <w:rsid w:val="00297119"/>
    <w:rsid w:val="002A0782"/>
    <w:rsid w:val="002A0E0D"/>
    <w:rsid w:val="002A1A46"/>
    <w:rsid w:val="002A42BE"/>
    <w:rsid w:val="002A5CC8"/>
    <w:rsid w:val="002A66D6"/>
    <w:rsid w:val="002B19C8"/>
    <w:rsid w:val="002B26E6"/>
    <w:rsid w:val="002B68CA"/>
    <w:rsid w:val="002B6C64"/>
    <w:rsid w:val="002C017A"/>
    <w:rsid w:val="002C13AE"/>
    <w:rsid w:val="002C1768"/>
    <w:rsid w:val="002C64BD"/>
    <w:rsid w:val="002D0A34"/>
    <w:rsid w:val="002D11E9"/>
    <w:rsid w:val="002D4895"/>
    <w:rsid w:val="002D569C"/>
    <w:rsid w:val="002D6B0E"/>
    <w:rsid w:val="002D760E"/>
    <w:rsid w:val="002E4725"/>
    <w:rsid w:val="002E5399"/>
    <w:rsid w:val="002F0046"/>
    <w:rsid w:val="002F14D1"/>
    <w:rsid w:val="002F54D1"/>
    <w:rsid w:val="002F5C7D"/>
    <w:rsid w:val="002F6A12"/>
    <w:rsid w:val="002F6E68"/>
    <w:rsid w:val="00300011"/>
    <w:rsid w:val="00300B95"/>
    <w:rsid w:val="00301707"/>
    <w:rsid w:val="00302C88"/>
    <w:rsid w:val="00305E2B"/>
    <w:rsid w:val="00305EEB"/>
    <w:rsid w:val="003101C8"/>
    <w:rsid w:val="003128D7"/>
    <w:rsid w:val="00313415"/>
    <w:rsid w:val="00315572"/>
    <w:rsid w:val="003158B2"/>
    <w:rsid w:val="003218DC"/>
    <w:rsid w:val="00321AC6"/>
    <w:rsid w:val="00324721"/>
    <w:rsid w:val="003300E9"/>
    <w:rsid w:val="00331BB0"/>
    <w:rsid w:val="00331E6C"/>
    <w:rsid w:val="00331E71"/>
    <w:rsid w:val="00331EC9"/>
    <w:rsid w:val="00331FF1"/>
    <w:rsid w:val="00332158"/>
    <w:rsid w:val="00336DEA"/>
    <w:rsid w:val="00337FBE"/>
    <w:rsid w:val="00341EFF"/>
    <w:rsid w:val="00342AA9"/>
    <w:rsid w:val="003457A1"/>
    <w:rsid w:val="0035281A"/>
    <w:rsid w:val="00352A21"/>
    <w:rsid w:val="00353B12"/>
    <w:rsid w:val="003550A7"/>
    <w:rsid w:val="00355A3D"/>
    <w:rsid w:val="00356009"/>
    <w:rsid w:val="00357D1B"/>
    <w:rsid w:val="0036088A"/>
    <w:rsid w:val="00360A67"/>
    <w:rsid w:val="00362102"/>
    <w:rsid w:val="00364DE0"/>
    <w:rsid w:val="00365872"/>
    <w:rsid w:val="003666CE"/>
    <w:rsid w:val="00371AB6"/>
    <w:rsid w:val="00372CDC"/>
    <w:rsid w:val="00373B80"/>
    <w:rsid w:val="00376390"/>
    <w:rsid w:val="003808A2"/>
    <w:rsid w:val="00385B22"/>
    <w:rsid w:val="00387274"/>
    <w:rsid w:val="003879DE"/>
    <w:rsid w:val="003901E5"/>
    <w:rsid w:val="003911E4"/>
    <w:rsid w:val="00391C9B"/>
    <w:rsid w:val="00392183"/>
    <w:rsid w:val="003935DE"/>
    <w:rsid w:val="00394B18"/>
    <w:rsid w:val="00395953"/>
    <w:rsid w:val="00396EEE"/>
    <w:rsid w:val="003A143E"/>
    <w:rsid w:val="003A2E15"/>
    <w:rsid w:val="003A455B"/>
    <w:rsid w:val="003A619D"/>
    <w:rsid w:val="003A73F2"/>
    <w:rsid w:val="003B224C"/>
    <w:rsid w:val="003B4A68"/>
    <w:rsid w:val="003B6FC8"/>
    <w:rsid w:val="003B7F44"/>
    <w:rsid w:val="003C1AD3"/>
    <w:rsid w:val="003C1FDA"/>
    <w:rsid w:val="003C2336"/>
    <w:rsid w:val="003C4CCB"/>
    <w:rsid w:val="003C6384"/>
    <w:rsid w:val="003C639D"/>
    <w:rsid w:val="003C6B00"/>
    <w:rsid w:val="003D2A74"/>
    <w:rsid w:val="003D6C9F"/>
    <w:rsid w:val="003D7C87"/>
    <w:rsid w:val="003E191D"/>
    <w:rsid w:val="003E197A"/>
    <w:rsid w:val="003E1A9C"/>
    <w:rsid w:val="003E1F5D"/>
    <w:rsid w:val="003E280A"/>
    <w:rsid w:val="003E70DC"/>
    <w:rsid w:val="003E728A"/>
    <w:rsid w:val="003F026B"/>
    <w:rsid w:val="003F047E"/>
    <w:rsid w:val="003F1859"/>
    <w:rsid w:val="003F27D0"/>
    <w:rsid w:val="003F51B5"/>
    <w:rsid w:val="003F60F5"/>
    <w:rsid w:val="003F7F53"/>
    <w:rsid w:val="0040010E"/>
    <w:rsid w:val="004001B8"/>
    <w:rsid w:val="0040055D"/>
    <w:rsid w:val="00400E0A"/>
    <w:rsid w:val="004014FF"/>
    <w:rsid w:val="004022AE"/>
    <w:rsid w:val="004032EA"/>
    <w:rsid w:val="00403574"/>
    <w:rsid w:val="00405045"/>
    <w:rsid w:val="004072D8"/>
    <w:rsid w:val="00407EC0"/>
    <w:rsid w:val="00413502"/>
    <w:rsid w:val="004141BF"/>
    <w:rsid w:val="00414F46"/>
    <w:rsid w:val="004151A4"/>
    <w:rsid w:val="00424A6E"/>
    <w:rsid w:val="00425836"/>
    <w:rsid w:val="00425A8C"/>
    <w:rsid w:val="00425F3E"/>
    <w:rsid w:val="00430133"/>
    <w:rsid w:val="00433638"/>
    <w:rsid w:val="004414E1"/>
    <w:rsid w:val="0044158D"/>
    <w:rsid w:val="00443A92"/>
    <w:rsid w:val="004453D1"/>
    <w:rsid w:val="004463D7"/>
    <w:rsid w:val="00446B52"/>
    <w:rsid w:val="004470A7"/>
    <w:rsid w:val="004479BE"/>
    <w:rsid w:val="00447D5B"/>
    <w:rsid w:val="00450C10"/>
    <w:rsid w:val="004536FF"/>
    <w:rsid w:val="00453D97"/>
    <w:rsid w:val="004547AB"/>
    <w:rsid w:val="004553AF"/>
    <w:rsid w:val="00455713"/>
    <w:rsid w:val="00455F66"/>
    <w:rsid w:val="00460F08"/>
    <w:rsid w:val="004656B5"/>
    <w:rsid w:val="004736BB"/>
    <w:rsid w:val="00473EAD"/>
    <w:rsid w:val="00474FC8"/>
    <w:rsid w:val="0047587F"/>
    <w:rsid w:val="00475A8F"/>
    <w:rsid w:val="00477CE2"/>
    <w:rsid w:val="00490505"/>
    <w:rsid w:val="00492087"/>
    <w:rsid w:val="00493BD9"/>
    <w:rsid w:val="004975CB"/>
    <w:rsid w:val="004A1265"/>
    <w:rsid w:val="004A21CF"/>
    <w:rsid w:val="004A5182"/>
    <w:rsid w:val="004A56E8"/>
    <w:rsid w:val="004B00CF"/>
    <w:rsid w:val="004B057C"/>
    <w:rsid w:val="004B39EC"/>
    <w:rsid w:val="004B6A7F"/>
    <w:rsid w:val="004B79F0"/>
    <w:rsid w:val="004B7C44"/>
    <w:rsid w:val="004C016B"/>
    <w:rsid w:val="004C309D"/>
    <w:rsid w:val="004C3458"/>
    <w:rsid w:val="004C507D"/>
    <w:rsid w:val="004C5508"/>
    <w:rsid w:val="004C5C29"/>
    <w:rsid w:val="004D268F"/>
    <w:rsid w:val="004D743F"/>
    <w:rsid w:val="004D7BDF"/>
    <w:rsid w:val="004E0265"/>
    <w:rsid w:val="004E150D"/>
    <w:rsid w:val="004E2C5E"/>
    <w:rsid w:val="004E4661"/>
    <w:rsid w:val="004E4D4B"/>
    <w:rsid w:val="004E5CEC"/>
    <w:rsid w:val="004E612E"/>
    <w:rsid w:val="004E6358"/>
    <w:rsid w:val="004F06DA"/>
    <w:rsid w:val="004F32FF"/>
    <w:rsid w:val="004F36CD"/>
    <w:rsid w:val="004F7F85"/>
    <w:rsid w:val="0050146D"/>
    <w:rsid w:val="00502FEF"/>
    <w:rsid w:val="005048CC"/>
    <w:rsid w:val="005100A0"/>
    <w:rsid w:val="00514C7E"/>
    <w:rsid w:val="00516278"/>
    <w:rsid w:val="00517268"/>
    <w:rsid w:val="005227BF"/>
    <w:rsid w:val="00525700"/>
    <w:rsid w:val="0052667C"/>
    <w:rsid w:val="00527BC1"/>
    <w:rsid w:val="00531F6F"/>
    <w:rsid w:val="00532878"/>
    <w:rsid w:val="00535138"/>
    <w:rsid w:val="00535CFD"/>
    <w:rsid w:val="00537F63"/>
    <w:rsid w:val="005419D3"/>
    <w:rsid w:val="005424D3"/>
    <w:rsid w:val="0054364A"/>
    <w:rsid w:val="00544E58"/>
    <w:rsid w:val="0054569E"/>
    <w:rsid w:val="00552B78"/>
    <w:rsid w:val="005539BF"/>
    <w:rsid w:val="00554D74"/>
    <w:rsid w:val="0055529C"/>
    <w:rsid w:val="00556093"/>
    <w:rsid w:val="00561983"/>
    <w:rsid w:val="0056374E"/>
    <w:rsid w:val="00570390"/>
    <w:rsid w:val="005703EB"/>
    <w:rsid w:val="00573E49"/>
    <w:rsid w:val="005743C4"/>
    <w:rsid w:val="00576954"/>
    <w:rsid w:val="005812E3"/>
    <w:rsid w:val="005855D4"/>
    <w:rsid w:val="005855DD"/>
    <w:rsid w:val="00587668"/>
    <w:rsid w:val="005909B1"/>
    <w:rsid w:val="00590DD5"/>
    <w:rsid w:val="00594D50"/>
    <w:rsid w:val="005968D6"/>
    <w:rsid w:val="00596EDE"/>
    <w:rsid w:val="00597295"/>
    <w:rsid w:val="0059742F"/>
    <w:rsid w:val="00597FAB"/>
    <w:rsid w:val="005A01E9"/>
    <w:rsid w:val="005A147E"/>
    <w:rsid w:val="005A2C8D"/>
    <w:rsid w:val="005A3926"/>
    <w:rsid w:val="005A48A3"/>
    <w:rsid w:val="005B0E8F"/>
    <w:rsid w:val="005B4B36"/>
    <w:rsid w:val="005B7C37"/>
    <w:rsid w:val="005C057C"/>
    <w:rsid w:val="005C2142"/>
    <w:rsid w:val="005C2EDD"/>
    <w:rsid w:val="005D025D"/>
    <w:rsid w:val="005D301A"/>
    <w:rsid w:val="005D5F7E"/>
    <w:rsid w:val="005D6A97"/>
    <w:rsid w:val="005E3C6B"/>
    <w:rsid w:val="005E4003"/>
    <w:rsid w:val="005E4229"/>
    <w:rsid w:val="005E42D3"/>
    <w:rsid w:val="005E6097"/>
    <w:rsid w:val="005E79CC"/>
    <w:rsid w:val="005F25DA"/>
    <w:rsid w:val="005F33C2"/>
    <w:rsid w:val="005F42F5"/>
    <w:rsid w:val="005F675C"/>
    <w:rsid w:val="005F70C9"/>
    <w:rsid w:val="00600BCE"/>
    <w:rsid w:val="00600EF4"/>
    <w:rsid w:val="00603800"/>
    <w:rsid w:val="006062DB"/>
    <w:rsid w:val="00606604"/>
    <w:rsid w:val="00606E22"/>
    <w:rsid w:val="006107E2"/>
    <w:rsid w:val="00613819"/>
    <w:rsid w:val="00613E62"/>
    <w:rsid w:val="00614177"/>
    <w:rsid w:val="0061546F"/>
    <w:rsid w:val="006175D9"/>
    <w:rsid w:val="0062058E"/>
    <w:rsid w:val="0062061A"/>
    <w:rsid w:val="00623339"/>
    <w:rsid w:val="006245CC"/>
    <w:rsid w:val="00625D38"/>
    <w:rsid w:val="00626572"/>
    <w:rsid w:val="006268AD"/>
    <w:rsid w:val="00630E61"/>
    <w:rsid w:val="0063166F"/>
    <w:rsid w:val="00631CDA"/>
    <w:rsid w:val="00636410"/>
    <w:rsid w:val="0063666D"/>
    <w:rsid w:val="006408D7"/>
    <w:rsid w:val="00641836"/>
    <w:rsid w:val="006434FE"/>
    <w:rsid w:val="00643AF6"/>
    <w:rsid w:val="00643E19"/>
    <w:rsid w:val="00643E76"/>
    <w:rsid w:val="00647EF1"/>
    <w:rsid w:val="00651DD5"/>
    <w:rsid w:val="00653E50"/>
    <w:rsid w:val="006547F9"/>
    <w:rsid w:val="0065500D"/>
    <w:rsid w:val="00655288"/>
    <w:rsid w:val="006579D9"/>
    <w:rsid w:val="00657A67"/>
    <w:rsid w:val="00662C94"/>
    <w:rsid w:val="00663B3D"/>
    <w:rsid w:val="00663C8E"/>
    <w:rsid w:val="00665195"/>
    <w:rsid w:val="00666552"/>
    <w:rsid w:val="00667AE2"/>
    <w:rsid w:val="00671070"/>
    <w:rsid w:val="00673858"/>
    <w:rsid w:val="0067601A"/>
    <w:rsid w:val="00677392"/>
    <w:rsid w:val="00677614"/>
    <w:rsid w:val="00681556"/>
    <w:rsid w:val="006823F8"/>
    <w:rsid w:val="00682FC1"/>
    <w:rsid w:val="00683800"/>
    <w:rsid w:val="006871B2"/>
    <w:rsid w:val="006929F8"/>
    <w:rsid w:val="006A3F37"/>
    <w:rsid w:val="006A6CD6"/>
    <w:rsid w:val="006B1B79"/>
    <w:rsid w:val="006B37C9"/>
    <w:rsid w:val="006B4269"/>
    <w:rsid w:val="006B48BB"/>
    <w:rsid w:val="006B4CE8"/>
    <w:rsid w:val="006B5410"/>
    <w:rsid w:val="006C04DB"/>
    <w:rsid w:val="006C1153"/>
    <w:rsid w:val="006C4194"/>
    <w:rsid w:val="006C5191"/>
    <w:rsid w:val="006C51F6"/>
    <w:rsid w:val="006C6AC9"/>
    <w:rsid w:val="006D02A5"/>
    <w:rsid w:val="006D4013"/>
    <w:rsid w:val="006D45E9"/>
    <w:rsid w:val="006D46FA"/>
    <w:rsid w:val="006D540B"/>
    <w:rsid w:val="006D584D"/>
    <w:rsid w:val="006E0995"/>
    <w:rsid w:val="006E0B57"/>
    <w:rsid w:val="006E1DBF"/>
    <w:rsid w:val="006E316A"/>
    <w:rsid w:val="006E4232"/>
    <w:rsid w:val="006E757E"/>
    <w:rsid w:val="006F1634"/>
    <w:rsid w:val="006F307F"/>
    <w:rsid w:val="006F3577"/>
    <w:rsid w:val="006F3937"/>
    <w:rsid w:val="006F558D"/>
    <w:rsid w:val="006F5945"/>
    <w:rsid w:val="006F6FAE"/>
    <w:rsid w:val="006F7B24"/>
    <w:rsid w:val="007013E3"/>
    <w:rsid w:val="00702E0E"/>
    <w:rsid w:val="00703158"/>
    <w:rsid w:val="007046E1"/>
    <w:rsid w:val="00704F9D"/>
    <w:rsid w:val="0071316B"/>
    <w:rsid w:val="00713509"/>
    <w:rsid w:val="007172BA"/>
    <w:rsid w:val="00723CFF"/>
    <w:rsid w:val="007253F5"/>
    <w:rsid w:val="00726424"/>
    <w:rsid w:val="00730D43"/>
    <w:rsid w:val="007422A7"/>
    <w:rsid w:val="00747CEC"/>
    <w:rsid w:val="00747E56"/>
    <w:rsid w:val="0075169D"/>
    <w:rsid w:val="0075352E"/>
    <w:rsid w:val="00764B3F"/>
    <w:rsid w:val="00767153"/>
    <w:rsid w:val="0077030D"/>
    <w:rsid w:val="00772929"/>
    <w:rsid w:val="00772DAD"/>
    <w:rsid w:val="00775753"/>
    <w:rsid w:val="007760EE"/>
    <w:rsid w:val="007773F7"/>
    <w:rsid w:val="00777BC3"/>
    <w:rsid w:val="007808EF"/>
    <w:rsid w:val="00782EA5"/>
    <w:rsid w:val="00783A10"/>
    <w:rsid w:val="00783BB7"/>
    <w:rsid w:val="00783E55"/>
    <w:rsid w:val="00784BC7"/>
    <w:rsid w:val="0079059A"/>
    <w:rsid w:val="00792DF4"/>
    <w:rsid w:val="0079572C"/>
    <w:rsid w:val="0079685C"/>
    <w:rsid w:val="007A0A14"/>
    <w:rsid w:val="007A355A"/>
    <w:rsid w:val="007A3A82"/>
    <w:rsid w:val="007A41D5"/>
    <w:rsid w:val="007A494E"/>
    <w:rsid w:val="007A5625"/>
    <w:rsid w:val="007B397D"/>
    <w:rsid w:val="007B4505"/>
    <w:rsid w:val="007C3267"/>
    <w:rsid w:val="007C5CFF"/>
    <w:rsid w:val="007D0E3E"/>
    <w:rsid w:val="007D4972"/>
    <w:rsid w:val="007D5CFA"/>
    <w:rsid w:val="007D5EFF"/>
    <w:rsid w:val="007E17C2"/>
    <w:rsid w:val="007E181F"/>
    <w:rsid w:val="007E1FDF"/>
    <w:rsid w:val="007E303C"/>
    <w:rsid w:val="007E30C3"/>
    <w:rsid w:val="007E5B90"/>
    <w:rsid w:val="007E63FC"/>
    <w:rsid w:val="007E703B"/>
    <w:rsid w:val="007E7A6D"/>
    <w:rsid w:val="007F57D7"/>
    <w:rsid w:val="007F6D1D"/>
    <w:rsid w:val="00800C8B"/>
    <w:rsid w:val="008027BE"/>
    <w:rsid w:val="00803822"/>
    <w:rsid w:val="0080445B"/>
    <w:rsid w:val="008048C5"/>
    <w:rsid w:val="00807520"/>
    <w:rsid w:val="00810EC7"/>
    <w:rsid w:val="00812D21"/>
    <w:rsid w:val="008145A5"/>
    <w:rsid w:val="00816292"/>
    <w:rsid w:val="00816916"/>
    <w:rsid w:val="008212AC"/>
    <w:rsid w:val="0082256C"/>
    <w:rsid w:val="0082447E"/>
    <w:rsid w:val="00825241"/>
    <w:rsid w:val="00831C85"/>
    <w:rsid w:val="008323CB"/>
    <w:rsid w:val="00833B48"/>
    <w:rsid w:val="00833CEA"/>
    <w:rsid w:val="00833DC6"/>
    <w:rsid w:val="008352E5"/>
    <w:rsid w:val="0083610E"/>
    <w:rsid w:val="00840480"/>
    <w:rsid w:val="0084184F"/>
    <w:rsid w:val="008445F8"/>
    <w:rsid w:val="0084687A"/>
    <w:rsid w:val="008477F4"/>
    <w:rsid w:val="0084782D"/>
    <w:rsid w:val="00847931"/>
    <w:rsid w:val="00847957"/>
    <w:rsid w:val="008502CC"/>
    <w:rsid w:val="0086037D"/>
    <w:rsid w:val="008620B1"/>
    <w:rsid w:val="008627B8"/>
    <w:rsid w:val="00864660"/>
    <w:rsid w:val="00864E3D"/>
    <w:rsid w:val="0086504B"/>
    <w:rsid w:val="0086676B"/>
    <w:rsid w:val="0087283B"/>
    <w:rsid w:val="0087558F"/>
    <w:rsid w:val="008849F3"/>
    <w:rsid w:val="00893B3E"/>
    <w:rsid w:val="0089465B"/>
    <w:rsid w:val="00896D29"/>
    <w:rsid w:val="0089739F"/>
    <w:rsid w:val="00897937"/>
    <w:rsid w:val="008A1AA3"/>
    <w:rsid w:val="008A1D94"/>
    <w:rsid w:val="008A2DF1"/>
    <w:rsid w:val="008A32E8"/>
    <w:rsid w:val="008A4056"/>
    <w:rsid w:val="008A5A58"/>
    <w:rsid w:val="008A6088"/>
    <w:rsid w:val="008A695D"/>
    <w:rsid w:val="008A6F0F"/>
    <w:rsid w:val="008A7D88"/>
    <w:rsid w:val="008B02BB"/>
    <w:rsid w:val="008B0B10"/>
    <w:rsid w:val="008B1360"/>
    <w:rsid w:val="008B13E6"/>
    <w:rsid w:val="008B2A2F"/>
    <w:rsid w:val="008B37E1"/>
    <w:rsid w:val="008B3817"/>
    <w:rsid w:val="008B38F8"/>
    <w:rsid w:val="008C1CC5"/>
    <w:rsid w:val="008C3BEC"/>
    <w:rsid w:val="008C4FBC"/>
    <w:rsid w:val="008C70A0"/>
    <w:rsid w:val="008C72D2"/>
    <w:rsid w:val="008C7E18"/>
    <w:rsid w:val="008D0D4E"/>
    <w:rsid w:val="008D30DF"/>
    <w:rsid w:val="008D3A4B"/>
    <w:rsid w:val="008D57A6"/>
    <w:rsid w:val="008D627C"/>
    <w:rsid w:val="008D6BCF"/>
    <w:rsid w:val="008D70D5"/>
    <w:rsid w:val="008D74CF"/>
    <w:rsid w:val="008E2733"/>
    <w:rsid w:val="008E5DCE"/>
    <w:rsid w:val="008E7E38"/>
    <w:rsid w:val="008F37C6"/>
    <w:rsid w:val="008F3B00"/>
    <w:rsid w:val="008F5A4B"/>
    <w:rsid w:val="008F7775"/>
    <w:rsid w:val="00901182"/>
    <w:rsid w:val="00906684"/>
    <w:rsid w:val="0091057B"/>
    <w:rsid w:val="00912E6C"/>
    <w:rsid w:val="009156FF"/>
    <w:rsid w:val="009165F7"/>
    <w:rsid w:val="00917A6A"/>
    <w:rsid w:val="00917DF3"/>
    <w:rsid w:val="00920B30"/>
    <w:rsid w:val="00921343"/>
    <w:rsid w:val="00923002"/>
    <w:rsid w:val="009233DD"/>
    <w:rsid w:val="00923CB0"/>
    <w:rsid w:val="00924AC9"/>
    <w:rsid w:val="0092568E"/>
    <w:rsid w:val="00925913"/>
    <w:rsid w:val="00925F8E"/>
    <w:rsid w:val="009279CF"/>
    <w:rsid w:val="00927DE9"/>
    <w:rsid w:val="00932F2D"/>
    <w:rsid w:val="00936704"/>
    <w:rsid w:val="00936D6B"/>
    <w:rsid w:val="00937B4C"/>
    <w:rsid w:val="00937BD9"/>
    <w:rsid w:val="009415CD"/>
    <w:rsid w:val="00941F73"/>
    <w:rsid w:val="00941FCB"/>
    <w:rsid w:val="00946651"/>
    <w:rsid w:val="00947B08"/>
    <w:rsid w:val="00952CEE"/>
    <w:rsid w:val="00952E9C"/>
    <w:rsid w:val="0095363B"/>
    <w:rsid w:val="0095390D"/>
    <w:rsid w:val="00954E2B"/>
    <w:rsid w:val="0095528B"/>
    <w:rsid w:val="00955A51"/>
    <w:rsid w:val="00961C44"/>
    <w:rsid w:val="009623C9"/>
    <w:rsid w:val="00963277"/>
    <w:rsid w:val="009660C1"/>
    <w:rsid w:val="009669F7"/>
    <w:rsid w:val="00974870"/>
    <w:rsid w:val="0097546F"/>
    <w:rsid w:val="009757A7"/>
    <w:rsid w:val="00975F64"/>
    <w:rsid w:val="00976CC9"/>
    <w:rsid w:val="00976DCC"/>
    <w:rsid w:val="00981B5E"/>
    <w:rsid w:val="00982892"/>
    <w:rsid w:val="009851CB"/>
    <w:rsid w:val="0098635C"/>
    <w:rsid w:val="00987061"/>
    <w:rsid w:val="0098767C"/>
    <w:rsid w:val="0099006E"/>
    <w:rsid w:val="009922A0"/>
    <w:rsid w:val="009943F5"/>
    <w:rsid w:val="00997601"/>
    <w:rsid w:val="009978A4"/>
    <w:rsid w:val="009A3D36"/>
    <w:rsid w:val="009B093F"/>
    <w:rsid w:val="009B18C9"/>
    <w:rsid w:val="009B1F91"/>
    <w:rsid w:val="009B5553"/>
    <w:rsid w:val="009B6B54"/>
    <w:rsid w:val="009C1F4E"/>
    <w:rsid w:val="009C3656"/>
    <w:rsid w:val="009C3DD7"/>
    <w:rsid w:val="009C60ED"/>
    <w:rsid w:val="009C6827"/>
    <w:rsid w:val="009C6981"/>
    <w:rsid w:val="009D0947"/>
    <w:rsid w:val="009D1882"/>
    <w:rsid w:val="009D1F21"/>
    <w:rsid w:val="009D395E"/>
    <w:rsid w:val="009E05D8"/>
    <w:rsid w:val="009E3D9C"/>
    <w:rsid w:val="009E43F0"/>
    <w:rsid w:val="009E6A0C"/>
    <w:rsid w:val="009F15A2"/>
    <w:rsid w:val="009F6894"/>
    <w:rsid w:val="00A0061D"/>
    <w:rsid w:val="00A00939"/>
    <w:rsid w:val="00A00ED6"/>
    <w:rsid w:val="00A0245F"/>
    <w:rsid w:val="00A02596"/>
    <w:rsid w:val="00A061C0"/>
    <w:rsid w:val="00A064EB"/>
    <w:rsid w:val="00A06642"/>
    <w:rsid w:val="00A12532"/>
    <w:rsid w:val="00A14A7A"/>
    <w:rsid w:val="00A164A4"/>
    <w:rsid w:val="00A17B06"/>
    <w:rsid w:val="00A20EC0"/>
    <w:rsid w:val="00A25046"/>
    <w:rsid w:val="00A257D3"/>
    <w:rsid w:val="00A2596B"/>
    <w:rsid w:val="00A33099"/>
    <w:rsid w:val="00A33FE7"/>
    <w:rsid w:val="00A354E8"/>
    <w:rsid w:val="00A364CF"/>
    <w:rsid w:val="00A40102"/>
    <w:rsid w:val="00A41A15"/>
    <w:rsid w:val="00A43F8E"/>
    <w:rsid w:val="00A44821"/>
    <w:rsid w:val="00A451DF"/>
    <w:rsid w:val="00A45A28"/>
    <w:rsid w:val="00A4735A"/>
    <w:rsid w:val="00A50F23"/>
    <w:rsid w:val="00A51167"/>
    <w:rsid w:val="00A51E0B"/>
    <w:rsid w:val="00A52F46"/>
    <w:rsid w:val="00A536E3"/>
    <w:rsid w:val="00A5479D"/>
    <w:rsid w:val="00A563A9"/>
    <w:rsid w:val="00A60EDC"/>
    <w:rsid w:val="00A62DD9"/>
    <w:rsid w:val="00A63185"/>
    <w:rsid w:val="00A65056"/>
    <w:rsid w:val="00A74CD0"/>
    <w:rsid w:val="00A81A42"/>
    <w:rsid w:val="00A82C68"/>
    <w:rsid w:val="00A83CA7"/>
    <w:rsid w:val="00A83F13"/>
    <w:rsid w:val="00A843F5"/>
    <w:rsid w:val="00A84943"/>
    <w:rsid w:val="00A85876"/>
    <w:rsid w:val="00A86502"/>
    <w:rsid w:val="00A87C14"/>
    <w:rsid w:val="00A908E5"/>
    <w:rsid w:val="00A90D4E"/>
    <w:rsid w:val="00A93A21"/>
    <w:rsid w:val="00A93F7C"/>
    <w:rsid w:val="00A94EC3"/>
    <w:rsid w:val="00A9527E"/>
    <w:rsid w:val="00A95752"/>
    <w:rsid w:val="00AA5347"/>
    <w:rsid w:val="00AA5D59"/>
    <w:rsid w:val="00AB085D"/>
    <w:rsid w:val="00AB1105"/>
    <w:rsid w:val="00AB26D2"/>
    <w:rsid w:val="00AB478E"/>
    <w:rsid w:val="00AB79B4"/>
    <w:rsid w:val="00AB7B32"/>
    <w:rsid w:val="00AC1221"/>
    <w:rsid w:val="00AC340D"/>
    <w:rsid w:val="00AC3507"/>
    <w:rsid w:val="00AC6F7A"/>
    <w:rsid w:val="00AC7ACC"/>
    <w:rsid w:val="00AD17C4"/>
    <w:rsid w:val="00AD2CBC"/>
    <w:rsid w:val="00AD30EB"/>
    <w:rsid w:val="00AD42ED"/>
    <w:rsid w:val="00AD4E66"/>
    <w:rsid w:val="00AD56C3"/>
    <w:rsid w:val="00AD6813"/>
    <w:rsid w:val="00AD69DA"/>
    <w:rsid w:val="00AE2AAB"/>
    <w:rsid w:val="00AE350E"/>
    <w:rsid w:val="00AE3AB6"/>
    <w:rsid w:val="00AF19A7"/>
    <w:rsid w:val="00AF3EEC"/>
    <w:rsid w:val="00AF3F8F"/>
    <w:rsid w:val="00AF5E1C"/>
    <w:rsid w:val="00AF70ED"/>
    <w:rsid w:val="00AF7493"/>
    <w:rsid w:val="00B01A79"/>
    <w:rsid w:val="00B01ABE"/>
    <w:rsid w:val="00B025B8"/>
    <w:rsid w:val="00B028B7"/>
    <w:rsid w:val="00B02E6D"/>
    <w:rsid w:val="00B05632"/>
    <w:rsid w:val="00B132D6"/>
    <w:rsid w:val="00B13DE8"/>
    <w:rsid w:val="00B160C9"/>
    <w:rsid w:val="00B219B4"/>
    <w:rsid w:val="00B22919"/>
    <w:rsid w:val="00B2606B"/>
    <w:rsid w:val="00B26CBA"/>
    <w:rsid w:val="00B316CB"/>
    <w:rsid w:val="00B3180B"/>
    <w:rsid w:val="00B341AE"/>
    <w:rsid w:val="00B37272"/>
    <w:rsid w:val="00B40C2A"/>
    <w:rsid w:val="00B42F66"/>
    <w:rsid w:val="00B4404E"/>
    <w:rsid w:val="00B47042"/>
    <w:rsid w:val="00B47311"/>
    <w:rsid w:val="00B475D0"/>
    <w:rsid w:val="00B47668"/>
    <w:rsid w:val="00B47919"/>
    <w:rsid w:val="00B50388"/>
    <w:rsid w:val="00B504A6"/>
    <w:rsid w:val="00B507AC"/>
    <w:rsid w:val="00B510DA"/>
    <w:rsid w:val="00B54A68"/>
    <w:rsid w:val="00B5521A"/>
    <w:rsid w:val="00B57C7B"/>
    <w:rsid w:val="00B65B4C"/>
    <w:rsid w:val="00B70E4A"/>
    <w:rsid w:val="00B71F61"/>
    <w:rsid w:val="00B76C97"/>
    <w:rsid w:val="00B779E0"/>
    <w:rsid w:val="00B77E8F"/>
    <w:rsid w:val="00B812BB"/>
    <w:rsid w:val="00B819A9"/>
    <w:rsid w:val="00B841AB"/>
    <w:rsid w:val="00B851BA"/>
    <w:rsid w:val="00B8532B"/>
    <w:rsid w:val="00B86A19"/>
    <w:rsid w:val="00B90751"/>
    <w:rsid w:val="00B907EB"/>
    <w:rsid w:val="00B92DD2"/>
    <w:rsid w:val="00B945CD"/>
    <w:rsid w:val="00B95801"/>
    <w:rsid w:val="00B960A7"/>
    <w:rsid w:val="00BA1257"/>
    <w:rsid w:val="00BA1DE4"/>
    <w:rsid w:val="00BA2BDA"/>
    <w:rsid w:val="00BA3208"/>
    <w:rsid w:val="00BA6629"/>
    <w:rsid w:val="00BA798B"/>
    <w:rsid w:val="00BA7B4F"/>
    <w:rsid w:val="00BA7E74"/>
    <w:rsid w:val="00BB09D2"/>
    <w:rsid w:val="00BB197C"/>
    <w:rsid w:val="00BB1F7A"/>
    <w:rsid w:val="00BB2A22"/>
    <w:rsid w:val="00BB335B"/>
    <w:rsid w:val="00BB436D"/>
    <w:rsid w:val="00BB531C"/>
    <w:rsid w:val="00BB5832"/>
    <w:rsid w:val="00BB6EE0"/>
    <w:rsid w:val="00BC235D"/>
    <w:rsid w:val="00BC44FF"/>
    <w:rsid w:val="00BC49ED"/>
    <w:rsid w:val="00BC64A5"/>
    <w:rsid w:val="00BC73DD"/>
    <w:rsid w:val="00BD0A90"/>
    <w:rsid w:val="00BD2001"/>
    <w:rsid w:val="00BD306D"/>
    <w:rsid w:val="00BD389E"/>
    <w:rsid w:val="00BD39C8"/>
    <w:rsid w:val="00BD4197"/>
    <w:rsid w:val="00BD41B9"/>
    <w:rsid w:val="00BD5D9C"/>
    <w:rsid w:val="00BD697C"/>
    <w:rsid w:val="00BE0BF7"/>
    <w:rsid w:val="00BE2617"/>
    <w:rsid w:val="00BE3DC8"/>
    <w:rsid w:val="00BE426E"/>
    <w:rsid w:val="00BE4451"/>
    <w:rsid w:val="00BE5A38"/>
    <w:rsid w:val="00BE5E2A"/>
    <w:rsid w:val="00BF3C4A"/>
    <w:rsid w:val="00BF5934"/>
    <w:rsid w:val="00BF703F"/>
    <w:rsid w:val="00C0043B"/>
    <w:rsid w:val="00C01527"/>
    <w:rsid w:val="00C021BA"/>
    <w:rsid w:val="00C037C0"/>
    <w:rsid w:val="00C04204"/>
    <w:rsid w:val="00C05AD6"/>
    <w:rsid w:val="00C06D6F"/>
    <w:rsid w:val="00C12E6B"/>
    <w:rsid w:val="00C2003A"/>
    <w:rsid w:val="00C2010A"/>
    <w:rsid w:val="00C219C9"/>
    <w:rsid w:val="00C24993"/>
    <w:rsid w:val="00C27D04"/>
    <w:rsid w:val="00C27F73"/>
    <w:rsid w:val="00C3251A"/>
    <w:rsid w:val="00C32848"/>
    <w:rsid w:val="00C335BC"/>
    <w:rsid w:val="00C34C5C"/>
    <w:rsid w:val="00C37E1D"/>
    <w:rsid w:val="00C42911"/>
    <w:rsid w:val="00C43E43"/>
    <w:rsid w:val="00C45C45"/>
    <w:rsid w:val="00C46D75"/>
    <w:rsid w:val="00C47F66"/>
    <w:rsid w:val="00C50574"/>
    <w:rsid w:val="00C509F5"/>
    <w:rsid w:val="00C5162D"/>
    <w:rsid w:val="00C522AB"/>
    <w:rsid w:val="00C5305B"/>
    <w:rsid w:val="00C55C0E"/>
    <w:rsid w:val="00C635A5"/>
    <w:rsid w:val="00C65049"/>
    <w:rsid w:val="00C70303"/>
    <w:rsid w:val="00C70562"/>
    <w:rsid w:val="00C7085A"/>
    <w:rsid w:val="00C7110B"/>
    <w:rsid w:val="00C72F47"/>
    <w:rsid w:val="00C73C09"/>
    <w:rsid w:val="00C7599B"/>
    <w:rsid w:val="00C75A9C"/>
    <w:rsid w:val="00C7627D"/>
    <w:rsid w:val="00C774B1"/>
    <w:rsid w:val="00C850BF"/>
    <w:rsid w:val="00C9033D"/>
    <w:rsid w:val="00C92032"/>
    <w:rsid w:val="00C9622D"/>
    <w:rsid w:val="00C974E0"/>
    <w:rsid w:val="00CA0E61"/>
    <w:rsid w:val="00CA210F"/>
    <w:rsid w:val="00CA2FF0"/>
    <w:rsid w:val="00CA319F"/>
    <w:rsid w:val="00CA46B1"/>
    <w:rsid w:val="00CA5150"/>
    <w:rsid w:val="00CA5AD7"/>
    <w:rsid w:val="00CA60E3"/>
    <w:rsid w:val="00CA7926"/>
    <w:rsid w:val="00CB2A25"/>
    <w:rsid w:val="00CB53FC"/>
    <w:rsid w:val="00CC01CF"/>
    <w:rsid w:val="00CC0ACA"/>
    <w:rsid w:val="00CC2888"/>
    <w:rsid w:val="00CC4627"/>
    <w:rsid w:val="00CC51D9"/>
    <w:rsid w:val="00CC7104"/>
    <w:rsid w:val="00CD385D"/>
    <w:rsid w:val="00CD393B"/>
    <w:rsid w:val="00CD5597"/>
    <w:rsid w:val="00CD687B"/>
    <w:rsid w:val="00CD7AFB"/>
    <w:rsid w:val="00CE0189"/>
    <w:rsid w:val="00CE1B0B"/>
    <w:rsid w:val="00CE1FB3"/>
    <w:rsid w:val="00CF0C2F"/>
    <w:rsid w:val="00CF0D98"/>
    <w:rsid w:val="00CF1466"/>
    <w:rsid w:val="00CF2A2E"/>
    <w:rsid w:val="00CF56F8"/>
    <w:rsid w:val="00CF5981"/>
    <w:rsid w:val="00CF7E0D"/>
    <w:rsid w:val="00D00F17"/>
    <w:rsid w:val="00D01855"/>
    <w:rsid w:val="00D02706"/>
    <w:rsid w:val="00D1502E"/>
    <w:rsid w:val="00D24C98"/>
    <w:rsid w:val="00D25200"/>
    <w:rsid w:val="00D2612F"/>
    <w:rsid w:val="00D3052F"/>
    <w:rsid w:val="00D33533"/>
    <w:rsid w:val="00D346C6"/>
    <w:rsid w:val="00D36D75"/>
    <w:rsid w:val="00D37430"/>
    <w:rsid w:val="00D414FF"/>
    <w:rsid w:val="00D4289C"/>
    <w:rsid w:val="00D45F60"/>
    <w:rsid w:val="00D5021B"/>
    <w:rsid w:val="00D5074F"/>
    <w:rsid w:val="00D51976"/>
    <w:rsid w:val="00D51C90"/>
    <w:rsid w:val="00D51E26"/>
    <w:rsid w:val="00D54296"/>
    <w:rsid w:val="00D5560F"/>
    <w:rsid w:val="00D56B02"/>
    <w:rsid w:val="00D57D70"/>
    <w:rsid w:val="00D57EBA"/>
    <w:rsid w:val="00D6439F"/>
    <w:rsid w:val="00D653F9"/>
    <w:rsid w:val="00D66244"/>
    <w:rsid w:val="00D6771F"/>
    <w:rsid w:val="00D706B4"/>
    <w:rsid w:val="00D72884"/>
    <w:rsid w:val="00D74152"/>
    <w:rsid w:val="00D83B65"/>
    <w:rsid w:val="00D84E40"/>
    <w:rsid w:val="00D861AE"/>
    <w:rsid w:val="00D87957"/>
    <w:rsid w:val="00D92E37"/>
    <w:rsid w:val="00D96578"/>
    <w:rsid w:val="00D96A9A"/>
    <w:rsid w:val="00DA005E"/>
    <w:rsid w:val="00DA2279"/>
    <w:rsid w:val="00DA231E"/>
    <w:rsid w:val="00DA3FC6"/>
    <w:rsid w:val="00DA4B8F"/>
    <w:rsid w:val="00DA577E"/>
    <w:rsid w:val="00DA6B9E"/>
    <w:rsid w:val="00DA73D7"/>
    <w:rsid w:val="00DA7963"/>
    <w:rsid w:val="00DB0CC9"/>
    <w:rsid w:val="00DB30EF"/>
    <w:rsid w:val="00DB40A3"/>
    <w:rsid w:val="00DB6C9E"/>
    <w:rsid w:val="00DB6CD7"/>
    <w:rsid w:val="00DB77BB"/>
    <w:rsid w:val="00DB7B06"/>
    <w:rsid w:val="00DC0038"/>
    <w:rsid w:val="00DC1478"/>
    <w:rsid w:val="00DC2380"/>
    <w:rsid w:val="00DC3514"/>
    <w:rsid w:val="00DC3A4B"/>
    <w:rsid w:val="00DC4D70"/>
    <w:rsid w:val="00DD0E1F"/>
    <w:rsid w:val="00DD1796"/>
    <w:rsid w:val="00DD1B10"/>
    <w:rsid w:val="00DD4175"/>
    <w:rsid w:val="00DD65B1"/>
    <w:rsid w:val="00DD6FA6"/>
    <w:rsid w:val="00DD7B26"/>
    <w:rsid w:val="00DE0865"/>
    <w:rsid w:val="00DE153B"/>
    <w:rsid w:val="00DE259E"/>
    <w:rsid w:val="00DE32DB"/>
    <w:rsid w:val="00DE666D"/>
    <w:rsid w:val="00DF0876"/>
    <w:rsid w:val="00DF2762"/>
    <w:rsid w:val="00DF2AF1"/>
    <w:rsid w:val="00DF3C64"/>
    <w:rsid w:val="00DF6E23"/>
    <w:rsid w:val="00E01B3A"/>
    <w:rsid w:val="00E020D2"/>
    <w:rsid w:val="00E03F2D"/>
    <w:rsid w:val="00E160BA"/>
    <w:rsid w:val="00E16296"/>
    <w:rsid w:val="00E170BF"/>
    <w:rsid w:val="00E2477A"/>
    <w:rsid w:val="00E24D31"/>
    <w:rsid w:val="00E25AA2"/>
    <w:rsid w:val="00E262CB"/>
    <w:rsid w:val="00E2637B"/>
    <w:rsid w:val="00E27D43"/>
    <w:rsid w:val="00E30940"/>
    <w:rsid w:val="00E319D1"/>
    <w:rsid w:val="00E337D3"/>
    <w:rsid w:val="00E33AA5"/>
    <w:rsid w:val="00E358B9"/>
    <w:rsid w:val="00E36959"/>
    <w:rsid w:val="00E3722C"/>
    <w:rsid w:val="00E439FE"/>
    <w:rsid w:val="00E473BF"/>
    <w:rsid w:val="00E47BF6"/>
    <w:rsid w:val="00E504BC"/>
    <w:rsid w:val="00E50A79"/>
    <w:rsid w:val="00E535FE"/>
    <w:rsid w:val="00E539AE"/>
    <w:rsid w:val="00E6145C"/>
    <w:rsid w:val="00E659C9"/>
    <w:rsid w:val="00E66213"/>
    <w:rsid w:val="00E75D71"/>
    <w:rsid w:val="00E83370"/>
    <w:rsid w:val="00E83676"/>
    <w:rsid w:val="00E83D5C"/>
    <w:rsid w:val="00E85667"/>
    <w:rsid w:val="00E8741F"/>
    <w:rsid w:val="00E92544"/>
    <w:rsid w:val="00E92DE8"/>
    <w:rsid w:val="00E93529"/>
    <w:rsid w:val="00E93EAE"/>
    <w:rsid w:val="00E93ECB"/>
    <w:rsid w:val="00E94DDB"/>
    <w:rsid w:val="00E97B56"/>
    <w:rsid w:val="00EA1E3C"/>
    <w:rsid w:val="00EA1FEB"/>
    <w:rsid w:val="00EA2641"/>
    <w:rsid w:val="00EA329D"/>
    <w:rsid w:val="00EA4F03"/>
    <w:rsid w:val="00EA5452"/>
    <w:rsid w:val="00EA5F73"/>
    <w:rsid w:val="00EA6FED"/>
    <w:rsid w:val="00EA7EED"/>
    <w:rsid w:val="00EB0DBA"/>
    <w:rsid w:val="00EB11A6"/>
    <w:rsid w:val="00EB3879"/>
    <w:rsid w:val="00EB7903"/>
    <w:rsid w:val="00EC0648"/>
    <w:rsid w:val="00EC1996"/>
    <w:rsid w:val="00EC1E89"/>
    <w:rsid w:val="00EC418A"/>
    <w:rsid w:val="00EC4265"/>
    <w:rsid w:val="00EC42DB"/>
    <w:rsid w:val="00EC6BB0"/>
    <w:rsid w:val="00ED1003"/>
    <w:rsid w:val="00ED1F90"/>
    <w:rsid w:val="00ED2F72"/>
    <w:rsid w:val="00ED338F"/>
    <w:rsid w:val="00EE2986"/>
    <w:rsid w:val="00EE36AF"/>
    <w:rsid w:val="00EE5686"/>
    <w:rsid w:val="00EF15A8"/>
    <w:rsid w:val="00EF1E23"/>
    <w:rsid w:val="00EF5597"/>
    <w:rsid w:val="00EF5DF6"/>
    <w:rsid w:val="00EF7128"/>
    <w:rsid w:val="00F00C6F"/>
    <w:rsid w:val="00F0109F"/>
    <w:rsid w:val="00F013FC"/>
    <w:rsid w:val="00F03DFE"/>
    <w:rsid w:val="00F041D4"/>
    <w:rsid w:val="00F05930"/>
    <w:rsid w:val="00F116B6"/>
    <w:rsid w:val="00F124CE"/>
    <w:rsid w:val="00F1275B"/>
    <w:rsid w:val="00F12B1E"/>
    <w:rsid w:val="00F1303A"/>
    <w:rsid w:val="00F130DA"/>
    <w:rsid w:val="00F15466"/>
    <w:rsid w:val="00F1549B"/>
    <w:rsid w:val="00F1568C"/>
    <w:rsid w:val="00F1572B"/>
    <w:rsid w:val="00F162E8"/>
    <w:rsid w:val="00F1769D"/>
    <w:rsid w:val="00F225A8"/>
    <w:rsid w:val="00F25B80"/>
    <w:rsid w:val="00F271AD"/>
    <w:rsid w:val="00F2727C"/>
    <w:rsid w:val="00F2792F"/>
    <w:rsid w:val="00F27EAF"/>
    <w:rsid w:val="00F334A5"/>
    <w:rsid w:val="00F34409"/>
    <w:rsid w:val="00F366CB"/>
    <w:rsid w:val="00F3700F"/>
    <w:rsid w:val="00F37457"/>
    <w:rsid w:val="00F37BA7"/>
    <w:rsid w:val="00F40075"/>
    <w:rsid w:val="00F40D58"/>
    <w:rsid w:val="00F4259F"/>
    <w:rsid w:val="00F42A24"/>
    <w:rsid w:val="00F46432"/>
    <w:rsid w:val="00F465B2"/>
    <w:rsid w:val="00F5357B"/>
    <w:rsid w:val="00F540B4"/>
    <w:rsid w:val="00F55F95"/>
    <w:rsid w:val="00F604D5"/>
    <w:rsid w:val="00F66A27"/>
    <w:rsid w:val="00F71BFE"/>
    <w:rsid w:val="00F73FEC"/>
    <w:rsid w:val="00F74D56"/>
    <w:rsid w:val="00F752EB"/>
    <w:rsid w:val="00F75FA1"/>
    <w:rsid w:val="00F7653C"/>
    <w:rsid w:val="00F812D5"/>
    <w:rsid w:val="00F816FC"/>
    <w:rsid w:val="00F847C5"/>
    <w:rsid w:val="00F85254"/>
    <w:rsid w:val="00F87235"/>
    <w:rsid w:val="00F90445"/>
    <w:rsid w:val="00F908AC"/>
    <w:rsid w:val="00F90B21"/>
    <w:rsid w:val="00F90F09"/>
    <w:rsid w:val="00F96D23"/>
    <w:rsid w:val="00F971FB"/>
    <w:rsid w:val="00F977B1"/>
    <w:rsid w:val="00FA162F"/>
    <w:rsid w:val="00FA55FE"/>
    <w:rsid w:val="00FA5CCD"/>
    <w:rsid w:val="00FA6141"/>
    <w:rsid w:val="00FA7161"/>
    <w:rsid w:val="00FA777F"/>
    <w:rsid w:val="00FB0546"/>
    <w:rsid w:val="00FB3E33"/>
    <w:rsid w:val="00FB60DD"/>
    <w:rsid w:val="00FB6F24"/>
    <w:rsid w:val="00FC234E"/>
    <w:rsid w:val="00FC3395"/>
    <w:rsid w:val="00FC49CB"/>
    <w:rsid w:val="00FD05E8"/>
    <w:rsid w:val="00FD1779"/>
    <w:rsid w:val="00FD2B28"/>
    <w:rsid w:val="00FE0CD6"/>
    <w:rsid w:val="00FE1AA4"/>
    <w:rsid w:val="00FE1C9E"/>
    <w:rsid w:val="00FE335A"/>
    <w:rsid w:val="00FE5197"/>
    <w:rsid w:val="00FE54CB"/>
    <w:rsid w:val="00FE650F"/>
    <w:rsid w:val="00FF0CA8"/>
    <w:rsid w:val="00FF0FA5"/>
    <w:rsid w:val="00FF108B"/>
    <w:rsid w:val="00FF49E9"/>
    <w:rsid w:val="00FF5C58"/>
    <w:rsid w:val="00FF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1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331EC9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331EC9"/>
  </w:style>
  <w:style w:type="paragraph" w:styleId="a5">
    <w:name w:val="Body Text Indent"/>
    <w:basedOn w:val="a"/>
    <w:link w:val="a6"/>
    <w:unhideWhenUsed/>
    <w:rsid w:val="00331EC9"/>
    <w:pPr>
      <w:ind w:firstLine="720"/>
      <w:jc w:val="both"/>
    </w:pPr>
    <w:rPr>
      <w:sz w:val="24"/>
    </w:rPr>
  </w:style>
  <w:style w:type="character" w:customStyle="1" w:styleId="a6">
    <w:name w:val="Основной текст с отступом Знак"/>
    <w:basedOn w:val="a0"/>
    <w:link w:val="a5"/>
    <w:rsid w:val="00331EC9"/>
    <w:rPr>
      <w:sz w:val="24"/>
    </w:rPr>
  </w:style>
  <w:style w:type="paragraph" w:styleId="2">
    <w:name w:val="Body Text 2"/>
    <w:basedOn w:val="a"/>
    <w:link w:val="20"/>
    <w:unhideWhenUsed/>
    <w:rsid w:val="00331EC9"/>
    <w:pPr>
      <w:spacing w:line="360" w:lineRule="auto"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rsid w:val="00331EC9"/>
    <w:rPr>
      <w:sz w:val="24"/>
    </w:rPr>
  </w:style>
  <w:style w:type="paragraph" w:styleId="a7">
    <w:name w:val="Plain Text"/>
    <w:basedOn w:val="a"/>
    <w:link w:val="a8"/>
    <w:unhideWhenUsed/>
    <w:rsid w:val="00331EC9"/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331EC9"/>
    <w:rPr>
      <w:rFonts w:ascii="Courier New" w:hAnsi="Courier New"/>
    </w:rPr>
  </w:style>
  <w:style w:type="paragraph" w:customStyle="1" w:styleId="ConsNonformat">
    <w:name w:val="ConsNonformat"/>
    <w:rsid w:val="00E33AA5"/>
    <w:pPr>
      <w:widowControl w:val="0"/>
      <w:snapToGrid w:val="0"/>
    </w:pPr>
    <w:rPr>
      <w:rFonts w:ascii="Courier New" w:hAnsi="Courier New"/>
    </w:rPr>
  </w:style>
  <w:style w:type="table" w:styleId="a9">
    <w:name w:val="Table Grid"/>
    <w:basedOn w:val="a1"/>
    <w:rsid w:val="00A908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4B79F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4B79F0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rsid w:val="006434FE"/>
    <w:pPr>
      <w:spacing w:after="120"/>
    </w:pPr>
  </w:style>
  <w:style w:type="character" w:customStyle="1" w:styleId="ad">
    <w:name w:val="Основной текст Знак"/>
    <w:basedOn w:val="a0"/>
    <w:link w:val="ac"/>
    <w:rsid w:val="006434FE"/>
  </w:style>
  <w:style w:type="paragraph" w:styleId="ae">
    <w:name w:val="List Paragraph"/>
    <w:basedOn w:val="a"/>
    <w:uiPriority w:val="34"/>
    <w:qFormat/>
    <w:rsid w:val="000721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1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331EC9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331EC9"/>
  </w:style>
  <w:style w:type="paragraph" w:styleId="a5">
    <w:name w:val="Body Text Indent"/>
    <w:basedOn w:val="a"/>
    <w:link w:val="a6"/>
    <w:unhideWhenUsed/>
    <w:rsid w:val="00331EC9"/>
    <w:pPr>
      <w:ind w:firstLine="720"/>
      <w:jc w:val="both"/>
    </w:pPr>
    <w:rPr>
      <w:sz w:val="24"/>
    </w:rPr>
  </w:style>
  <w:style w:type="character" w:customStyle="1" w:styleId="a6">
    <w:name w:val="Основной текст с отступом Знак"/>
    <w:basedOn w:val="a0"/>
    <w:link w:val="a5"/>
    <w:rsid w:val="00331EC9"/>
    <w:rPr>
      <w:sz w:val="24"/>
    </w:rPr>
  </w:style>
  <w:style w:type="paragraph" w:styleId="2">
    <w:name w:val="Body Text 2"/>
    <w:basedOn w:val="a"/>
    <w:link w:val="20"/>
    <w:unhideWhenUsed/>
    <w:rsid w:val="00331EC9"/>
    <w:pPr>
      <w:spacing w:line="360" w:lineRule="auto"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rsid w:val="00331EC9"/>
    <w:rPr>
      <w:sz w:val="24"/>
    </w:rPr>
  </w:style>
  <w:style w:type="paragraph" w:styleId="a7">
    <w:name w:val="Plain Text"/>
    <w:basedOn w:val="a"/>
    <w:link w:val="a8"/>
    <w:unhideWhenUsed/>
    <w:rsid w:val="00331EC9"/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331EC9"/>
    <w:rPr>
      <w:rFonts w:ascii="Courier New" w:hAnsi="Courier New"/>
    </w:rPr>
  </w:style>
  <w:style w:type="paragraph" w:customStyle="1" w:styleId="ConsNonformat">
    <w:name w:val="ConsNonformat"/>
    <w:rsid w:val="00E33AA5"/>
    <w:pPr>
      <w:widowControl w:val="0"/>
      <w:snapToGrid w:val="0"/>
    </w:pPr>
    <w:rPr>
      <w:rFonts w:ascii="Courier New" w:hAnsi="Courier New"/>
    </w:rPr>
  </w:style>
  <w:style w:type="table" w:styleId="a9">
    <w:name w:val="Table Grid"/>
    <w:basedOn w:val="a1"/>
    <w:rsid w:val="00A908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4B79F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4B79F0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rsid w:val="006434FE"/>
    <w:pPr>
      <w:spacing w:after="120"/>
    </w:pPr>
  </w:style>
  <w:style w:type="character" w:customStyle="1" w:styleId="ad">
    <w:name w:val="Основной текст Знак"/>
    <w:basedOn w:val="a0"/>
    <w:link w:val="ac"/>
    <w:rsid w:val="006434FE"/>
  </w:style>
  <w:style w:type="paragraph" w:styleId="ae">
    <w:name w:val="List Paragraph"/>
    <w:basedOn w:val="a"/>
    <w:uiPriority w:val="34"/>
    <w:qFormat/>
    <w:rsid w:val="000721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1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EffISYzi76d84PeRVroxhR0opAtTwufBc6L9x0cE4f8=</DigestValue>
    </Reference>
    <Reference URI="#idOfficeObject" Type="http://www.w3.org/2000/09/xmldsig#Object">
      <DigestMethod Algorithm="urn:ietf:params:xml:ns:cpxmlsec:algorithms:gostr3411"/>
      <DigestValue>e9wj/iKQ87xWePhRVd1zx7PHA0Q/AM7Xo6Uqc1+GIUA=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XwsPfgxOcFCO09pIwEXVdmwXtycFihbzauVeZnCAD7s=</DigestValue>
    </Reference>
  </SignedInfo>
  <SignatureValue>6NO1eifVUPVoyRhvhQRfM+7uqqeTh4+6CV7iqEHU43uZqsVSB4QmfIXqZpWRAhwd
cH+j271jimp9Lk1GoVhKIw==</SignatureValue>
  <KeyInfo>
    <X509Data>
      <X509Certificate>MIIJEjCCCL+gAwIBAgICcc8wCgYGKoUDAgIDBQAwggFVMR4wHAYJKoZIhvcNAQkB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  <Reference URI="/word/document.xml?ContentType=application/vnd.openxmlformats-officedocument.wordprocessingml.document.main+xml">
        <DigestMethod Algorithm="http://www.w3.org/2000/09/xmldsig#sha1"/>
        <DigestValue>+RMEWOyhL1m6DWHBvid42sreEJQ=</DigestValue>
      </Reference>
      <Reference URI="/word/fontTable.xml?ContentType=application/vnd.openxmlformats-officedocument.wordprocessingml.fontTable+xml">
        <DigestMethod Algorithm="http://www.w3.org/2000/09/xmldsig#sha1"/>
        <DigestValue>/VyYy1KYJN5umi5DmEKIXWPYRiU=</DigestValue>
      </Reference>
      <Reference URI="/word/numbering.xml?ContentType=application/vnd.openxmlformats-officedocument.wordprocessingml.numbering+xml">
        <DigestMethod Algorithm="http://www.w3.org/2000/09/xmldsig#sha1"/>
        <DigestValue>wIByywEKTLjp+WDbwQYQ/M3zfTA=</DigestValue>
      </Reference>
      <Reference URI="/word/settings.xml?ContentType=application/vnd.openxmlformats-officedocument.wordprocessingml.settings+xml">
        <DigestMethod Algorithm="http://www.w3.org/2000/09/xmldsig#sha1"/>
        <DigestValue>dm/M6R9yWoB2UFfMkCTmvw2puZg=</DigestValue>
      </Reference>
      <Reference URI="/word/styles.xml?ContentType=application/vnd.openxmlformats-officedocument.wordprocessingml.styles+xml">
        <DigestMethod Algorithm="http://www.w3.org/2000/09/xmldsig#sha1"/>
        <DigestValue>8lEOAFOKKDxpuzz9/6/1uUCjna4=</DigestValue>
      </Reference>
      <Reference URI="/word/stylesWithEffects.xml?ContentType=application/vnd.ms-word.stylesWithEffects+xml">
        <DigestMethod Algorithm="http://www.w3.org/2000/09/xmldsig#sha1"/>
        <DigestValue>JkPRbqmM3x097aufnxcAX+f0wFk=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t4Ofwvd3CbNMEPMFacqfCQZAYqw=</DigestValue>
      </Reference>
    </Manifest>
    <SignatureProperties>
      <SignatureProperty Id="idSignatureTime" Target="#idPackageSignature">
        <mdssi:SignatureTime>
          <mdssi:Format>YYYY-MM-DDThh:mm:ssTZD</mdssi:Format>
          <mdssi:Value>2019-10-02T12:07:58Z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2019-10-02T12:07:58Z</xd:SigningTime>
          <xd:SigningCertificate>
            <xd:Cert>
              <xd:CertDigest>
                <DigestMethod Algorithm="http://www.w3.org/2000/09/xmldsig#sha1"/>
                <DigestValue>yS3CsP4ZyTEh7qCHIIgTU3Jae/c=</DigestValue>
              </xd:CertDigest>
              <xd:IssuerSerial>
                <X509IssuerName>ИНН=007710964348, ОГРН=1147746714631, L=г.Москва, STREET="УЛИЦА ИЛЬИНКА, Д.4, АНТР 3 ЭТ; ПОМ.94", S=77 Москва, C=RU, O=ООО «Екей УЦ», OU=Удостоверяющий центр, CN=ООО «Екей УЦ», E=contact@ekey.ru</X509IssuerName>
                <X509SerialNumber>29135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8D533-9042-47EE-8EDA-5A83932AA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8D9FD2D2</Template>
  <TotalTime>811</TotalTime>
  <Pages>3</Pages>
  <Words>1117</Words>
  <Characters>7872</Characters>
  <Application>Microsoft Office Word</Application>
  <DocSecurity>0</DocSecurity>
  <Lines>65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Компания Владелец</Company>
  <LinksUpToDate>false</LinksUpToDate>
  <CharactersWithSpaces>8972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Мантурова Юлия Николаевна</dc:creator>
  <cp:keywords/>
  <dc:description/>
  <cp:lastModifiedBy>Юрковская Екатерина Васильевна</cp:lastModifiedBy>
  <cp:revision>50</cp:revision>
  <cp:lastPrinted>2019-10-01T09:51:00Z</cp:lastPrinted>
  <dcterms:created xsi:type="dcterms:W3CDTF">2015-05-18T09:43:00Z</dcterms:created>
  <dcterms:modified xsi:type="dcterms:W3CDTF">2019-10-02T12:05:00Z</dcterms:modified>
</cp:coreProperties>
</file>