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BF" w:rsidRPr="0039635D" w:rsidRDefault="00923CBF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923CBF" w:rsidRPr="0039635D" w:rsidRDefault="00923CBF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923CBF" w:rsidRPr="0039635D" w:rsidRDefault="00923CBF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923CBF" w:rsidRPr="0039635D" w:rsidRDefault="00923CBF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A0239B">
        <w:rPr>
          <w:sz w:val="20"/>
          <w:szCs w:val="20"/>
        </w:rPr>
        <w:t xml:space="preserve">Кучиной Елены Николаевны (22.02.1960 года рождения, уроженца г. Свердловска, Свердловской области, зарегистрированного по адресу: Россия, Свердловская область, г. Екатеринбург, ул. Куйбышева, д. 84, корп.2, кв. 67, ИНН 666200104179, паспорт серии 6505 № 476287 выдан УВД Октябрьского района города Екатеринбурга, дата выдачи 01.04.2005 г., код 662-003) 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A0239B">
        <w:rPr>
          <w:sz w:val="20"/>
          <w:szCs w:val="20"/>
        </w:rPr>
        <w:t>А60-66105/2018</w:t>
      </w:r>
      <w:r w:rsidRPr="0039635D">
        <w:rPr>
          <w:rFonts w:ascii="Times New Roman" w:hAnsi="Times New Roman"/>
        </w:rPr>
        <w:t xml:space="preserve">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923CBF" w:rsidRPr="0039635D" w:rsidRDefault="00923CB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>
        <w:rPr>
          <w:sz w:val="22"/>
          <w:szCs w:val="22"/>
        </w:rPr>
        <w:t>- 5</w:t>
      </w:r>
      <w:r w:rsidRPr="00B175DF">
        <w:rPr>
          <w:sz w:val="22"/>
          <w:szCs w:val="22"/>
        </w:rPr>
        <w:t xml:space="preserve"> % от цены продажи лота</w:t>
      </w:r>
      <w:r>
        <w:rPr>
          <w:sz w:val="22"/>
          <w:szCs w:val="22"/>
        </w:rPr>
        <w:t>.</w:t>
      </w:r>
    </w:p>
    <w:p w:rsidR="00923CBF" w:rsidRPr="0039635D" w:rsidRDefault="00923CB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923CBF" w:rsidRPr="0039635D" w:rsidRDefault="00923CB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923CBF" w:rsidRPr="0039635D" w:rsidRDefault="00923CBF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923CBF" w:rsidRPr="000466A8" w:rsidRDefault="00923CBF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923CBF" w:rsidRPr="00820520" w:rsidRDefault="00923CBF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923CBF" w:rsidRPr="00820520" w:rsidRDefault="00923CBF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923CBF" w:rsidRPr="00820520" w:rsidRDefault="00923CBF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923CBF" w:rsidRPr="00F40AB9" w:rsidRDefault="00923CBF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 xml:space="preserve">ОГРН: </w:t>
      </w:r>
      <w:r w:rsidRPr="00F40AB9">
        <w:rPr>
          <w:sz w:val="20"/>
          <w:szCs w:val="20"/>
          <w:shd w:val="clear" w:color="auto" w:fill="FFFFFF"/>
        </w:rPr>
        <w:t>1028900001460</w:t>
      </w:r>
    </w:p>
    <w:p w:rsidR="00923CBF" w:rsidRPr="00F40AB9" w:rsidRDefault="00923CBF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БИК: 047102613</w:t>
      </w:r>
    </w:p>
    <w:p w:rsidR="00923CBF" w:rsidRPr="00F40AB9" w:rsidRDefault="00923CBF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ИНН: 7202021856</w:t>
      </w:r>
    </w:p>
    <w:p w:rsidR="00923CBF" w:rsidRPr="00F40AB9" w:rsidRDefault="00923CBF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Расчетный счет: 40817810059992065477</w:t>
      </w:r>
    </w:p>
    <w:p w:rsidR="00923CBF" w:rsidRPr="0039635D" w:rsidRDefault="00923CBF" w:rsidP="00157C97">
      <w:pPr>
        <w:ind w:firstLine="540"/>
        <w:jc w:val="both"/>
        <w:rPr>
          <w:b/>
          <w:sz w:val="22"/>
          <w:szCs w:val="22"/>
        </w:rPr>
      </w:pPr>
    </w:p>
    <w:p w:rsidR="00923CBF" w:rsidRPr="0039635D" w:rsidRDefault="00923CBF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923CBF" w:rsidRPr="0039635D" w:rsidRDefault="00923CBF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923CBF" w:rsidRPr="0039635D" w:rsidRDefault="00923CBF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923CBF" w:rsidRPr="0039635D" w:rsidTr="00157C97">
        <w:trPr>
          <w:trHeight w:val="375"/>
        </w:trPr>
        <w:tc>
          <w:tcPr>
            <w:tcW w:w="848" w:type="dxa"/>
          </w:tcPr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923CBF" w:rsidRPr="0039635D" w:rsidTr="00157C97">
        <w:trPr>
          <w:trHeight w:val="385"/>
        </w:trPr>
        <w:tc>
          <w:tcPr>
            <w:tcW w:w="848" w:type="dxa"/>
          </w:tcPr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923CBF" w:rsidRPr="0039635D" w:rsidRDefault="00923CBF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923CBF" w:rsidRPr="0039635D" w:rsidRDefault="00923CBF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923CBF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923CBF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923CBF" w:rsidRPr="0039635D" w:rsidRDefault="00923CB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923CBF" w:rsidRPr="0039635D" w:rsidRDefault="00923CBF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923CBF" w:rsidRPr="0039635D" w:rsidRDefault="00923CBF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923CBF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923CBF" w:rsidRPr="0039635D" w:rsidRDefault="00923CBF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923CBF" w:rsidRPr="0039635D" w:rsidRDefault="00923CBF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23CBF" w:rsidRPr="0039635D" w:rsidRDefault="00923CBF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923CBF" w:rsidRPr="0039635D" w:rsidRDefault="00923CBF" w:rsidP="00D00D13">
            <w:pPr>
              <w:ind w:left="252"/>
              <w:jc w:val="both"/>
              <w:rPr>
                <w:b/>
              </w:rPr>
            </w:pPr>
          </w:p>
        </w:tc>
      </w:tr>
      <w:tr w:rsidR="00923CBF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923CBF" w:rsidRPr="0039635D" w:rsidRDefault="00923CBF" w:rsidP="00D00D13">
            <w:pPr>
              <w:pStyle w:val="Footer"/>
              <w:jc w:val="center"/>
            </w:pPr>
          </w:p>
          <w:p w:rsidR="00923CBF" w:rsidRPr="0039635D" w:rsidRDefault="00923CBF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923CBF" w:rsidRPr="0039635D" w:rsidRDefault="00923CBF" w:rsidP="00D00D13">
            <w:pPr>
              <w:pStyle w:val="Footer"/>
              <w:jc w:val="center"/>
            </w:pPr>
          </w:p>
          <w:p w:rsidR="00923CBF" w:rsidRPr="0039635D" w:rsidRDefault="00923CBF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923CBF" w:rsidRPr="0039635D" w:rsidRDefault="00923CBF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923CBF" w:rsidRPr="0039635D" w:rsidRDefault="00923CBF" w:rsidP="00D00D13">
            <w:pPr>
              <w:pStyle w:val="Footer"/>
            </w:pPr>
          </w:p>
        </w:tc>
        <w:tc>
          <w:tcPr>
            <w:tcW w:w="4860" w:type="dxa"/>
          </w:tcPr>
          <w:p w:rsidR="00923CBF" w:rsidRPr="0039635D" w:rsidRDefault="00923CBF" w:rsidP="00D00D13">
            <w:pPr>
              <w:pStyle w:val="Footer"/>
              <w:jc w:val="center"/>
            </w:pPr>
          </w:p>
          <w:p w:rsidR="00923CBF" w:rsidRPr="0039635D" w:rsidRDefault="00923CBF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923CBF" w:rsidRPr="0039635D" w:rsidRDefault="00923CBF" w:rsidP="00D00D13">
            <w:pPr>
              <w:pStyle w:val="Footer"/>
              <w:jc w:val="center"/>
            </w:pPr>
          </w:p>
          <w:p w:rsidR="00923CBF" w:rsidRPr="0039635D" w:rsidRDefault="00923CBF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923CBF" w:rsidRPr="0039635D" w:rsidRDefault="00923CBF" w:rsidP="00D00D13">
            <w:pPr>
              <w:pStyle w:val="Footer"/>
              <w:jc w:val="center"/>
            </w:pPr>
          </w:p>
        </w:tc>
      </w:tr>
    </w:tbl>
    <w:p w:rsidR="00923CBF" w:rsidRPr="0039635D" w:rsidRDefault="00923CBF">
      <w:pPr>
        <w:rPr>
          <w:sz w:val="22"/>
          <w:szCs w:val="22"/>
        </w:rPr>
      </w:pPr>
    </w:p>
    <w:sectPr w:rsidR="00923CBF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0E7E1D"/>
    <w:rsid w:val="00157C97"/>
    <w:rsid w:val="00196633"/>
    <w:rsid w:val="001F55BC"/>
    <w:rsid w:val="001F5C23"/>
    <w:rsid w:val="0022589E"/>
    <w:rsid w:val="00232467"/>
    <w:rsid w:val="002373CF"/>
    <w:rsid w:val="00280CCC"/>
    <w:rsid w:val="002B73B0"/>
    <w:rsid w:val="003009B6"/>
    <w:rsid w:val="00311081"/>
    <w:rsid w:val="00337ABA"/>
    <w:rsid w:val="00346EBB"/>
    <w:rsid w:val="0036444B"/>
    <w:rsid w:val="00382014"/>
    <w:rsid w:val="00392B4C"/>
    <w:rsid w:val="0039635D"/>
    <w:rsid w:val="0040252D"/>
    <w:rsid w:val="005176A7"/>
    <w:rsid w:val="00560774"/>
    <w:rsid w:val="005D7E66"/>
    <w:rsid w:val="005E5C3A"/>
    <w:rsid w:val="005F5112"/>
    <w:rsid w:val="00726262"/>
    <w:rsid w:val="00780F89"/>
    <w:rsid w:val="0078152F"/>
    <w:rsid w:val="00791578"/>
    <w:rsid w:val="00820520"/>
    <w:rsid w:val="00923CBF"/>
    <w:rsid w:val="009330EE"/>
    <w:rsid w:val="009C2BE6"/>
    <w:rsid w:val="009D7898"/>
    <w:rsid w:val="00A0239B"/>
    <w:rsid w:val="00A37201"/>
    <w:rsid w:val="00A854D4"/>
    <w:rsid w:val="00A910AD"/>
    <w:rsid w:val="00A911D8"/>
    <w:rsid w:val="00B175DF"/>
    <w:rsid w:val="00B26EDC"/>
    <w:rsid w:val="00B505A7"/>
    <w:rsid w:val="00B67D1E"/>
    <w:rsid w:val="00BB4E2B"/>
    <w:rsid w:val="00BC3916"/>
    <w:rsid w:val="00BD43FC"/>
    <w:rsid w:val="00BD4C40"/>
    <w:rsid w:val="00C67B15"/>
    <w:rsid w:val="00C9566E"/>
    <w:rsid w:val="00C9697C"/>
    <w:rsid w:val="00D00D13"/>
    <w:rsid w:val="00D47EDE"/>
    <w:rsid w:val="00E001E3"/>
    <w:rsid w:val="00E01074"/>
    <w:rsid w:val="00E0341D"/>
    <w:rsid w:val="00E154BC"/>
    <w:rsid w:val="00E2477F"/>
    <w:rsid w:val="00E45D46"/>
    <w:rsid w:val="00ED379A"/>
    <w:rsid w:val="00EF4AE1"/>
    <w:rsid w:val="00F40AB9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985</Words>
  <Characters>5617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12</cp:revision>
  <dcterms:created xsi:type="dcterms:W3CDTF">2017-09-04T05:43:00Z</dcterms:created>
  <dcterms:modified xsi:type="dcterms:W3CDTF">2019-06-27T10:30:00Z</dcterms:modified>
</cp:coreProperties>
</file>