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D5" w:rsidRPr="0039635D" w:rsidRDefault="00162BD5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162BD5" w:rsidRPr="0039635D" w:rsidRDefault="00162BD5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162BD5" w:rsidRPr="0039635D" w:rsidRDefault="00162BD5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162BD5" w:rsidRPr="0039635D" w:rsidRDefault="00162BD5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820520">
        <w:rPr>
          <w:sz w:val="20"/>
          <w:szCs w:val="20"/>
        </w:rPr>
        <w:t>Халдин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Александр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Геннадьевич</w:t>
      </w:r>
      <w:r>
        <w:rPr>
          <w:sz w:val="20"/>
          <w:szCs w:val="20"/>
        </w:rPr>
        <w:t>а</w:t>
      </w:r>
      <w:r w:rsidRPr="00820520">
        <w:rPr>
          <w:sz w:val="20"/>
          <w:szCs w:val="20"/>
        </w:rPr>
        <w:t xml:space="preserve"> (СНИЛС 036-387-736 84, место жительства: Россия, Свердловская область, г. Первоуральск, ул. Строителей д. 3, корп. А, кв. 31, дата рождения: 23.10.1971, место рождения: г.Первоуральск Свердловская область, паспорт: 6502№618971 выдан УВД гор. Первоуральска Свердловской области 25.01.2002, код подразделения 662-044)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820520">
        <w:rPr>
          <w:sz w:val="20"/>
          <w:szCs w:val="20"/>
        </w:rPr>
        <w:t>А60-65127/2018</w:t>
      </w:r>
      <w:r w:rsidRPr="0039635D">
        <w:rPr>
          <w:rFonts w:ascii="Times New Roman" w:hAnsi="Times New Roman"/>
        </w:rPr>
        <w:t xml:space="preserve">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162BD5" w:rsidRPr="0039635D" w:rsidRDefault="00162BD5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>
        <w:rPr>
          <w:sz w:val="22"/>
          <w:szCs w:val="22"/>
        </w:rPr>
        <w:t>- 5</w:t>
      </w:r>
      <w:r w:rsidRPr="00B175DF">
        <w:rPr>
          <w:sz w:val="22"/>
          <w:szCs w:val="22"/>
        </w:rPr>
        <w:t xml:space="preserve"> % от цены продажи лота</w:t>
      </w:r>
      <w:r>
        <w:rPr>
          <w:sz w:val="22"/>
          <w:szCs w:val="22"/>
        </w:rPr>
        <w:t>.</w:t>
      </w:r>
    </w:p>
    <w:p w:rsidR="00162BD5" w:rsidRPr="0039635D" w:rsidRDefault="00162BD5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162BD5" w:rsidRPr="0039635D" w:rsidRDefault="00162BD5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162BD5" w:rsidRPr="0039635D" w:rsidRDefault="00162BD5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162BD5" w:rsidRPr="000466A8" w:rsidRDefault="00162BD5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 xml:space="preserve">ОГРН: </w:t>
      </w:r>
      <w:r w:rsidRPr="00820520">
        <w:rPr>
          <w:sz w:val="20"/>
          <w:szCs w:val="20"/>
          <w:shd w:val="clear" w:color="auto" w:fill="FFFFFF"/>
        </w:rPr>
        <w:t>1028900001460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БИК: 047102613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ИНН: 7202021856</w:t>
      </w:r>
    </w:p>
    <w:p w:rsidR="00162BD5" w:rsidRPr="00820520" w:rsidRDefault="00162BD5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Расчетный счет: 40817810659992065864</w:t>
      </w:r>
    </w:p>
    <w:p w:rsidR="00162BD5" w:rsidRPr="0039635D" w:rsidRDefault="00162BD5" w:rsidP="00157C97">
      <w:pPr>
        <w:ind w:firstLine="540"/>
        <w:jc w:val="both"/>
        <w:rPr>
          <w:b/>
          <w:sz w:val="22"/>
          <w:szCs w:val="22"/>
        </w:rPr>
      </w:pPr>
    </w:p>
    <w:p w:rsidR="00162BD5" w:rsidRPr="0039635D" w:rsidRDefault="00162BD5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162BD5" w:rsidRPr="0039635D" w:rsidRDefault="00162BD5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162BD5" w:rsidRPr="0039635D" w:rsidRDefault="00162BD5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162BD5" w:rsidRPr="0039635D" w:rsidTr="00157C97">
        <w:trPr>
          <w:trHeight w:val="375"/>
        </w:trPr>
        <w:tc>
          <w:tcPr>
            <w:tcW w:w="848" w:type="dxa"/>
          </w:tcPr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162BD5" w:rsidRPr="0039635D" w:rsidTr="00157C97">
        <w:trPr>
          <w:trHeight w:val="385"/>
        </w:trPr>
        <w:tc>
          <w:tcPr>
            <w:tcW w:w="848" w:type="dxa"/>
          </w:tcPr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162BD5" w:rsidRPr="0039635D" w:rsidRDefault="00162BD5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162BD5" w:rsidRPr="0039635D" w:rsidRDefault="00162BD5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162BD5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162BD5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162BD5" w:rsidRPr="0039635D" w:rsidRDefault="00162BD5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162BD5" w:rsidRPr="0039635D" w:rsidRDefault="00162BD5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162BD5" w:rsidRPr="0039635D" w:rsidRDefault="00162BD5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162BD5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162BD5" w:rsidRPr="0039635D" w:rsidRDefault="00162BD5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162BD5" w:rsidRPr="0039635D" w:rsidRDefault="00162BD5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62BD5" w:rsidRPr="0039635D" w:rsidRDefault="00162BD5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162BD5" w:rsidRPr="0039635D" w:rsidRDefault="00162BD5" w:rsidP="00D00D13">
            <w:pPr>
              <w:ind w:left="252"/>
              <w:jc w:val="both"/>
              <w:rPr>
                <w:b/>
              </w:rPr>
            </w:pPr>
          </w:p>
        </w:tc>
      </w:tr>
      <w:tr w:rsidR="00162BD5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162BD5" w:rsidRPr="0039635D" w:rsidRDefault="00162BD5" w:rsidP="00D00D13">
            <w:pPr>
              <w:pStyle w:val="Footer"/>
              <w:jc w:val="center"/>
            </w:pPr>
          </w:p>
          <w:p w:rsidR="00162BD5" w:rsidRPr="0039635D" w:rsidRDefault="00162BD5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162BD5" w:rsidRPr="0039635D" w:rsidRDefault="00162BD5" w:rsidP="00D00D13">
            <w:pPr>
              <w:pStyle w:val="Footer"/>
              <w:jc w:val="center"/>
            </w:pPr>
          </w:p>
          <w:p w:rsidR="00162BD5" w:rsidRPr="0039635D" w:rsidRDefault="00162BD5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162BD5" w:rsidRPr="0039635D" w:rsidRDefault="00162BD5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162BD5" w:rsidRPr="0039635D" w:rsidRDefault="00162BD5" w:rsidP="00D00D13">
            <w:pPr>
              <w:pStyle w:val="Footer"/>
            </w:pPr>
          </w:p>
        </w:tc>
        <w:tc>
          <w:tcPr>
            <w:tcW w:w="4860" w:type="dxa"/>
          </w:tcPr>
          <w:p w:rsidR="00162BD5" w:rsidRPr="0039635D" w:rsidRDefault="00162BD5" w:rsidP="00D00D13">
            <w:pPr>
              <w:pStyle w:val="Footer"/>
              <w:jc w:val="center"/>
            </w:pPr>
          </w:p>
          <w:p w:rsidR="00162BD5" w:rsidRPr="0039635D" w:rsidRDefault="00162BD5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162BD5" w:rsidRPr="0039635D" w:rsidRDefault="00162BD5" w:rsidP="00D00D13">
            <w:pPr>
              <w:pStyle w:val="Footer"/>
              <w:jc w:val="center"/>
            </w:pPr>
          </w:p>
          <w:p w:rsidR="00162BD5" w:rsidRPr="0039635D" w:rsidRDefault="00162BD5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162BD5" w:rsidRPr="0039635D" w:rsidRDefault="00162BD5" w:rsidP="00D00D13">
            <w:pPr>
              <w:pStyle w:val="Footer"/>
              <w:jc w:val="center"/>
            </w:pPr>
          </w:p>
        </w:tc>
      </w:tr>
    </w:tbl>
    <w:p w:rsidR="00162BD5" w:rsidRPr="0039635D" w:rsidRDefault="00162BD5">
      <w:pPr>
        <w:rPr>
          <w:sz w:val="22"/>
          <w:szCs w:val="22"/>
        </w:rPr>
      </w:pPr>
    </w:p>
    <w:sectPr w:rsidR="00162BD5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0E7E1D"/>
    <w:rsid w:val="00157C97"/>
    <w:rsid w:val="00162BD5"/>
    <w:rsid w:val="001F55BC"/>
    <w:rsid w:val="001F5C23"/>
    <w:rsid w:val="00232467"/>
    <w:rsid w:val="002373CF"/>
    <w:rsid w:val="00280CCC"/>
    <w:rsid w:val="002B73B0"/>
    <w:rsid w:val="003009B6"/>
    <w:rsid w:val="00311081"/>
    <w:rsid w:val="00337ABA"/>
    <w:rsid w:val="00346EBB"/>
    <w:rsid w:val="0036444B"/>
    <w:rsid w:val="00382014"/>
    <w:rsid w:val="00392B4C"/>
    <w:rsid w:val="0039635D"/>
    <w:rsid w:val="003F6C72"/>
    <w:rsid w:val="0040252D"/>
    <w:rsid w:val="005176A7"/>
    <w:rsid w:val="00560774"/>
    <w:rsid w:val="005D7E66"/>
    <w:rsid w:val="005E5C3A"/>
    <w:rsid w:val="005F5112"/>
    <w:rsid w:val="00726262"/>
    <w:rsid w:val="00780F89"/>
    <w:rsid w:val="0078152F"/>
    <w:rsid w:val="00791578"/>
    <w:rsid w:val="00820520"/>
    <w:rsid w:val="009330EE"/>
    <w:rsid w:val="009C2BE6"/>
    <w:rsid w:val="009D7898"/>
    <w:rsid w:val="00A37201"/>
    <w:rsid w:val="00A57187"/>
    <w:rsid w:val="00A910AD"/>
    <w:rsid w:val="00A911D8"/>
    <w:rsid w:val="00B175DF"/>
    <w:rsid w:val="00B26EDC"/>
    <w:rsid w:val="00B505A7"/>
    <w:rsid w:val="00B53074"/>
    <w:rsid w:val="00B67D1E"/>
    <w:rsid w:val="00BB4E2B"/>
    <w:rsid w:val="00BC3916"/>
    <w:rsid w:val="00BD43FC"/>
    <w:rsid w:val="00BD4C40"/>
    <w:rsid w:val="00C67B15"/>
    <w:rsid w:val="00C9566E"/>
    <w:rsid w:val="00C9697C"/>
    <w:rsid w:val="00D00D13"/>
    <w:rsid w:val="00D47EDE"/>
    <w:rsid w:val="00E001E3"/>
    <w:rsid w:val="00E01074"/>
    <w:rsid w:val="00E0341D"/>
    <w:rsid w:val="00E154BC"/>
    <w:rsid w:val="00E2477F"/>
    <w:rsid w:val="00E45D46"/>
    <w:rsid w:val="00ED379A"/>
    <w:rsid w:val="00EF4AE1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984</Words>
  <Characters>5612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12</cp:revision>
  <dcterms:created xsi:type="dcterms:W3CDTF">2017-09-04T05:43:00Z</dcterms:created>
  <dcterms:modified xsi:type="dcterms:W3CDTF">2019-06-27T10:38:00Z</dcterms:modified>
</cp:coreProperties>
</file>