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E23" w:rsidRDefault="00451E23" w:rsidP="00C02A6F">
      <w:pPr>
        <w:ind w:right="-5"/>
        <w:jc w:val="both"/>
        <w:rPr>
          <w:color w:val="FF0000"/>
          <w:sz w:val="20"/>
          <w:szCs w:val="20"/>
        </w:rPr>
      </w:pPr>
      <w:bookmarkStart w:id="0" w:name="_GoBack"/>
      <w:bookmarkEnd w:id="0"/>
    </w:p>
    <w:p w:rsidR="00451E23" w:rsidRDefault="00451E23" w:rsidP="00C02A6F">
      <w:pPr>
        <w:ind w:right="-5"/>
        <w:jc w:val="both"/>
        <w:rPr>
          <w:color w:val="FF0000"/>
          <w:sz w:val="20"/>
          <w:szCs w:val="20"/>
        </w:rPr>
      </w:pPr>
    </w:p>
    <w:p w:rsidR="00451E23" w:rsidRDefault="00451E23" w:rsidP="006A5F39">
      <w:pPr>
        <w:ind w:left="-330"/>
        <w:jc w:val="right"/>
        <w:rPr>
          <w:b/>
          <w:bCs/>
        </w:rPr>
      </w:pPr>
      <w:r>
        <w:rPr>
          <w:b/>
          <w:bCs/>
        </w:rPr>
        <w:t xml:space="preserve">Приложение №1 </w:t>
      </w:r>
    </w:p>
    <w:p w:rsidR="00451E23" w:rsidRPr="006A5F39" w:rsidRDefault="00451E23" w:rsidP="006A5F39">
      <w:pPr>
        <w:ind w:left="-330"/>
        <w:jc w:val="right"/>
      </w:pPr>
      <w:r w:rsidRPr="006A5F39">
        <w:t>к Положению о порядке, сроках и условиях продажи имущества принадлежащего  на  праве  собственности</w:t>
      </w:r>
    </w:p>
    <w:p w:rsidR="00451E23" w:rsidRPr="006A5F39" w:rsidRDefault="00451E23" w:rsidP="006A5F39">
      <w:pPr>
        <w:ind w:left="142"/>
        <w:jc w:val="right"/>
        <w:rPr>
          <w:sz w:val="21"/>
          <w:szCs w:val="21"/>
        </w:rPr>
      </w:pPr>
      <w:r w:rsidRPr="006A5F39">
        <w:t>ООО  «ПК «Сарепта-ПомидорПром», находящегося в залоге у АО «АКБ «КОР»</w:t>
      </w:r>
      <w:r>
        <w:t xml:space="preserve"> и ООО «Витера»</w:t>
      </w:r>
    </w:p>
    <w:p w:rsidR="00451E23" w:rsidRDefault="00451E23" w:rsidP="007F547F">
      <w:pPr>
        <w:ind w:left="142"/>
        <w:jc w:val="both"/>
        <w:rPr>
          <w:sz w:val="22"/>
          <w:szCs w:val="22"/>
        </w:rPr>
      </w:pPr>
    </w:p>
    <w:p w:rsidR="00451E23" w:rsidRDefault="00451E23" w:rsidP="007F547F">
      <w:pPr>
        <w:rPr>
          <w:b/>
          <w:bCs/>
          <w:sz w:val="22"/>
          <w:szCs w:val="22"/>
        </w:rPr>
      </w:pPr>
      <w:r w:rsidRPr="00593B63">
        <w:rPr>
          <w:b/>
          <w:bCs/>
          <w:sz w:val="22"/>
          <w:szCs w:val="22"/>
        </w:rPr>
        <w:t xml:space="preserve">                                     </w:t>
      </w:r>
    </w:p>
    <w:p w:rsidR="00451E23" w:rsidRDefault="00451E23" w:rsidP="00E224CD">
      <w:pPr>
        <w:ind w:left="993"/>
        <w:rPr>
          <w:b/>
          <w:bCs/>
          <w:sz w:val="32"/>
          <w:szCs w:val="32"/>
          <w:u w:val="single"/>
        </w:rPr>
      </w:pPr>
      <w:r w:rsidRPr="00E224CD">
        <w:rPr>
          <w:b/>
          <w:bCs/>
          <w:sz w:val="32"/>
          <w:szCs w:val="32"/>
          <w:u w:val="single"/>
        </w:rPr>
        <w:t>ЛОТ №1</w:t>
      </w:r>
    </w:p>
    <w:p w:rsidR="00451E23" w:rsidRPr="009F305D" w:rsidRDefault="00451E23" w:rsidP="00E224CD">
      <w:pPr>
        <w:ind w:left="993"/>
        <w:rPr>
          <w:b/>
          <w:bCs/>
          <w:sz w:val="28"/>
          <w:szCs w:val="28"/>
        </w:rPr>
      </w:pPr>
      <w:r w:rsidRPr="009D304D">
        <w:rPr>
          <w:b/>
          <w:bCs/>
          <w:sz w:val="28"/>
          <w:szCs w:val="28"/>
        </w:rPr>
        <w:t>Начальная цена продажи лота – 3 925 000 (Три</w:t>
      </w:r>
      <w:r>
        <w:rPr>
          <w:b/>
          <w:bCs/>
          <w:sz w:val="28"/>
          <w:szCs w:val="28"/>
        </w:rPr>
        <w:t xml:space="preserve"> миллиона девятьсот двадцать пять тысяч) рублей (без НДС</w:t>
      </w:r>
      <w:r w:rsidRPr="009F305D">
        <w:rPr>
          <w:b/>
          <w:bCs/>
          <w:sz w:val="28"/>
          <w:szCs w:val="28"/>
        </w:rPr>
        <w:t>)</w:t>
      </w:r>
    </w:p>
    <w:p w:rsidR="00451E23" w:rsidRPr="00E224CD" w:rsidRDefault="00451E23" w:rsidP="00E224CD">
      <w:pPr>
        <w:ind w:left="993"/>
        <w:rPr>
          <w:b/>
          <w:bCs/>
          <w:sz w:val="36"/>
          <w:szCs w:val="36"/>
        </w:rPr>
      </w:pPr>
    </w:p>
    <w:p w:rsidR="00451E23" w:rsidRPr="00E224CD" w:rsidRDefault="00451E23" w:rsidP="009D304D">
      <w:pPr>
        <w:ind w:left="993"/>
        <w:jc w:val="center"/>
        <w:rPr>
          <w:b/>
          <w:bCs/>
          <w:sz w:val="28"/>
          <w:szCs w:val="28"/>
        </w:rPr>
      </w:pPr>
      <w:r w:rsidRPr="00E224CD">
        <w:rPr>
          <w:b/>
          <w:bCs/>
          <w:sz w:val="28"/>
          <w:szCs w:val="28"/>
        </w:rPr>
        <w:t>Оборудование, находящееся в залоге у АО «АКБ «КОР»</w:t>
      </w:r>
    </w:p>
    <w:tbl>
      <w:tblPr>
        <w:tblW w:w="14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2"/>
        <w:gridCol w:w="2795"/>
        <w:gridCol w:w="1720"/>
        <w:gridCol w:w="1369"/>
        <w:gridCol w:w="2372"/>
        <w:gridCol w:w="1468"/>
        <w:gridCol w:w="1276"/>
        <w:gridCol w:w="708"/>
        <w:gridCol w:w="1615"/>
      </w:tblGrid>
      <w:tr w:rsidR="00451E23" w:rsidRPr="00593B63">
        <w:trPr>
          <w:jc w:val="center"/>
        </w:trPr>
        <w:tc>
          <w:tcPr>
            <w:tcW w:w="712" w:type="dxa"/>
          </w:tcPr>
          <w:p w:rsidR="00451E23" w:rsidRPr="00593B63" w:rsidRDefault="00451E23" w:rsidP="007F547F">
            <w:pPr>
              <w:ind w:left="-138" w:right="-112"/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795" w:type="dxa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Наименование оборудования</w:t>
            </w:r>
          </w:p>
        </w:tc>
        <w:tc>
          <w:tcPr>
            <w:tcW w:w="1720" w:type="dxa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Страна происхождения</w:t>
            </w:r>
          </w:p>
        </w:tc>
        <w:tc>
          <w:tcPr>
            <w:tcW w:w="1369" w:type="dxa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Модель, марка</w:t>
            </w:r>
          </w:p>
        </w:tc>
        <w:tc>
          <w:tcPr>
            <w:tcW w:w="2372" w:type="dxa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Инвентарный номер</w:t>
            </w:r>
          </w:p>
        </w:tc>
        <w:tc>
          <w:tcPr>
            <w:tcW w:w="1468" w:type="dxa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Год выпуска</w:t>
            </w:r>
          </w:p>
        </w:tc>
        <w:tc>
          <w:tcPr>
            <w:tcW w:w="1276" w:type="dxa"/>
          </w:tcPr>
          <w:p w:rsidR="00451E23" w:rsidRPr="00017DEB" w:rsidRDefault="00451E23" w:rsidP="007F547F">
            <w:pPr>
              <w:jc w:val="center"/>
              <w:rPr>
                <w:sz w:val="20"/>
                <w:szCs w:val="20"/>
              </w:rPr>
            </w:pPr>
            <w:r w:rsidRPr="00017DEB">
              <w:rPr>
                <w:sz w:val="20"/>
                <w:szCs w:val="20"/>
              </w:rPr>
              <w:t>Единица измере-ния</w:t>
            </w:r>
          </w:p>
        </w:tc>
        <w:tc>
          <w:tcPr>
            <w:tcW w:w="708" w:type="dxa"/>
          </w:tcPr>
          <w:p w:rsidR="00451E23" w:rsidRPr="00593B63" w:rsidRDefault="00451E23" w:rsidP="007F547F">
            <w:pPr>
              <w:jc w:val="center"/>
            </w:pPr>
            <w:r>
              <w:rPr>
                <w:sz w:val="22"/>
                <w:szCs w:val="22"/>
              </w:rPr>
              <w:t>Кол-</w:t>
            </w:r>
            <w:r w:rsidRPr="00593B63">
              <w:rPr>
                <w:sz w:val="22"/>
                <w:szCs w:val="22"/>
              </w:rPr>
              <w:t>во</w:t>
            </w:r>
          </w:p>
        </w:tc>
        <w:tc>
          <w:tcPr>
            <w:tcW w:w="1615" w:type="dxa"/>
          </w:tcPr>
          <w:p w:rsidR="00451E23" w:rsidRDefault="00451E23" w:rsidP="007F547F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Цена за единицу (руб.), без НДС</w:t>
            </w:r>
          </w:p>
        </w:tc>
      </w:tr>
      <w:tr w:rsidR="00451E23" w:rsidRPr="00593B63">
        <w:trPr>
          <w:jc w:val="center"/>
        </w:trPr>
        <w:tc>
          <w:tcPr>
            <w:tcW w:w="712" w:type="dxa"/>
            <w:vAlign w:val="center"/>
          </w:tcPr>
          <w:p w:rsidR="00451E23" w:rsidRPr="00593B63" w:rsidRDefault="00451E23" w:rsidP="007F547F">
            <w:pPr>
              <w:ind w:left="-138" w:right="-112"/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1</w:t>
            </w:r>
          </w:p>
        </w:tc>
        <w:tc>
          <w:tcPr>
            <w:tcW w:w="2795" w:type="dxa"/>
            <w:vAlign w:val="center"/>
          </w:tcPr>
          <w:p w:rsidR="00451E23" w:rsidRPr="00593B63" w:rsidRDefault="00451E23" w:rsidP="007F547F">
            <w:pPr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Батарея аккумуляторная</w:t>
            </w:r>
          </w:p>
        </w:tc>
        <w:tc>
          <w:tcPr>
            <w:tcW w:w="1720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Италия</w:t>
            </w:r>
          </w:p>
        </w:tc>
        <w:tc>
          <w:tcPr>
            <w:tcW w:w="1369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  <w:lang w:val="en-US"/>
              </w:rPr>
              <w:t>FAAV</w:t>
            </w:r>
            <w:r w:rsidRPr="00593B63">
              <w:rPr>
                <w:sz w:val="22"/>
                <w:szCs w:val="22"/>
              </w:rPr>
              <w:t xml:space="preserve"> </w:t>
            </w:r>
            <w:r w:rsidRPr="00593B63">
              <w:rPr>
                <w:sz w:val="22"/>
                <w:szCs w:val="22"/>
                <w:lang w:val="en-US"/>
              </w:rPr>
              <w:t>GROOP</w:t>
            </w:r>
          </w:p>
        </w:tc>
        <w:tc>
          <w:tcPr>
            <w:tcW w:w="2372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М0000347</w:t>
            </w:r>
          </w:p>
        </w:tc>
        <w:tc>
          <w:tcPr>
            <w:tcW w:w="1468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2012</w:t>
            </w:r>
          </w:p>
        </w:tc>
        <w:tc>
          <w:tcPr>
            <w:tcW w:w="1276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Шт</w:t>
            </w:r>
          </w:p>
        </w:tc>
        <w:tc>
          <w:tcPr>
            <w:tcW w:w="708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1</w:t>
            </w:r>
          </w:p>
        </w:tc>
        <w:tc>
          <w:tcPr>
            <w:tcW w:w="1615" w:type="dxa"/>
          </w:tcPr>
          <w:p w:rsidR="00451E23" w:rsidRPr="00593B63" w:rsidRDefault="00451E23" w:rsidP="007F547F">
            <w:pPr>
              <w:jc w:val="center"/>
            </w:pPr>
            <w:r>
              <w:rPr>
                <w:sz w:val="22"/>
                <w:szCs w:val="22"/>
              </w:rPr>
              <w:t>5 000,00</w:t>
            </w:r>
          </w:p>
        </w:tc>
      </w:tr>
      <w:tr w:rsidR="00451E23" w:rsidRPr="00593B63">
        <w:trPr>
          <w:jc w:val="center"/>
        </w:trPr>
        <w:tc>
          <w:tcPr>
            <w:tcW w:w="712" w:type="dxa"/>
            <w:vAlign w:val="center"/>
          </w:tcPr>
          <w:p w:rsidR="00451E23" w:rsidRPr="00593B63" w:rsidRDefault="00451E23" w:rsidP="007F547F">
            <w:pPr>
              <w:ind w:left="-138" w:right="-112"/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2</w:t>
            </w:r>
          </w:p>
        </w:tc>
        <w:tc>
          <w:tcPr>
            <w:tcW w:w="2795" w:type="dxa"/>
            <w:vAlign w:val="center"/>
          </w:tcPr>
          <w:p w:rsidR="00451E23" w:rsidRPr="00593B63" w:rsidRDefault="00451E23" w:rsidP="007F547F">
            <w:pPr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Блок-контейнер БК 12.0</w:t>
            </w:r>
            <w:r w:rsidRPr="00593B63">
              <w:rPr>
                <w:sz w:val="22"/>
                <w:szCs w:val="22"/>
                <w:lang w:val="en-US"/>
              </w:rPr>
              <w:t>x</w:t>
            </w:r>
            <w:r w:rsidRPr="00593B63">
              <w:rPr>
                <w:sz w:val="22"/>
                <w:szCs w:val="22"/>
              </w:rPr>
              <w:t>2.4м</w:t>
            </w:r>
          </w:p>
        </w:tc>
        <w:tc>
          <w:tcPr>
            <w:tcW w:w="1720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Россия</w:t>
            </w:r>
          </w:p>
        </w:tc>
        <w:tc>
          <w:tcPr>
            <w:tcW w:w="1369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val="en-US" w:eastAsia="en-US"/>
              </w:rPr>
            </w:pPr>
            <w:r w:rsidRPr="00593B63"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372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М0000346</w:t>
            </w:r>
          </w:p>
        </w:tc>
        <w:tc>
          <w:tcPr>
            <w:tcW w:w="1468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2012</w:t>
            </w:r>
          </w:p>
        </w:tc>
        <w:tc>
          <w:tcPr>
            <w:tcW w:w="1276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Шт</w:t>
            </w:r>
          </w:p>
        </w:tc>
        <w:tc>
          <w:tcPr>
            <w:tcW w:w="708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1</w:t>
            </w:r>
          </w:p>
        </w:tc>
        <w:tc>
          <w:tcPr>
            <w:tcW w:w="1615" w:type="dxa"/>
          </w:tcPr>
          <w:p w:rsidR="00451E23" w:rsidRPr="00593B63" w:rsidRDefault="00451E23" w:rsidP="007F547F">
            <w:pPr>
              <w:jc w:val="center"/>
            </w:pPr>
            <w:r>
              <w:rPr>
                <w:sz w:val="22"/>
                <w:szCs w:val="22"/>
              </w:rPr>
              <w:t>80 000,00</w:t>
            </w:r>
          </w:p>
        </w:tc>
      </w:tr>
      <w:tr w:rsidR="00451E23" w:rsidRPr="00593B63">
        <w:trPr>
          <w:jc w:val="center"/>
        </w:trPr>
        <w:tc>
          <w:tcPr>
            <w:tcW w:w="712" w:type="dxa"/>
            <w:vAlign w:val="center"/>
          </w:tcPr>
          <w:p w:rsidR="00451E23" w:rsidRPr="00593B63" w:rsidRDefault="00451E23" w:rsidP="007F547F">
            <w:pPr>
              <w:ind w:left="-138" w:right="-112"/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3</w:t>
            </w:r>
          </w:p>
        </w:tc>
        <w:tc>
          <w:tcPr>
            <w:tcW w:w="2795" w:type="dxa"/>
            <w:vAlign w:val="center"/>
          </w:tcPr>
          <w:p w:rsidR="00451E23" w:rsidRPr="00593B63" w:rsidRDefault="00451E23" w:rsidP="007F547F">
            <w:pPr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Вентиляция консервного цеха</w:t>
            </w:r>
          </w:p>
        </w:tc>
        <w:tc>
          <w:tcPr>
            <w:tcW w:w="1720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Россия</w:t>
            </w:r>
          </w:p>
        </w:tc>
        <w:tc>
          <w:tcPr>
            <w:tcW w:w="1369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val="en-US" w:eastAsia="en-US"/>
              </w:rPr>
            </w:pPr>
            <w:r w:rsidRPr="00593B63"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372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М00000438</w:t>
            </w:r>
          </w:p>
        </w:tc>
        <w:tc>
          <w:tcPr>
            <w:tcW w:w="1468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2009</w:t>
            </w:r>
          </w:p>
        </w:tc>
        <w:tc>
          <w:tcPr>
            <w:tcW w:w="1276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Шт</w:t>
            </w:r>
          </w:p>
        </w:tc>
        <w:tc>
          <w:tcPr>
            <w:tcW w:w="708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1</w:t>
            </w:r>
          </w:p>
        </w:tc>
        <w:tc>
          <w:tcPr>
            <w:tcW w:w="1615" w:type="dxa"/>
          </w:tcPr>
          <w:p w:rsidR="00451E23" w:rsidRPr="00593B63" w:rsidRDefault="00451E23" w:rsidP="007F547F">
            <w:pPr>
              <w:jc w:val="center"/>
            </w:pPr>
            <w:r>
              <w:rPr>
                <w:sz w:val="22"/>
                <w:szCs w:val="22"/>
              </w:rPr>
              <w:t>20 000,00</w:t>
            </w:r>
          </w:p>
        </w:tc>
      </w:tr>
      <w:tr w:rsidR="00451E23" w:rsidRPr="00593B63">
        <w:trPr>
          <w:jc w:val="center"/>
        </w:trPr>
        <w:tc>
          <w:tcPr>
            <w:tcW w:w="712" w:type="dxa"/>
            <w:vAlign w:val="center"/>
          </w:tcPr>
          <w:p w:rsidR="00451E23" w:rsidRPr="00593B63" w:rsidRDefault="00451E23" w:rsidP="007F547F">
            <w:pPr>
              <w:ind w:left="-138" w:right="-112"/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4</w:t>
            </w:r>
          </w:p>
        </w:tc>
        <w:tc>
          <w:tcPr>
            <w:tcW w:w="2795" w:type="dxa"/>
            <w:vAlign w:val="center"/>
          </w:tcPr>
          <w:p w:rsidR="00451E23" w:rsidRPr="00593B63" w:rsidRDefault="00451E23" w:rsidP="007F547F">
            <w:pPr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Видеорегистратор цифровой 16-ти канальный</w:t>
            </w:r>
          </w:p>
        </w:tc>
        <w:tc>
          <w:tcPr>
            <w:tcW w:w="1720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Китай</w:t>
            </w:r>
          </w:p>
        </w:tc>
        <w:tc>
          <w:tcPr>
            <w:tcW w:w="1369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val="en-US"/>
              </w:rPr>
            </w:pPr>
            <w:r w:rsidRPr="00593B63">
              <w:rPr>
                <w:sz w:val="22"/>
                <w:szCs w:val="22"/>
                <w:lang w:val="en-US"/>
              </w:rPr>
              <w:t>Eagle</w:t>
            </w:r>
          </w:p>
          <w:p w:rsidR="00451E23" w:rsidRPr="00593B63" w:rsidRDefault="00451E23" w:rsidP="007F547F">
            <w:pPr>
              <w:jc w:val="center"/>
              <w:rPr>
                <w:lang w:val="en-US" w:eastAsia="en-US"/>
              </w:rPr>
            </w:pPr>
            <w:r w:rsidRPr="00593B63">
              <w:rPr>
                <w:sz w:val="22"/>
                <w:szCs w:val="22"/>
                <w:lang w:val="en-US"/>
              </w:rPr>
              <w:t>Video</w:t>
            </w:r>
          </w:p>
        </w:tc>
        <w:tc>
          <w:tcPr>
            <w:tcW w:w="2372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М0000350</w:t>
            </w:r>
          </w:p>
        </w:tc>
        <w:tc>
          <w:tcPr>
            <w:tcW w:w="1468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2012</w:t>
            </w:r>
          </w:p>
        </w:tc>
        <w:tc>
          <w:tcPr>
            <w:tcW w:w="1276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Шт</w:t>
            </w:r>
          </w:p>
        </w:tc>
        <w:tc>
          <w:tcPr>
            <w:tcW w:w="708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1</w:t>
            </w:r>
          </w:p>
        </w:tc>
        <w:tc>
          <w:tcPr>
            <w:tcW w:w="1615" w:type="dxa"/>
          </w:tcPr>
          <w:p w:rsidR="00451E23" w:rsidRPr="00593B63" w:rsidRDefault="00451E23" w:rsidP="007F547F">
            <w:pPr>
              <w:jc w:val="center"/>
            </w:pPr>
            <w:r>
              <w:rPr>
                <w:sz w:val="22"/>
                <w:szCs w:val="22"/>
              </w:rPr>
              <w:t>15 000,00</w:t>
            </w:r>
          </w:p>
        </w:tc>
      </w:tr>
      <w:tr w:rsidR="00451E23" w:rsidRPr="00593B63">
        <w:trPr>
          <w:jc w:val="center"/>
        </w:trPr>
        <w:tc>
          <w:tcPr>
            <w:tcW w:w="712" w:type="dxa"/>
            <w:vAlign w:val="center"/>
          </w:tcPr>
          <w:p w:rsidR="00451E23" w:rsidRPr="00593B63" w:rsidRDefault="00451E23" w:rsidP="007F547F">
            <w:pPr>
              <w:ind w:left="-138" w:right="-112"/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5</w:t>
            </w:r>
          </w:p>
        </w:tc>
        <w:tc>
          <w:tcPr>
            <w:tcW w:w="2795" w:type="dxa"/>
            <w:vAlign w:val="center"/>
          </w:tcPr>
          <w:p w:rsidR="00451E23" w:rsidRPr="00593B63" w:rsidRDefault="00451E23" w:rsidP="007F547F">
            <w:pPr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Градирня</w:t>
            </w:r>
          </w:p>
        </w:tc>
        <w:tc>
          <w:tcPr>
            <w:tcW w:w="1720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Россия</w:t>
            </w:r>
          </w:p>
        </w:tc>
        <w:tc>
          <w:tcPr>
            <w:tcW w:w="1369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val="en-US" w:eastAsia="en-US"/>
              </w:rPr>
            </w:pPr>
            <w:r w:rsidRPr="00593B63"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372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М00000571</w:t>
            </w:r>
          </w:p>
        </w:tc>
        <w:tc>
          <w:tcPr>
            <w:tcW w:w="1468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2011</w:t>
            </w:r>
          </w:p>
        </w:tc>
        <w:tc>
          <w:tcPr>
            <w:tcW w:w="1276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Шт</w:t>
            </w:r>
          </w:p>
        </w:tc>
        <w:tc>
          <w:tcPr>
            <w:tcW w:w="708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1</w:t>
            </w:r>
          </w:p>
        </w:tc>
        <w:tc>
          <w:tcPr>
            <w:tcW w:w="1615" w:type="dxa"/>
          </w:tcPr>
          <w:p w:rsidR="00451E23" w:rsidRPr="00593B63" w:rsidRDefault="00451E23" w:rsidP="007F547F">
            <w:pPr>
              <w:jc w:val="center"/>
            </w:pPr>
            <w:r>
              <w:rPr>
                <w:sz w:val="22"/>
                <w:szCs w:val="22"/>
              </w:rPr>
              <w:t>60 000,00</w:t>
            </w:r>
          </w:p>
        </w:tc>
      </w:tr>
      <w:tr w:rsidR="00451E23" w:rsidRPr="00593B63">
        <w:trPr>
          <w:jc w:val="center"/>
        </w:trPr>
        <w:tc>
          <w:tcPr>
            <w:tcW w:w="712" w:type="dxa"/>
            <w:vAlign w:val="center"/>
          </w:tcPr>
          <w:p w:rsidR="00451E23" w:rsidRPr="00593B63" w:rsidRDefault="00451E23" w:rsidP="007F547F">
            <w:pPr>
              <w:ind w:left="-138" w:right="-112"/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6</w:t>
            </w:r>
          </w:p>
        </w:tc>
        <w:tc>
          <w:tcPr>
            <w:tcW w:w="2795" w:type="dxa"/>
            <w:vAlign w:val="center"/>
          </w:tcPr>
          <w:p w:rsidR="00451E23" w:rsidRPr="00593B63" w:rsidRDefault="00451E23" w:rsidP="007F547F">
            <w:pPr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Канализационно-насосная станция</w:t>
            </w:r>
          </w:p>
        </w:tc>
        <w:tc>
          <w:tcPr>
            <w:tcW w:w="1720" w:type="dxa"/>
            <w:vAlign w:val="center"/>
          </w:tcPr>
          <w:p w:rsidR="00451E23" w:rsidRPr="002B20D2" w:rsidRDefault="00451E23" w:rsidP="007F547F">
            <w:pPr>
              <w:jc w:val="center"/>
              <w:rPr>
                <w:sz w:val="20"/>
                <w:szCs w:val="20"/>
              </w:rPr>
            </w:pPr>
            <w:r w:rsidRPr="002B20D2">
              <w:rPr>
                <w:sz w:val="20"/>
                <w:szCs w:val="20"/>
              </w:rPr>
              <w:t>ООО «Самэнвиро»</w:t>
            </w:r>
          </w:p>
          <w:p w:rsidR="00451E23" w:rsidRPr="002B20D2" w:rsidRDefault="00451E23" w:rsidP="007F547F">
            <w:pPr>
              <w:jc w:val="center"/>
              <w:rPr>
                <w:sz w:val="20"/>
                <w:szCs w:val="20"/>
              </w:rPr>
            </w:pPr>
            <w:r w:rsidRPr="002B20D2">
              <w:rPr>
                <w:sz w:val="20"/>
                <w:szCs w:val="20"/>
              </w:rPr>
              <w:t>г. Самара</w:t>
            </w:r>
          </w:p>
          <w:p w:rsidR="00451E23" w:rsidRPr="002B20D2" w:rsidRDefault="00451E23" w:rsidP="007F547F">
            <w:pPr>
              <w:jc w:val="center"/>
              <w:rPr>
                <w:sz w:val="20"/>
                <w:szCs w:val="20"/>
                <w:lang w:eastAsia="en-US"/>
              </w:rPr>
            </w:pPr>
            <w:r w:rsidRPr="002B20D2">
              <w:rPr>
                <w:sz w:val="20"/>
                <w:szCs w:val="20"/>
              </w:rPr>
              <w:t>Россия</w:t>
            </w:r>
          </w:p>
        </w:tc>
        <w:tc>
          <w:tcPr>
            <w:tcW w:w="1369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НС 65.2/45-Э.1</w:t>
            </w:r>
          </w:p>
        </w:tc>
        <w:tc>
          <w:tcPr>
            <w:tcW w:w="2372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М00000313</w:t>
            </w:r>
          </w:p>
        </w:tc>
        <w:tc>
          <w:tcPr>
            <w:tcW w:w="1468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2009</w:t>
            </w:r>
          </w:p>
        </w:tc>
        <w:tc>
          <w:tcPr>
            <w:tcW w:w="1276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Шт</w:t>
            </w:r>
          </w:p>
        </w:tc>
        <w:tc>
          <w:tcPr>
            <w:tcW w:w="708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1</w:t>
            </w:r>
          </w:p>
        </w:tc>
        <w:tc>
          <w:tcPr>
            <w:tcW w:w="1615" w:type="dxa"/>
          </w:tcPr>
          <w:p w:rsidR="00451E23" w:rsidRPr="00593B63" w:rsidRDefault="00451E23" w:rsidP="007F547F">
            <w:pPr>
              <w:jc w:val="center"/>
            </w:pPr>
            <w:r>
              <w:rPr>
                <w:sz w:val="22"/>
                <w:szCs w:val="22"/>
              </w:rPr>
              <w:t>600 000,00</w:t>
            </w:r>
          </w:p>
        </w:tc>
      </w:tr>
      <w:tr w:rsidR="00451E23" w:rsidRPr="00593B63">
        <w:trPr>
          <w:jc w:val="center"/>
        </w:trPr>
        <w:tc>
          <w:tcPr>
            <w:tcW w:w="712" w:type="dxa"/>
            <w:vAlign w:val="center"/>
          </w:tcPr>
          <w:p w:rsidR="00451E23" w:rsidRPr="00593B63" w:rsidRDefault="00451E23" w:rsidP="007F547F">
            <w:pPr>
              <w:ind w:left="-138" w:right="-112"/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7</w:t>
            </w:r>
          </w:p>
        </w:tc>
        <w:tc>
          <w:tcPr>
            <w:tcW w:w="2795" w:type="dxa"/>
            <w:vAlign w:val="center"/>
          </w:tcPr>
          <w:p w:rsidR="00451E23" w:rsidRPr="00593B63" w:rsidRDefault="00451E23" w:rsidP="007F547F">
            <w:pPr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Линия по первичной переработке овощей</w:t>
            </w:r>
          </w:p>
        </w:tc>
        <w:tc>
          <w:tcPr>
            <w:tcW w:w="1720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Россия</w:t>
            </w:r>
          </w:p>
        </w:tc>
        <w:tc>
          <w:tcPr>
            <w:tcW w:w="1369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val="en-US" w:eastAsia="en-US"/>
              </w:rPr>
            </w:pPr>
            <w:r w:rsidRPr="00593B63"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372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М0000353</w:t>
            </w:r>
          </w:p>
        </w:tc>
        <w:tc>
          <w:tcPr>
            <w:tcW w:w="1468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2009</w:t>
            </w:r>
          </w:p>
        </w:tc>
        <w:tc>
          <w:tcPr>
            <w:tcW w:w="1276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Шт</w:t>
            </w:r>
          </w:p>
        </w:tc>
        <w:tc>
          <w:tcPr>
            <w:tcW w:w="708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1</w:t>
            </w:r>
          </w:p>
        </w:tc>
        <w:tc>
          <w:tcPr>
            <w:tcW w:w="1615" w:type="dxa"/>
          </w:tcPr>
          <w:p w:rsidR="00451E23" w:rsidRPr="00593B63" w:rsidRDefault="00451E23" w:rsidP="007F547F">
            <w:pPr>
              <w:jc w:val="center"/>
            </w:pPr>
            <w:r>
              <w:rPr>
                <w:sz w:val="22"/>
                <w:szCs w:val="22"/>
              </w:rPr>
              <w:t>500 000,00</w:t>
            </w:r>
          </w:p>
        </w:tc>
      </w:tr>
      <w:tr w:rsidR="00451E23" w:rsidRPr="00593B63">
        <w:trPr>
          <w:jc w:val="center"/>
        </w:trPr>
        <w:tc>
          <w:tcPr>
            <w:tcW w:w="712" w:type="dxa"/>
            <w:vAlign w:val="center"/>
          </w:tcPr>
          <w:p w:rsidR="00451E23" w:rsidRPr="00593B63" w:rsidRDefault="00451E23" w:rsidP="007F547F">
            <w:pPr>
              <w:ind w:left="-138" w:right="-112"/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8</w:t>
            </w:r>
          </w:p>
        </w:tc>
        <w:tc>
          <w:tcPr>
            <w:tcW w:w="2795" w:type="dxa"/>
            <w:vAlign w:val="center"/>
          </w:tcPr>
          <w:p w:rsidR="00451E23" w:rsidRPr="00593B63" w:rsidRDefault="00451E23" w:rsidP="007F547F">
            <w:pPr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Миксер-гомогенизатор для хрена</w:t>
            </w:r>
          </w:p>
        </w:tc>
        <w:tc>
          <w:tcPr>
            <w:tcW w:w="1720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Россия</w:t>
            </w:r>
          </w:p>
        </w:tc>
        <w:tc>
          <w:tcPr>
            <w:tcW w:w="1369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val="en-US" w:eastAsia="en-US"/>
              </w:rPr>
            </w:pPr>
            <w:r w:rsidRPr="00593B63"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372" w:type="dxa"/>
            <w:vAlign w:val="center"/>
          </w:tcPr>
          <w:p w:rsidR="00451E23" w:rsidRPr="00654D8B" w:rsidRDefault="00451E23" w:rsidP="007F547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Инвентарного номера нет </w:t>
            </w:r>
          </w:p>
        </w:tc>
        <w:tc>
          <w:tcPr>
            <w:tcW w:w="1468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2012</w:t>
            </w:r>
          </w:p>
        </w:tc>
        <w:tc>
          <w:tcPr>
            <w:tcW w:w="1276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Шт</w:t>
            </w:r>
          </w:p>
        </w:tc>
        <w:tc>
          <w:tcPr>
            <w:tcW w:w="708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1</w:t>
            </w:r>
          </w:p>
        </w:tc>
        <w:tc>
          <w:tcPr>
            <w:tcW w:w="1615" w:type="dxa"/>
          </w:tcPr>
          <w:p w:rsidR="00451E23" w:rsidRPr="00593B63" w:rsidRDefault="00451E23" w:rsidP="007F547F">
            <w:pPr>
              <w:jc w:val="center"/>
            </w:pPr>
            <w:r>
              <w:rPr>
                <w:sz w:val="22"/>
                <w:szCs w:val="22"/>
              </w:rPr>
              <w:t>110 000,00</w:t>
            </w:r>
          </w:p>
        </w:tc>
      </w:tr>
      <w:tr w:rsidR="00451E23" w:rsidRPr="00593B63">
        <w:trPr>
          <w:jc w:val="center"/>
        </w:trPr>
        <w:tc>
          <w:tcPr>
            <w:tcW w:w="712" w:type="dxa"/>
            <w:vAlign w:val="center"/>
          </w:tcPr>
          <w:p w:rsidR="00451E23" w:rsidRPr="00593B63" w:rsidRDefault="00451E23" w:rsidP="007F547F">
            <w:pPr>
              <w:ind w:left="-138" w:right="-112"/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9</w:t>
            </w:r>
          </w:p>
        </w:tc>
        <w:tc>
          <w:tcPr>
            <w:tcW w:w="2795" w:type="dxa"/>
            <w:vAlign w:val="center"/>
          </w:tcPr>
          <w:p w:rsidR="00451E23" w:rsidRPr="00593B63" w:rsidRDefault="00451E23" w:rsidP="007F547F">
            <w:pPr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Стеллажное оборудование</w:t>
            </w:r>
          </w:p>
        </w:tc>
        <w:tc>
          <w:tcPr>
            <w:tcW w:w="1720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Россия</w:t>
            </w:r>
          </w:p>
        </w:tc>
        <w:tc>
          <w:tcPr>
            <w:tcW w:w="1369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val="en-US" w:eastAsia="en-US"/>
              </w:rPr>
            </w:pPr>
            <w:r w:rsidRPr="00593B63"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372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М0000354</w:t>
            </w:r>
          </w:p>
        </w:tc>
        <w:tc>
          <w:tcPr>
            <w:tcW w:w="1468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2010</w:t>
            </w:r>
          </w:p>
        </w:tc>
        <w:tc>
          <w:tcPr>
            <w:tcW w:w="1276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Шт</w:t>
            </w:r>
          </w:p>
        </w:tc>
        <w:tc>
          <w:tcPr>
            <w:tcW w:w="708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1</w:t>
            </w:r>
          </w:p>
        </w:tc>
        <w:tc>
          <w:tcPr>
            <w:tcW w:w="1615" w:type="dxa"/>
          </w:tcPr>
          <w:p w:rsidR="00451E23" w:rsidRPr="00593B63" w:rsidRDefault="00451E23" w:rsidP="007F547F">
            <w:pPr>
              <w:jc w:val="center"/>
            </w:pPr>
            <w:r>
              <w:rPr>
                <w:sz w:val="22"/>
                <w:szCs w:val="22"/>
              </w:rPr>
              <w:t>90 000,00</w:t>
            </w:r>
          </w:p>
        </w:tc>
      </w:tr>
      <w:tr w:rsidR="00451E23" w:rsidRPr="00593B63">
        <w:trPr>
          <w:jc w:val="center"/>
        </w:trPr>
        <w:tc>
          <w:tcPr>
            <w:tcW w:w="712" w:type="dxa"/>
            <w:vAlign w:val="center"/>
          </w:tcPr>
          <w:p w:rsidR="00451E23" w:rsidRPr="00593B63" w:rsidRDefault="00451E23" w:rsidP="007F547F">
            <w:pPr>
              <w:ind w:left="-138" w:right="-112"/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10</w:t>
            </w:r>
          </w:p>
        </w:tc>
        <w:tc>
          <w:tcPr>
            <w:tcW w:w="2795" w:type="dxa"/>
            <w:vAlign w:val="center"/>
          </w:tcPr>
          <w:p w:rsidR="00451E23" w:rsidRPr="00593B63" w:rsidRDefault="00451E23" w:rsidP="007F547F">
            <w:pPr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Стеллажное оборудование</w:t>
            </w:r>
          </w:p>
        </w:tc>
        <w:tc>
          <w:tcPr>
            <w:tcW w:w="1720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Россия</w:t>
            </w:r>
          </w:p>
        </w:tc>
        <w:tc>
          <w:tcPr>
            <w:tcW w:w="1369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val="en-US" w:eastAsia="en-US"/>
              </w:rPr>
            </w:pPr>
            <w:r w:rsidRPr="00593B63"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372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М0000355</w:t>
            </w:r>
          </w:p>
        </w:tc>
        <w:tc>
          <w:tcPr>
            <w:tcW w:w="1468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2010</w:t>
            </w:r>
          </w:p>
        </w:tc>
        <w:tc>
          <w:tcPr>
            <w:tcW w:w="1276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Шт</w:t>
            </w:r>
          </w:p>
        </w:tc>
        <w:tc>
          <w:tcPr>
            <w:tcW w:w="708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1</w:t>
            </w:r>
          </w:p>
        </w:tc>
        <w:tc>
          <w:tcPr>
            <w:tcW w:w="1615" w:type="dxa"/>
          </w:tcPr>
          <w:p w:rsidR="00451E23" w:rsidRPr="00593B63" w:rsidRDefault="00451E23" w:rsidP="007F547F">
            <w:pPr>
              <w:jc w:val="center"/>
            </w:pPr>
            <w:r>
              <w:rPr>
                <w:sz w:val="22"/>
                <w:szCs w:val="22"/>
              </w:rPr>
              <w:t>90 000,00</w:t>
            </w:r>
          </w:p>
        </w:tc>
      </w:tr>
      <w:tr w:rsidR="00451E23" w:rsidRPr="00593B63">
        <w:trPr>
          <w:jc w:val="center"/>
        </w:trPr>
        <w:tc>
          <w:tcPr>
            <w:tcW w:w="712" w:type="dxa"/>
            <w:vAlign w:val="center"/>
          </w:tcPr>
          <w:p w:rsidR="00451E23" w:rsidRPr="00593B63" w:rsidRDefault="00451E23" w:rsidP="007F547F">
            <w:pPr>
              <w:ind w:left="-138" w:right="-112"/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11</w:t>
            </w:r>
          </w:p>
        </w:tc>
        <w:tc>
          <w:tcPr>
            <w:tcW w:w="2795" w:type="dxa"/>
            <w:vAlign w:val="center"/>
          </w:tcPr>
          <w:p w:rsidR="00451E23" w:rsidRPr="00593B63" w:rsidRDefault="00451E23" w:rsidP="007F547F">
            <w:pPr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Стеллажное оборудование</w:t>
            </w:r>
          </w:p>
        </w:tc>
        <w:tc>
          <w:tcPr>
            <w:tcW w:w="1720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Россия</w:t>
            </w:r>
          </w:p>
        </w:tc>
        <w:tc>
          <w:tcPr>
            <w:tcW w:w="1369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val="en-US" w:eastAsia="en-US"/>
              </w:rPr>
            </w:pPr>
            <w:r w:rsidRPr="00593B63"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372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М0000356</w:t>
            </w:r>
          </w:p>
        </w:tc>
        <w:tc>
          <w:tcPr>
            <w:tcW w:w="1468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2010</w:t>
            </w:r>
          </w:p>
        </w:tc>
        <w:tc>
          <w:tcPr>
            <w:tcW w:w="1276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Шт</w:t>
            </w:r>
          </w:p>
        </w:tc>
        <w:tc>
          <w:tcPr>
            <w:tcW w:w="708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1</w:t>
            </w:r>
          </w:p>
        </w:tc>
        <w:tc>
          <w:tcPr>
            <w:tcW w:w="1615" w:type="dxa"/>
          </w:tcPr>
          <w:p w:rsidR="00451E23" w:rsidRPr="00593B63" w:rsidRDefault="00451E23" w:rsidP="007F547F">
            <w:pPr>
              <w:jc w:val="center"/>
            </w:pPr>
            <w:r>
              <w:rPr>
                <w:sz w:val="22"/>
                <w:szCs w:val="22"/>
              </w:rPr>
              <w:t>90 000,00</w:t>
            </w:r>
          </w:p>
        </w:tc>
      </w:tr>
      <w:tr w:rsidR="00451E23" w:rsidRPr="00593B63">
        <w:trPr>
          <w:jc w:val="center"/>
        </w:trPr>
        <w:tc>
          <w:tcPr>
            <w:tcW w:w="712" w:type="dxa"/>
            <w:vAlign w:val="center"/>
          </w:tcPr>
          <w:p w:rsidR="00451E23" w:rsidRPr="00593B63" w:rsidRDefault="00451E23" w:rsidP="007F547F">
            <w:pPr>
              <w:ind w:left="-138" w:right="-112"/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795" w:type="dxa"/>
            <w:vAlign w:val="center"/>
          </w:tcPr>
          <w:p w:rsidR="00451E23" w:rsidRPr="00593B63" w:rsidRDefault="00451E23" w:rsidP="007F547F">
            <w:pPr>
              <w:rPr>
                <w:lang w:val="en-US" w:eastAsia="en-US"/>
              </w:rPr>
            </w:pPr>
            <w:r w:rsidRPr="00593B63">
              <w:rPr>
                <w:sz w:val="22"/>
                <w:szCs w:val="22"/>
              </w:rPr>
              <w:t xml:space="preserve">Сервер 84883 </w:t>
            </w:r>
            <w:r w:rsidRPr="00593B63">
              <w:rPr>
                <w:sz w:val="22"/>
                <w:szCs w:val="22"/>
                <w:lang w:val="en-US"/>
              </w:rPr>
              <w:t>DG</w:t>
            </w:r>
          </w:p>
        </w:tc>
        <w:tc>
          <w:tcPr>
            <w:tcW w:w="1720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Китай</w:t>
            </w:r>
          </w:p>
        </w:tc>
        <w:tc>
          <w:tcPr>
            <w:tcW w:w="1369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val="en-US" w:eastAsia="en-US"/>
              </w:rPr>
            </w:pPr>
            <w:r w:rsidRPr="00593B63">
              <w:rPr>
                <w:sz w:val="22"/>
                <w:szCs w:val="22"/>
                <w:lang w:val="en-US"/>
              </w:rPr>
              <w:t>Dell</w:t>
            </w:r>
          </w:p>
        </w:tc>
        <w:tc>
          <w:tcPr>
            <w:tcW w:w="2372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М00000509</w:t>
            </w:r>
          </w:p>
        </w:tc>
        <w:tc>
          <w:tcPr>
            <w:tcW w:w="1468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2011</w:t>
            </w:r>
          </w:p>
        </w:tc>
        <w:tc>
          <w:tcPr>
            <w:tcW w:w="1276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Шт</w:t>
            </w:r>
          </w:p>
        </w:tc>
        <w:tc>
          <w:tcPr>
            <w:tcW w:w="708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1</w:t>
            </w:r>
          </w:p>
        </w:tc>
        <w:tc>
          <w:tcPr>
            <w:tcW w:w="1615" w:type="dxa"/>
          </w:tcPr>
          <w:p w:rsidR="00451E23" w:rsidRPr="00593B63" w:rsidRDefault="00451E23" w:rsidP="007F547F">
            <w:pPr>
              <w:jc w:val="center"/>
            </w:pPr>
            <w:r>
              <w:rPr>
                <w:sz w:val="22"/>
                <w:szCs w:val="22"/>
                <w:lang w:val="en-US"/>
              </w:rPr>
              <w:t>5 000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451E23" w:rsidRPr="00593B63">
        <w:trPr>
          <w:jc w:val="center"/>
        </w:trPr>
        <w:tc>
          <w:tcPr>
            <w:tcW w:w="712" w:type="dxa"/>
            <w:vAlign w:val="center"/>
          </w:tcPr>
          <w:p w:rsidR="00451E23" w:rsidRPr="00593B63" w:rsidRDefault="00451E23" w:rsidP="007F547F">
            <w:pPr>
              <w:ind w:left="-138" w:right="-112"/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795" w:type="dxa"/>
            <w:vAlign w:val="center"/>
          </w:tcPr>
          <w:p w:rsidR="00451E23" w:rsidRPr="00593B63" w:rsidRDefault="00451E23" w:rsidP="007F547F">
            <w:pPr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Сервер 84883 DG</w:t>
            </w:r>
          </w:p>
        </w:tc>
        <w:tc>
          <w:tcPr>
            <w:tcW w:w="1720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Китай</w:t>
            </w:r>
          </w:p>
        </w:tc>
        <w:tc>
          <w:tcPr>
            <w:tcW w:w="1369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Dell</w:t>
            </w:r>
          </w:p>
        </w:tc>
        <w:tc>
          <w:tcPr>
            <w:tcW w:w="2372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М00000510</w:t>
            </w:r>
          </w:p>
        </w:tc>
        <w:tc>
          <w:tcPr>
            <w:tcW w:w="1468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2011</w:t>
            </w:r>
          </w:p>
        </w:tc>
        <w:tc>
          <w:tcPr>
            <w:tcW w:w="1276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Шт</w:t>
            </w:r>
          </w:p>
        </w:tc>
        <w:tc>
          <w:tcPr>
            <w:tcW w:w="708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1</w:t>
            </w:r>
          </w:p>
        </w:tc>
        <w:tc>
          <w:tcPr>
            <w:tcW w:w="1615" w:type="dxa"/>
          </w:tcPr>
          <w:p w:rsidR="00451E23" w:rsidRPr="00593B63" w:rsidRDefault="00451E23" w:rsidP="007F547F">
            <w:pPr>
              <w:jc w:val="center"/>
            </w:pPr>
            <w:r>
              <w:rPr>
                <w:sz w:val="22"/>
                <w:szCs w:val="22"/>
                <w:lang w:val="en-US"/>
              </w:rPr>
              <w:t>5 000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451E23" w:rsidRPr="00593B63">
        <w:trPr>
          <w:jc w:val="center"/>
        </w:trPr>
        <w:tc>
          <w:tcPr>
            <w:tcW w:w="712" w:type="dxa"/>
            <w:vAlign w:val="center"/>
          </w:tcPr>
          <w:p w:rsidR="00451E23" w:rsidRPr="00593B63" w:rsidRDefault="00451E23" w:rsidP="007F547F">
            <w:pPr>
              <w:ind w:left="-138" w:right="-112"/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795" w:type="dxa"/>
            <w:vAlign w:val="center"/>
          </w:tcPr>
          <w:p w:rsidR="00451E23" w:rsidRPr="00593B63" w:rsidRDefault="00451E23" w:rsidP="007F547F">
            <w:pPr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Система видеонаблюдения</w:t>
            </w:r>
          </w:p>
        </w:tc>
        <w:tc>
          <w:tcPr>
            <w:tcW w:w="1720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Китай</w:t>
            </w:r>
          </w:p>
        </w:tc>
        <w:tc>
          <w:tcPr>
            <w:tcW w:w="1369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val="en-US" w:eastAsia="en-US"/>
              </w:rPr>
            </w:pPr>
            <w:r w:rsidRPr="00593B63">
              <w:rPr>
                <w:sz w:val="22"/>
                <w:szCs w:val="22"/>
                <w:lang w:val="en-US"/>
              </w:rPr>
              <w:t>RV-R16LA</w:t>
            </w:r>
          </w:p>
        </w:tc>
        <w:tc>
          <w:tcPr>
            <w:tcW w:w="2372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М0000349</w:t>
            </w:r>
          </w:p>
        </w:tc>
        <w:tc>
          <w:tcPr>
            <w:tcW w:w="1468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2012</w:t>
            </w:r>
          </w:p>
        </w:tc>
        <w:tc>
          <w:tcPr>
            <w:tcW w:w="1276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Шт</w:t>
            </w:r>
          </w:p>
        </w:tc>
        <w:tc>
          <w:tcPr>
            <w:tcW w:w="708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1</w:t>
            </w:r>
          </w:p>
        </w:tc>
        <w:tc>
          <w:tcPr>
            <w:tcW w:w="1615" w:type="dxa"/>
          </w:tcPr>
          <w:p w:rsidR="00451E23" w:rsidRPr="00593B63" w:rsidRDefault="00451E23" w:rsidP="007F547F">
            <w:pPr>
              <w:jc w:val="center"/>
            </w:pPr>
            <w:r>
              <w:rPr>
                <w:sz w:val="22"/>
                <w:szCs w:val="22"/>
                <w:lang w:val="en-US"/>
              </w:rPr>
              <w:t>5 000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451E23" w:rsidRPr="00593B63">
        <w:trPr>
          <w:jc w:val="center"/>
        </w:trPr>
        <w:tc>
          <w:tcPr>
            <w:tcW w:w="712" w:type="dxa"/>
            <w:vAlign w:val="center"/>
          </w:tcPr>
          <w:p w:rsidR="00451E23" w:rsidRPr="00593B63" w:rsidRDefault="00451E23" w:rsidP="007F547F">
            <w:pPr>
              <w:ind w:left="-138" w:right="-112"/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795" w:type="dxa"/>
            <w:vAlign w:val="center"/>
          </w:tcPr>
          <w:p w:rsidR="00451E23" w:rsidRPr="00593B63" w:rsidRDefault="00451E23" w:rsidP="007F547F">
            <w:pPr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Теплообменник 400ТКГ-1,6-М10-0</w:t>
            </w:r>
          </w:p>
        </w:tc>
        <w:tc>
          <w:tcPr>
            <w:tcW w:w="1720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Россия</w:t>
            </w:r>
          </w:p>
        </w:tc>
        <w:tc>
          <w:tcPr>
            <w:tcW w:w="1369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400ТКГ-1,6-М10-0</w:t>
            </w:r>
          </w:p>
        </w:tc>
        <w:tc>
          <w:tcPr>
            <w:tcW w:w="2372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М00000091</w:t>
            </w:r>
          </w:p>
        </w:tc>
        <w:tc>
          <w:tcPr>
            <w:tcW w:w="1468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2008</w:t>
            </w:r>
          </w:p>
        </w:tc>
        <w:tc>
          <w:tcPr>
            <w:tcW w:w="1276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Шт</w:t>
            </w:r>
          </w:p>
        </w:tc>
        <w:tc>
          <w:tcPr>
            <w:tcW w:w="708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1</w:t>
            </w:r>
          </w:p>
        </w:tc>
        <w:tc>
          <w:tcPr>
            <w:tcW w:w="1615" w:type="dxa"/>
          </w:tcPr>
          <w:p w:rsidR="00451E23" w:rsidRPr="00593B63" w:rsidRDefault="00451E23" w:rsidP="007F547F">
            <w:pPr>
              <w:jc w:val="center"/>
            </w:pPr>
            <w:r>
              <w:rPr>
                <w:sz w:val="22"/>
                <w:szCs w:val="22"/>
              </w:rPr>
              <w:t>50 000,00</w:t>
            </w:r>
          </w:p>
        </w:tc>
      </w:tr>
      <w:tr w:rsidR="00451E23" w:rsidRPr="00593B63">
        <w:trPr>
          <w:jc w:val="center"/>
        </w:trPr>
        <w:tc>
          <w:tcPr>
            <w:tcW w:w="712" w:type="dxa"/>
            <w:vAlign w:val="center"/>
          </w:tcPr>
          <w:p w:rsidR="00451E23" w:rsidRPr="00593B63" w:rsidRDefault="00451E23" w:rsidP="007F547F">
            <w:pPr>
              <w:ind w:left="-138" w:right="-112"/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795" w:type="dxa"/>
            <w:vAlign w:val="center"/>
          </w:tcPr>
          <w:p w:rsidR="00451E23" w:rsidRPr="00593B63" w:rsidRDefault="00451E23" w:rsidP="007F547F">
            <w:pPr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Технологический трубопровод</w:t>
            </w:r>
          </w:p>
        </w:tc>
        <w:tc>
          <w:tcPr>
            <w:tcW w:w="1720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Россия</w:t>
            </w:r>
          </w:p>
        </w:tc>
        <w:tc>
          <w:tcPr>
            <w:tcW w:w="1369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val="en-US" w:eastAsia="en-US"/>
              </w:rPr>
            </w:pPr>
            <w:r w:rsidRPr="00593B63"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372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М00000312</w:t>
            </w:r>
          </w:p>
        </w:tc>
        <w:tc>
          <w:tcPr>
            <w:tcW w:w="1468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2009</w:t>
            </w:r>
          </w:p>
        </w:tc>
        <w:tc>
          <w:tcPr>
            <w:tcW w:w="1276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Шт</w:t>
            </w:r>
          </w:p>
        </w:tc>
        <w:tc>
          <w:tcPr>
            <w:tcW w:w="708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1</w:t>
            </w:r>
          </w:p>
        </w:tc>
        <w:tc>
          <w:tcPr>
            <w:tcW w:w="1615" w:type="dxa"/>
          </w:tcPr>
          <w:p w:rsidR="00451E23" w:rsidRPr="00593B63" w:rsidRDefault="00451E23" w:rsidP="007F547F">
            <w:pPr>
              <w:jc w:val="center"/>
            </w:pPr>
            <w:r>
              <w:rPr>
                <w:sz w:val="22"/>
                <w:szCs w:val="22"/>
              </w:rPr>
              <w:t>300 000,00</w:t>
            </w:r>
          </w:p>
        </w:tc>
      </w:tr>
      <w:tr w:rsidR="00451E23" w:rsidRPr="00586F21">
        <w:trPr>
          <w:jc w:val="center"/>
        </w:trPr>
        <w:tc>
          <w:tcPr>
            <w:tcW w:w="712" w:type="dxa"/>
            <w:vAlign w:val="center"/>
          </w:tcPr>
          <w:p w:rsidR="00451E23" w:rsidRPr="00586F21" w:rsidRDefault="00451E23" w:rsidP="007F547F">
            <w:pPr>
              <w:ind w:left="-138" w:right="-112"/>
              <w:jc w:val="center"/>
              <w:rPr>
                <w:lang w:eastAsia="en-US"/>
              </w:rPr>
            </w:pPr>
            <w:r w:rsidRPr="00586F21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795" w:type="dxa"/>
            <w:vAlign w:val="center"/>
          </w:tcPr>
          <w:p w:rsidR="00451E23" w:rsidRPr="00586F21" w:rsidRDefault="00451E23" w:rsidP="007F547F">
            <w:r w:rsidRPr="00586F21">
              <w:rPr>
                <w:sz w:val="22"/>
                <w:szCs w:val="22"/>
              </w:rPr>
              <w:t xml:space="preserve">Электропогрузчик </w:t>
            </w:r>
            <w:r w:rsidRPr="00586F21">
              <w:rPr>
                <w:sz w:val="22"/>
                <w:szCs w:val="22"/>
                <w:lang w:val="en-US"/>
              </w:rPr>
              <w:t>Komatsu</w:t>
            </w:r>
            <w:r w:rsidRPr="00586F21">
              <w:rPr>
                <w:sz w:val="22"/>
                <w:szCs w:val="22"/>
              </w:rPr>
              <w:t xml:space="preserve"> </w:t>
            </w:r>
            <w:r w:rsidRPr="00586F21">
              <w:rPr>
                <w:sz w:val="22"/>
                <w:szCs w:val="22"/>
                <w:lang w:val="en-US"/>
              </w:rPr>
              <w:t>FB</w:t>
            </w:r>
            <w:r w:rsidRPr="00586F21">
              <w:rPr>
                <w:sz w:val="22"/>
                <w:szCs w:val="22"/>
              </w:rPr>
              <w:t xml:space="preserve"> 18-12 </w:t>
            </w:r>
          </w:p>
          <w:p w:rsidR="00451E23" w:rsidRPr="00586F21" w:rsidRDefault="00451E23" w:rsidP="007F547F">
            <w:pPr>
              <w:rPr>
                <w:lang w:eastAsia="en-US"/>
              </w:rPr>
            </w:pPr>
            <w:r w:rsidRPr="00586F21">
              <w:rPr>
                <w:sz w:val="22"/>
                <w:szCs w:val="22"/>
              </w:rPr>
              <w:t>(пр-во Япония)</w:t>
            </w:r>
          </w:p>
        </w:tc>
        <w:tc>
          <w:tcPr>
            <w:tcW w:w="1720" w:type="dxa"/>
            <w:vAlign w:val="center"/>
          </w:tcPr>
          <w:p w:rsidR="00451E23" w:rsidRPr="00586F21" w:rsidRDefault="00451E23" w:rsidP="007F547F">
            <w:pPr>
              <w:jc w:val="center"/>
              <w:rPr>
                <w:lang w:eastAsia="en-US"/>
              </w:rPr>
            </w:pPr>
            <w:r w:rsidRPr="00586F21">
              <w:rPr>
                <w:sz w:val="22"/>
                <w:szCs w:val="22"/>
              </w:rPr>
              <w:t>Япония</w:t>
            </w:r>
          </w:p>
        </w:tc>
        <w:tc>
          <w:tcPr>
            <w:tcW w:w="1369" w:type="dxa"/>
            <w:vAlign w:val="center"/>
          </w:tcPr>
          <w:p w:rsidR="00451E23" w:rsidRPr="00586F21" w:rsidRDefault="00451E23" w:rsidP="007F547F">
            <w:pPr>
              <w:jc w:val="center"/>
              <w:rPr>
                <w:lang w:eastAsia="en-US"/>
              </w:rPr>
            </w:pPr>
            <w:r w:rsidRPr="00586F21">
              <w:rPr>
                <w:sz w:val="22"/>
                <w:szCs w:val="22"/>
              </w:rPr>
              <w:t>Komatsu FB 18-12</w:t>
            </w:r>
          </w:p>
        </w:tc>
        <w:tc>
          <w:tcPr>
            <w:tcW w:w="2372" w:type="dxa"/>
            <w:vAlign w:val="center"/>
          </w:tcPr>
          <w:p w:rsidR="00451E23" w:rsidRPr="00586F21" w:rsidRDefault="00451E23" w:rsidP="007F547F">
            <w:pPr>
              <w:jc w:val="center"/>
              <w:rPr>
                <w:lang w:eastAsia="en-US"/>
              </w:rPr>
            </w:pPr>
            <w:r w:rsidRPr="00586F21">
              <w:rPr>
                <w:sz w:val="22"/>
                <w:szCs w:val="22"/>
              </w:rPr>
              <w:t>М00000505</w:t>
            </w:r>
          </w:p>
        </w:tc>
        <w:tc>
          <w:tcPr>
            <w:tcW w:w="1468" w:type="dxa"/>
            <w:vAlign w:val="center"/>
          </w:tcPr>
          <w:p w:rsidR="00451E23" w:rsidRPr="00586F21" w:rsidRDefault="00451E23" w:rsidP="007F547F">
            <w:pPr>
              <w:jc w:val="center"/>
              <w:rPr>
                <w:lang w:eastAsia="en-US"/>
              </w:rPr>
            </w:pPr>
            <w:r w:rsidRPr="00586F21">
              <w:rPr>
                <w:sz w:val="22"/>
                <w:szCs w:val="22"/>
              </w:rPr>
              <w:t>2008</w:t>
            </w:r>
          </w:p>
        </w:tc>
        <w:tc>
          <w:tcPr>
            <w:tcW w:w="1276" w:type="dxa"/>
            <w:vAlign w:val="center"/>
          </w:tcPr>
          <w:p w:rsidR="00451E23" w:rsidRPr="00586F21" w:rsidRDefault="00451E23" w:rsidP="007F547F">
            <w:pPr>
              <w:jc w:val="center"/>
            </w:pPr>
            <w:r w:rsidRPr="00586F21">
              <w:rPr>
                <w:sz w:val="22"/>
                <w:szCs w:val="22"/>
              </w:rPr>
              <w:t>Шт</w:t>
            </w:r>
          </w:p>
        </w:tc>
        <w:tc>
          <w:tcPr>
            <w:tcW w:w="708" w:type="dxa"/>
            <w:vAlign w:val="center"/>
          </w:tcPr>
          <w:p w:rsidR="00451E23" w:rsidRPr="00586F21" w:rsidRDefault="00451E23" w:rsidP="007F547F">
            <w:pPr>
              <w:jc w:val="center"/>
            </w:pPr>
            <w:r w:rsidRPr="00586F21">
              <w:rPr>
                <w:sz w:val="22"/>
                <w:szCs w:val="22"/>
              </w:rPr>
              <w:t>1</w:t>
            </w:r>
          </w:p>
        </w:tc>
        <w:tc>
          <w:tcPr>
            <w:tcW w:w="1615" w:type="dxa"/>
          </w:tcPr>
          <w:p w:rsidR="00451E23" w:rsidRPr="00586F21" w:rsidRDefault="00451E23" w:rsidP="007F547F">
            <w:pPr>
              <w:jc w:val="center"/>
            </w:pPr>
            <w:r>
              <w:rPr>
                <w:sz w:val="22"/>
                <w:szCs w:val="22"/>
              </w:rPr>
              <w:t>150 000,00</w:t>
            </w:r>
          </w:p>
        </w:tc>
      </w:tr>
      <w:tr w:rsidR="00451E23" w:rsidRPr="00593B63">
        <w:trPr>
          <w:jc w:val="center"/>
        </w:trPr>
        <w:tc>
          <w:tcPr>
            <w:tcW w:w="712" w:type="dxa"/>
            <w:vAlign w:val="center"/>
          </w:tcPr>
          <w:p w:rsidR="00451E23" w:rsidRPr="00593B63" w:rsidRDefault="00451E23" w:rsidP="007F547F">
            <w:pPr>
              <w:ind w:left="-138" w:right="-112"/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795" w:type="dxa"/>
            <w:vAlign w:val="center"/>
          </w:tcPr>
          <w:p w:rsidR="00451E23" w:rsidRPr="00593B63" w:rsidRDefault="00451E23" w:rsidP="007F547F">
            <w:pPr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Этикетировщик</w:t>
            </w:r>
          </w:p>
        </w:tc>
        <w:tc>
          <w:tcPr>
            <w:tcW w:w="1720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Россия</w:t>
            </w:r>
          </w:p>
        </w:tc>
        <w:tc>
          <w:tcPr>
            <w:tcW w:w="1369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val="en-US" w:eastAsia="en-US"/>
              </w:rPr>
            </w:pPr>
            <w:r w:rsidRPr="00593B63"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372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Инвентарный номер отсутствует</w:t>
            </w:r>
          </w:p>
        </w:tc>
        <w:tc>
          <w:tcPr>
            <w:tcW w:w="1468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2012</w:t>
            </w:r>
          </w:p>
        </w:tc>
        <w:tc>
          <w:tcPr>
            <w:tcW w:w="1276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Шт</w:t>
            </w:r>
          </w:p>
        </w:tc>
        <w:tc>
          <w:tcPr>
            <w:tcW w:w="708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1</w:t>
            </w:r>
          </w:p>
        </w:tc>
        <w:tc>
          <w:tcPr>
            <w:tcW w:w="1615" w:type="dxa"/>
          </w:tcPr>
          <w:p w:rsidR="00451E23" w:rsidRPr="00593B63" w:rsidRDefault="00451E23" w:rsidP="007F547F">
            <w:pPr>
              <w:jc w:val="center"/>
            </w:pPr>
            <w:r>
              <w:rPr>
                <w:sz w:val="22"/>
                <w:szCs w:val="22"/>
              </w:rPr>
              <w:t>40 000,00</w:t>
            </w:r>
          </w:p>
        </w:tc>
      </w:tr>
      <w:tr w:rsidR="00451E23" w:rsidRPr="00593B63">
        <w:trPr>
          <w:jc w:val="center"/>
        </w:trPr>
        <w:tc>
          <w:tcPr>
            <w:tcW w:w="712" w:type="dxa"/>
            <w:vAlign w:val="center"/>
          </w:tcPr>
          <w:p w:rsidR="00451E23" w:rsidRPr="00593B63" w:rsidRDefault="00451E23" w:rsidP="007F547F">
            <w:pPr>
              <w:ind w:left="-138" w:right="-112"/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795" w:type="dxa"/>
            <w:vAlign w:val="center"/>
          </w:tcPr>
          <w:p w:rsidR="00451E23" w:rsidRPr="00593B63" w:rsidRDefault="00451E23" w:rsidP="007F547F">
            <w:pPr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Линия по производству консервированных овощей</w:t>
            </w:r>
          </w:p>
        </w:tc>
        <w:tc>
          <w:tcPr>
            <w:tcW w:w="1720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Россия</w:t>
            </w:r>
          </w:p>
        </w:tc>
        <w:tc>
          <w:tcPr>
            <w:tcW w:w="1369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Тип Т1-</w:t>
            </w:r>
          </w:p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КУМ-5;</w:t>
            </w:r>
          </w:p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Тип МК-05;</w:t>
            </w:r>
          </w:p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Тип ТП-6</w:t>
            </w:r>
          </w:p>
        </w:tc>
        <w:tc>
          <w:tcPr>
            <w:tcW w:w="2372" w:type="dxa"/>
            <w:vAlign w:val="center"/>
          </w:tcPr>
          <w:p w:rsidR="00451E23" w:rsidRPr="00C54A9F" w:rsidRDefault="00451E23" w:rsidP="007F547F">
            <w:pPr>
              <w:jc w:val="center"/>
              <w:rPr>
                <w:sz w:val="20"/>
                <w:szCs w:val="20"/>
                <w:lang w:eastAsia="en-US"/>
              </w:rPr>
            </w:pPr>
            <w:r w:rsidRPr="00EA793F">
              <w:rPr>
                <w:sz w:val="20"/>
                <w:szCs w:val="20"/>
              </w:rPr>
              <w:t>М00000318</w:t>
            </w:r>
            <w:r w:rsidRPr="00C54A9F">
              <w:rPr>
                <w:sz w:val="20"/>
                <w:szCs w:val="20"/>
              </w:rPr>
              <w:t xml:space="preserve"> (прежний М0000002938)</w:t>
            </w:r>
          </w:p>
        </w:tc>
        <w:tc>
          <w:tcPr>
            <w:tcW w:w="1468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2009</w:t>
            </w:r>
          </w:p>
        </w:tc>
        <w:tc>
          <w:tcPr>
            <w:tcW w:w="1276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Шт</w:t>
            </w:r>
          </w:p>
        </w:tc>
        <w:tc>
          <w:tcPr>
            <w:tcW w:w="708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1</w:t>
            </w:r>
          </w:p>
        </w:tc>
        <w:tc>
          <w:tcPr>
            <w:tcW w:w="1615" w:type="dxa"/>
          </w:tcPr>
          <w:p w:rsidR="00451E23" w:rsidRPr="00593B63" w:rsidRDefault="00451E23" w:rsidP="007F547F">
            <w:pPr>
              <w:jc w:val="center"/>
            </w:pPr>
            <w:r>
              <w:rPr>
                <w:sz w:val="22"/>
                <w:szCs w:val="22"/>
              </w:rPr>
              <w:t>50 000,00</w:t>
            </w:r>
          </w:p>
        </w:tc>
      </w:tr>
      <w:tr w:rsidR="00451E23" w:rsidRPr="00593B63">
        <w:trPr>
          <w:jc w:val="center"/>
        </w:trPr>
        <w:tc>
          <w:tcPr>
            <w:tcW w:w="712" w:type="dxa"/>
            <w:vAlign w:val="center"/>
          </w:tcPr>
          <w:p w:rsidR="00451E23" w:rsidRPr="00593B63" w:rsidRDefault="00451E23" w:rsidP="007F547F">
            <w:pPr>
              <w:ind w:left="-138" w:right="-112"/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795" w:type="dxa"/>
            <w:vAlign w:val="center"/>
          </w:tcPr>
          <w:p w:rsidR="00451E23" w:rsidRPr="00593B63" w:rsidRDefault="00451E23" w:rsidP="007F547F">
            <w:pPr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Линия по производству консервированных овощей</w:t>
            </w:r>
          </w:p>
        </w:tc>
        <w:tc>
          <w:tcPr>
            <w:tcW w:w="1720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Россия</w:t>
            </w:r>
          </w:p>
        </w:tc>
        <w:tc>
          <w:tcPr>
            <w:tcW w:w="1369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Тип Т1-КУМ-5;</w:t>
            </w:r>
          </w:p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Тип МК-05;</w:t>
            </w:r>
          </w:p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Тип ТП-6</w:t>
            </w:r>
          </w:p>
        </w:tc>
        <w:tc>
          <w:tcPr>
            <w:tcW w:w="2372" w:type="dxa"/>
            <w:vAlign w:val="center"/>
          </w:tcPr>
          <w:p w:rsidR="00451E23" w:rsidRDefault="00451E23" w:rsidP="007F547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З.3 </w:t>
            </w:r>
          </w:p>
          <w:p w:rsidR="00451E23" w:rsidRDefault="00451E23" w:rsidP="007F547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(прежний М0000002939)</w:t>
            </w:r>
          </w:p>
        </w:tc>
        <w:tc>
          <w:tcPr>
            <w:tcW w:w="1468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2010</w:t>
            </w:r>
          </w:p>
        </w:tc>
        <w:tc>
          <w:tcPr>
            <w:tcW w:w="1276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Шт</w:t>
            </w:r>
          </w:p>
        </w:tc>
        <w:tc>
          <w:tcPr>
            <w:tcW w:w="708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1</w:t>
            </w:r>
          </w:p>
        </w:tc>
        <w:tc>
          <w:tcPr>
            <w:tcW w:w="1615" w:type="dxa"/>
          </w:tcPr>
          <w:p w:rsidR="00451E23" w:rsidRPr="00593B63" w:rsidRDefault="00451E23" w:rsidP="007F547F">
            <w:pPr>
              <w:jc w:val="center"/>
            </w:pPr>
            <w:r>
              <w:rPr>
                <w:sz w:val="22"/>
                <w:szCs w:val="22"/>
              </w:rPr>
              <w:t>50 000,00</w:t>
            </w:r>
          </w:p>
        </w:tc>
      </w:tr>
      <w:tr w:rsidR="00451E23" w:rsidRPr="00593B63">
        <w:trPr>
          <w:jc w:val="center"/>
        </w:trPr>
        <w:tc>
          <w:tcPr>
            <w:tcW w:w="712" w:type="dxa"/>
            <w:vAlign w:val="center"/>
          </w:tcPr>
          <w:p w:rsidR="00451E23" w:rsidRPr="00593B63" w:rsidRDefault="00451E23" w:rsidP="007F547F">
            <w:pPr>
              <w:ind w:left="-138" w:right="-112"/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795" w:type="dxa"/>
            <w:vAlign w:val="center"/>
          </w:tcPr>
          <w:p w:rsidR="00451E23" w:rsidRPr="00593B63" w:rsidRDefault="00451E23" w:rsidP="007F547F">
            <w:pPr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Система насосов</w:t>
            </w:r>
          </w:p>
        </w:tc>
        <w:tc>
          <w:tcPr>
            <w:tcW w:w="1720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Россия</w:t>
            </w:r>
          </w:p>
        </w:tc>
        <w:tc>
          <w:tcPr>
            <w:tcW w:w="1369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val="en-US" w:eastAsia="en-US"/>
              </w:rPr>
            </w:pPr>
            <w:r w:rsidRPr="00593B63"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372" w:type="dxa"/>
            <w:vAlign w:val="center"/>
          </w:tcPr>
          <w:p w:rsidR="00451E23" w:rsidRDefault="00451E23" w:rsidP="007F547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З.9 </w:t>
            </w:r>
          </w:p>
          <w:p w:rsidR="00451E23" w:rsidRDefault="00451E23" w:rsidP="007F547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(прежний М0000002941)</w:t>
            </w:r>
          </w:p>
        </w:tc>
        <w:tc>
          <w:tcPr>
            <w:tcW w:w="1468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2009</w:t>
            </w:r>
          </w:p>
        </w:tc>
        <w:tc>
          <w:tcPr>
            <w:tcW w:w="1276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Шт</w:t>
            </w:r>
          </w:p>
        </w:tc>
        <w:tc>
          <w:tcPr>
            <w:tcW w:w="708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1</w:t>
            </w:r>
          </w:p>
        </w:tc>
        <w:tc>
          <w:tcPr>
            <w:tcW w:w="1615" w:type="dxa"/>
          </w:tcPr>
          <w:p w:rsidR="00451E23" w:rsidRPr="00593B63" w:rsidRDefault="00451E23" w:rsidP="007F547F">
            <w:pPr>
              <w:jc w:val="center"/>
            </w:pPr>
            <w:r>
              <w:rPr>
                <w:sz w:val="22"/>
                <w:szCs w:val="22"/>
              </w:rPr>
              <w:t>80 000,00</w:t>
            </w:r>
          </w:p>
        </w:tc>
      </w:tr>
      <w:tr w:rsidR="00451E23" w:rsidRPr="00593B63">
        <w:trPr>
          <w:jc w:val="center"/>
        </w:trPr>
        <w:tc>
          <w:tcPr>
            <w:tcW w:w="712" w:type="dxa"/>
            <w:vAlign w:val="center"/>
          </w:tcPr>
          <w:p w:rsidR="00451E23" w:rsidRPr="00593B63" w:rsidRDefault="00451E23" w:rsidP="007F547F">
            <w:pPr>
              <w:ind w:left="-138" w:right="-112"/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795" w:type="dxa"/>
            <w:vAlign w:val="center"/>
          </w:tcPr>
          <w:p w:rsidR="00451E23" w:rsidRPr="00593B63" w:rsidRDefault="00451E23" w:rsidP="007F547F">
            <w:pPr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Трансформаторная комплексная подстанция</w:t>
            </w:r>
          </w:p>
        </w:tc>
        <w:tc>
          <w:tcPr>
            <w:tcW w:w="1720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Россия</w:t>
            </w:r>
          </w:p>
        </w:tc>
        <w:tc>
          <w:tcPr>
            <w:tcW w:w="1369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val="en-US" w:eastAsia="en-US"/>
              </w:rPr>
            </w:pPr>
            <w:r w:rsidRPr="00593B63"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372" w:type="dxa"/>
            <w:vAlign w:val="center"/>
          </w:tcPr>
          <w:p w:rsidR="00451E23" w:rsidRDefault="00451E23" w:rsidP="007F547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З.13 </w:t>
            </w:r>
          </w:p>
          <w:p w:rsidR="00451E23" w:rsidRDefault="00451E23" w:rsidP="007F547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(прежний М0000002944)</w:t>
            </w:r>
          </w:p>
        </w:tc>
        <w:tc>
          <w:tcPr>
            <w:tcW w:w="1468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2009</w:t>
            </w:r>
          </w:p>
        </w:tc>
        <w:tc>
          <w:tcPr>
            <w:tcW w:w="1276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Шт</w:t>
            </w:r>
          </w:p>
        </w:tc>
        <w:tc>
          <w:tcPr>
            <w:tcW w:w="708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1</w:t>
            </w:r>
          </w:p>
        </w:tc>
        <w:tc>
          <w:tcPr>
            <w:tcW w:w="1615" w:type="dxa"/>
          </w:tcPr>
          <w:p w:rsidR="00451E23" w:rsidRPr="00593B63" w:rsidRDefault="00451E23" w:rsidP="007F547F">
            <w:pPr>
              <w:jc w:val="center"/>
            </w:pPr>
            <w:r>
              <w:rPr>
                <w:sz w:val="22"/>
                <w:szCs w:val="22"/>
              </w:rPr>
              <w:t>1 000 000,00</w:t>
            </w:r>
          </w:p>
        </w:tc>
      </w:tr>
      <w:tr w:rsidR="00451E23" w:rsidRPr="00593B63">
        <w:trPr>
          <w:jc w:val="center"/>
        </w:trPr>
        <w:tc>
          <w:tcPr>
            <w:tcW w:w="712" w:type="dxa"/>
            <w:vAlign w:val="center"/>
          </w:tcPr>
          <w:p w:rsidR="00451E23" w:rsidRPr="00593B63" w:rsidRDefault="00451E23" w:rsidP="007F547F">
            <w:pPr>
              <w:ind w:left="-138" w:right="-112"/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795" w:type="dxa"/>
            <w:vAlign w:val="center"/>
          </w:tcPr>
          <w:p w:rsidR="00451E23" w:rsidRPr="00593B63" w:rsidRDefault="00451E23" w:rsidP="007F547F">
            <w:pPr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 xml:space="preserve">Машина для резки овощей и фруктов </w:t>
            </w:r>
            <w:r w:rsidRPr="00593B63">
              <w:rPr>
                <w:sz w:val="22"/>
                <w:szCs w:val="22"/>
                <w:lang w:val="en-US"/>
              </w:rPr>
              <w:t>KRONEN</w:t>
            </w:r>
            <w:r w:rsidRPr="00593B63">
              <w:rPr>
                <w:sz w:val="22"/>
                <w:szCs w:val="22"/>
              </w:rPr>
              <w:t xml:space="preserve"> </w:t>
            </w:r>
            <w:r w:rsidRPr="00593B63">
              <w:rPr>
                <w:sz w:val="22"/>
                <w:szCs w:val="22"/>
                <w:lang w:val="en-US"/>
              </w:rPr>
              <w:t>GS</w:t>
            </w:r>
            <w:r w:rsidRPr="00593B63">
              <w:rPr>
                <w:sz w:val="22"/>
                <w:szCs w:val="22"/>
              </w:rPr>
              <w:t>-10</w:t>
            </w:r>
          </w:p>
        </w:tc>
        <w:tc>
          <w:tcPr>
            <w:tcW w:w="1720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  <w:lang w:val="en-US"/>
              </w:rPr>
              <w:t>KRONEN</w:t>
            </w:r>
            <w:r w:rsidRPr="00593B63">
              <w:rPr>
                <w:sz w:val="22"/>
                <w:szCs w:val="22"/>
              </w:rPr>
              <w:t>, Германия</w:t>
            </w:r>
          </w:p>
        </w:tc>
        <w:tc>
          <w:tcPr>
            <w:tcW w:w="1369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GS-10</w:t>
            </w:r>
          </w:p>
        </w:tc>
        <w:tc>
          <w:tcPr>
            <w:tcW w:w="2372" w:type="dxa"/>
            <w:vAlign w:val="center"/>
          </w:tcPr>
          <w:p w:rsidR="00451E23" w:rsidRDefault="00451E23" w:rsidP="007F547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З.4 </w:t>
            </w:r>
          </w:p>
          <w:p w:rsidR="00451E23" w:rsidRDefault="00451E23" w:rsidP="007F547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(прежний М0000003039)</w:t>
            </w:r>
          </w:p>
        </w:tc>
        <w:tc>
          <w:tcPr>
            <w:tcW w:w="1468" w:type="dxa"/>
            <w:vAlign w:val="center"/>
          </w:tcPr>
          <w:p w:rsidR="00451E23" w:rsidRPr="00593B63" w:rsidRDefault="00451E23" w:rsidP="007F547F">
            <w:pPr>
              <w:jc w:val="center"/>
              <w:rPr>
                <w:lang w:eastAsia="en-US"/>
              </w:rPr>
            </w:pPr>
            <w:r w:rsidRPr="00593B63">
              <w:rPr>
                <w:sz w:val="22"/>
                <w:szCs w:val="22"/>
              </w:rPr>
              <w:t>2006</w:t>
            </w:r>
          </w:p>
        </w:tc>
        <w:tc>
          <w:tcPr>
            <w:tcW w:w="1276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Шт</w:t>
            </w:r>
          </w:p>
        </w:tc>
        <w:tc>
          <w:tcPr>
            <w:tcW w:w="708" w:type="dxa"/>
            <w:vAlign w:val="center"/>
          </w:tcPr>
          <w:p w:rsidR="00451E23" w:rsidRPr="00593B63" w:rsidRDefault="00451E23" w:rsidP="007F547F">
            <w:pPr>
              <w:jc w:val="center"/>
            </w:pPr>
            <w:r w:rsidRPr="00593B63">
              <w:rPr>
                <w:sz w:val="22"/>
                <w:szCs w:val="22"/>
              </w:rPr>
              <w:t>1</w:t>
            </w:r>
          </w:p>
        </w:tc>
        <w:tc>
          <w:tcPr>
            <w:tcW w:w="1615" w:type="dxa"/>
          </w:tcPr>
          <w:p w:rsidR="00451E23" w:rsidRPr="00593B63" w:rsidRDefault="00451E23" w:rsidP="007F547F">
            <w:pPr>
              <w:jc w:val="center"/>
            </w:pPr>
            <w:r>
              <w:rPr>
                <w:sz w:val="22"/>
                <w:szCs w:val="22"/>
              </w:rPr>
              <w:t>500 000,00</w:t>
            </w:r>
          </w:p>
        </w:tc>
      </w:tr>
    </w:tbl>
    <w:p w:rsidR="00451E23" w:rsidRDefault="00451E23" w:rsidP="007F547F">
      <w:pPr>
        <w:rPr>
          <w:b/>
          <w:bCs/>
          <w:sz w:val="22"/>
          <w:szCs w:val="22"/>
        </w:rPr>
      </w:pPr>
      <w:r w:rsidRPr="00593B63">
        <w:rPr>
          <w:b/>
          <w:bCs/>
          <w:sz w:val="22"/>
          <w:szCs w:val="22"/>
        </w:rPr>
        <w:t xml:space="preserve">                                     </w:t>
      </w:r>
    </w:p>
    <w:p w:rsidR="00451E23" w:rsidRDefault="00451E23" w:rsidP="007F547F">
      <w:pPr>
        <w:rPr>
          <w:b/>
          <w:bCs/>
          <w:sz w:val="22"/>
          <w:szCs w:val="22"/>
        </w:rPr>
      </w:pPr>
    </w:p>
    <w:p w:rsidR="00451E23" w:rsidRDefault="00451E23" w:rsidP="007F547F">
      <w:pPr>
        <w:rPr>
          <w:b/>
          <w:bCs/>
          <w:sz w:val="22"/>
          <w:szCs w:val="22"/>
        </w:rPr>
      </w:pPr>
    </w:p>
    <w:p w:rsidR="00451E23" w:rsidRDefault="00451E23" w:rsidP="007F547F">
      <w:pPr>
        <w:rPr>
          <w:b/>
          <w:bCs/>
          <w:sz w:val="22"/>
          <w:szCs w:val="22"/>
        </w:rPr>
      </w:pPr>
    </w:p>
    <w:p w:rsidR="00451E23" w:rsidRDefault="00451E23" w:rsidP="009D304D">
      <w:pPr>
        <w:ind w:left="2410"/>
        <w:rPr>
          <w:b/>
          <w:bCs/>
          <w:sz w:val="22"/>
          <w:szCs w:val="22"/>
        </w:rPr>
      </w:pPr>
      <w:r w:rsidRPr="00E224CD">
        <w:rPr>
          <w:b/>
          <w:bCs/>
          <w:sz w:val="28"/>
          <w:szCs w:val="28"/>
        </w:rPr>
        <w:t>Транспортный средства (самоходная техника), находя</w:t>
      </w:r>
      <w:r>
        <w:rPr>
          <w:b/>
          <w:bCs/>
          <w:sz w:val="28"/>
          <w:szCs w:val="28"/>
        </w:rPr>
        <w:t>щаяся в залоге у АО «АКБ «КОР»</w:t>
      </w:r>
      <w:r w:rsidRPr="00E224CD">
        <w:rPr>
          <w:b/>
          <w:bCs/>
          <w:sz w:val="28"/>
          <w:szCs w:val="28"/>
        </w:rPr>
        <w:t xml:space="preserve">: </w:t>
      </w:r>
    </w:p>
    <w:p w:rsidR="00451E23" w:rsidRDefault="00451E23" w:rsidP="007F547F">
      <w:pPr>
        <w:rPr>
          <w:sz w:val="22"/>
          <w:szCs w:val="22"/>
        </w:rPr>
      </w:pPr>
    </w:p>
    <w:tbl>
      <w:tblPr>
        <w:tblW w:w="13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2"/>
        <w:gridCol w:w="1788"/>
        <w:gridCol w:w="1417"/>
        <w:gridCol w:w="1206"/>
        <w:gridCol w:w="1559"/>
        <w:gridCol w:w="1276"/>
        <w:gridCol w:w="1417"/>
        <w:gridCol w:w="1418"/>
        <w:gridCol w:w="1009"/>
        <w:gridCol w:w="1089"/>
        <w:gridCol w:w="1089"/>
      </w:tblGrid>
      <w:tr w:rsidR="00451E23" w:rsidRPr="00AB4CC5">
        <w:trPr>
          <w:jc w:val="center"/>
        </w:trPr>
        <w:tc>
          <w:tcPr>
            <w:tcW w:w="512" w:type="dxa"/>
            <w:vAlign w:val="center"/>
          </w:tcPr>
          <w:p w:rsidR="00451E23" w:rsidRPr="00AB4CC5" w:rsidRDefault="00451E23" w:rsidP="007F547F">
            <w:pPr>
              <w:ind w:right="-6"/>
              <w:jc w:val="center"/>
              <w:rPr>
                <w:sz w:val="21"/>
                <w:szCs w:val="21"/>
              </w:rPr>
            </w:pPr>
            <w:r w:rsidRPr="00AB4CC5">
              <w:rPr>
                <w:sz w:val="21"/>
                <w:szCs w:val="21"/>
              </w:rPr>
              <w:t>№</w:t>
            </w:r>
          </w:p>
          <w:p w:rsidR="00451E23" w:rsidRPr="00AB4CC5" w:rsidRDefault="00451E23" w:rsidP="007F547F">
            <w:pPr>
              <w:ind w:right="-6"/>
              <w:jc w:val="center"/>
              <w:rPr>
                <w:sz w:val="21"/>
                <w:szCs w:val="21"/>
              </w:rPr>
            </w:pPr>
            <w:r w:rsidRPr="00AB4CC5">
              <w:rPr>
                <w:sz w:val="21"/>
                <w:szCs w:val="21"/>
              </w:rPr>
              <w:t>п/п</w:t>
            </w:r>
          </w:p>
        </w:tc>
        <w:tc>
          <w:tcPr>
            <w:tcW w:w="1788" w:type="dxa"/>
            <w:vAlign w:val="center"/>
          </w:tcPr>
          <w:p w:rsidR="00451E23" w:rsidRPr="00AB4CC5" w:rsidRDefault="00451E23" w:rsidP="007F547F">
            <w:pPr>
              <w:ind w:right="-6"/>
              <w:jc w:val="center"/>
              <w:rPr>
                <w:sz w:val="21"/>
                <w:szCs w:val="21"/>
              </w:rPr>
            </w:pPr>
            <w:r w:rsidRPr="00AB4CC5">
              <w:rPr>
                <w:sz w:val="21"/>
                <w:szCs w:val="21"/>
              </w:rPr>
              <w:t>Наименование транспортного средства</w:t>
            </w:r>
          </w:p>
        </w:tc>
        <w:tc>
          <w:tcPr>
            <w:tcW w:w="1417" w:type="dxa"/>
            <w:vAlign w:val="center"/>
          </w:tcPr>
          <w:p w:rsidR="00451E23" w:rsidRPr="001314B8" w:rsidRDefault="00451E23" w:rsidP="007F547F">
            <w:pPr>
              <w:ind w:right="-6"/>
              <w:jc w:val="center"/>
              <w:rPr>
                <w:sz w:val="18"/>
                <w:szCs w:val="18"/>
              </w:rPr>
            </w:pPr>
            <w:r w:rsidRPr="001314B8">
              <w:rPr>
                <w:sz w:val="18"/>
                <w:szCs w:val="18"/>
              </w:rPr>
              <w:t>Паспорт транспортного средства/</w:t>
            </w:r>
          </w:p>
          <w:p w:rsidR="00451E23" w:rsidRPr="001314B8" w:rsidRDefault="00451E23" w:rsidP="007F547F">
            <w:pPr>
              <w:ind w:right="-6"/>
              <w:jc w:val="center"/>
              <w:rPr>
                <w:sz w:val="18"/>
                <w:szCs w:val="18"/>
              </w:rPr>
            </w:pPr>
            <w:r w:rsidRPr="001314B8">
              <w:rPr>
                <w:sz w:val="18"/>
                <w:szCs w:val="18"/>
              </w:rPr>
              <w:t>самоходной машины</w:t>
            </w:r>
          </w:p>
        </w:tc>
        <w:tc>
          <w:tcPr>
            <w:tcW w:w="1206" w:type="dxa"/>
            <w:vAlign w:val="center"/>
          </w:tcPr>
          <w:p w:rsidR="00451E23" w:rsidRPr="00AB4CC5" w:rsidRDefault="00451E23" w:rsidP="007F547F">
            <w:pPr>
              <w:ind w:right="-6"/>
              <w:jc w:val="center"/>
              <w:rPr>
                <w:sz w:val="21"/>
                <w:szCs w:val="21"/>
                <w:lang w:val="en-US"/>
              </w:rPr>
            </w:pPr>
            <w:r w:rsidRPr="00AB4CC5">
              <w:rPr>
                <w:sz w:val="21"/>
                <w:szCs w:val="21"/>
              </w:rPr>
              <w:t>Заводской номер машины</w:t>
            </w:r>
          </w:p>
        </w:tc>
        <w:tc>
          <w:tcPr>
            <w:tcW w:w="1559" w:type="dxa"/>
            <w:vAlign w:val="center"/>
          </w:tcPr>
          <w:p w:rsidR="00451E23" w:rsidRPr="001314B8" w:rsidRDefault="00451E23" w:rsidP="007F547F">
            <w:pPr>
              <w:ind w:right="-6"/>
              <w:jc w:val="center"/>
              <w:rPr>
                <w:sz w:val="18"/>
                <w:szCs w:val="18"/>
              </w:rPr>
            </w:pPr>
            <w:r w:rsidRPr="001314B8">
              <w:rPr>
                <w:sz w:val="18"/>
                <w:szCs w:val="18"/>
              </w:rPr>
              <w:t>Государствен-ный регистрацион-ный номер</w:t>
            </w:r>
          </w:p>
          <w:p w:rsidR="00451E23" w:rsidRPr="001314B8" w:rsidRDefault="00451E23" w:rsidP="007F547F">
            <w:pPr>
              <w:ind w:right="-6"/>
              <w:jc w:val="center"/>
              <w:rPr>
                <w:sz w:val="18"/>
                <w:szCs w:val="18"/>
              </w:rPr>
            </w:pPr>
            <w:r w:rsidRPr="001314B8">
              <w:rPr>
                <w:sz w:val="18"/>
                <w:szCs w:val="18"/>
              </w:rPr>
              <w:t>транспортного средства</w:t>
            </w:r>
          </w:p>
        </w:tc>
        <w:tc>
          <w:tcPr>
            <w:tcW w:w="1276" w:type="dxa"/>
            <w:vAlign w:val="center"/>
          </w:tcPr>
          <w:p w:rsidR="00451E23" w:rsidRPr="00AB4CC5" w:rsidRDefault="00451E23" w:rsidP="007F547F">
            <w:pPr>
              <w:ind w:right="-6"/>
              <w:jc w:val="center"/>
              <w:rPr>
                <w:sz w:val="21"/>
                <w:szCs w:val="21"/>
              </w:rPr>
            </w:pPr>
            <w:r w:rsidRPr="00AB4CC5">
              <w:rPr>
                <w:sz w:val="21"/>
                <w:szCs w:val="21"/>
              </w:rPr>
              <w:t>Номер двигателя</w:t>
            </w:r>
          </w:p>
        </w:tc>
        <w:tc>
          <w:tcPr>
            <w:tcW w:w="1417" w:type="dxa"/>
            <w:vAlign w:val="center"/>
          </w:tcPr>
          <w:p w:rsidR="00451E23" w:rsidRPr="00AB4CC5" w:rsidRDefault="00451E23" w:rsidP="007F547F">
            <w:pPr>
              <w:ind w:right="-6"/>
              <w:jc w:val="center"/>
              <w:rPr>
                <w:sz w:val="21"/>
                <w:szCs w:val="21"/>
              </w:rPr>
            </w:pPr>
            <w:r w:rsidRPr="00AB4CC5">
              <w:rPr>
                <w:sz w:val="21"/>
                <w:szCs w:val="21"/>
              </w:rPr>
              <w:t>Коробка передач №</w:t>
            </w:r>
          </w:p>
        </w:tc>
        <w:tc>
          <w:tcPr>
            <w:tcW w:w="1418" w:type="dxa"/>
            <w:vAlign w:val="center"/>
          </w:tcPr>
          <w:p w:rsidR="00451E23" w:rsidRPr="00AB4CC5" w:rsidRDefault="00451E23" w:rsidP="007F547F">
            <w:pPr>
              <w:ind w:right="-6"/>
              <w:jc w:val="center"/>
              <w:rPr>
                <w:sz w:val="21"/>
                <w:szCs w:val="21"/>
              </w:rPr>
            </w:pPr>
            <w:r w:rsidRPr="00AB4CC5">
              <w:rPr>
                <w:sz w:val="21"/>
                <w:szCs w:val="21"/>
              </w:rPr>
              <w:t>Основной ведущий мост №</w:t>
            </w:r>
          </w:p>
        </w:tc>
        <w:tc>
          <w:tcPr>
            <w:tcW w:w="1009" w:type="dxa"/>
            <w:vAlign w:val="center"/>
          </w:tcPr>
          <w:p w:rsidR="00451E23" w:rsidRPr="00AB4CC5" w:rsidRDefault="00451E23" w:rsidP="007F547F">
            <w:pPr>
              <w:ind w:right="-6"/>
              <w:jc w:val="center"/>
              <w:rPr>
                <w:sz w:val="21"/>
                <w:szCs w:val="21"/>
              </w:rPr>
            </w:pPr>
            <w:r w:rsidRPr="00AB4CC5">
              <w:rPr>
                <w:sz w:val="21"/>
                <w:szCs w:val="21"/>
              </w:rPr>
              <w:t>Год выпуска</w:t>
            </w:r>
          </w:p>
        </w:tc>
        <w:tc>
          <w:tcPr>
            <w:tcW w:w="1089" w:type="dxa"/>
            <w:vAlign w:val="center"/>
          </w:tcPr>
          <w:p w:rsidR="00451E23" w:rsidRPr="00AB4CC5" w:rsidRDefault="00451E23" w:rsidP="007F547F">
            <w:pPr>
              <w:ind w:right="-6"/>
              <w:jc w:val="center"/>
              <w:rPr>
                <w:sz w:val="21"/>
                <w:szCs w:val="21"/>
              </w:rPr>
            </w:pPr>
            <w:r w:rsidRPr="00AB4CC5">
              <w:rPr>
                <w:sz w:val="21"/>
                <w:szCs w:val="21"/>
              </w:rPr>
              <w:t>Цвет</w:t>
            </w:r>
          </w:p>
        </w:tc>
        <w:tc>
          <w:tcPr>
            <w:tcW w:w="1089" w:type="dxa"/>
          </w:tcPr>
          <w:p w:rsidR="00451E23" w:rsidRPr="00AB4CC5" w:rsidRDefault="00451E23" w:rsidP="007F547F">
            <w:pPr>
              <w:ind w:right="-6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2"/>
                <w:szCs w:val="22"/>
              </w:rPr>
              <w:t>Цена за единицу (руб.), без НДС</w:t>
            </w:r>
          </w:p>
        </w:tc>
      </w:tr>
      <w:tr w:rsidR="00451E23" w:rsidRPr="00AB4CC5">
        <w:trPr>
          <w:trHeight w:val="992"/>
          <w:jc w:val="center"/>
        </w:trPr>
        <w:tc>
          <w:tcPr>
            <w:tcW w:w="512" w:type="dxa"/>
            <w:vAlign w:val="center"/>
          </w:tcPr>
          <w:p w:rsidR="00451E23" w:rsidRPr="00AB4CC5" w:rsidRDefault="00451E23" w:rsidP="007F547F">
            <w:pPr>
              <w:ind w:right="-6"/>
              <w:jc w:val="center"/>
              <w:rPr>
                <w:sz w:val="21"/>
                <w:szCs w:val="21"/>
              </w:rPr>
            </w:pPr>
            <w:r w:rsidRPr="00AB4CC5">
              <w:rPr>
                <w:sz w:val="21"/>
                <w:szCs w:val="21"/>
              </w:rPr>
              <w:t>1.</w:t>
            </w:r>
          </w:p>
        </w:tc>
        <w:tc>
          <w:tcPr>
            <w:tcW w:w="1788" w:type="dxa"/>
            <w:vAlign w:val="center"/>
          </w:tcPr>
          <w:p w:rsidR="00451E23" w:rsidRPr="00AB4CC5" w:rsidRDefault="00451E23" w:rsidP="007F547F">
            <w:pPr>
              <w:ind w:right="-6"/>
              <w:jc w:val="center"/>
              <w:rPr>
                <w:sz w:val="21"/>
                <w:szCs w:val="21"/>
              </w:rPr>
            </w:pPr>
            <w:r w:rsidRPr="00AB4CC5">
              <w:rPr>
                <w:sz w:val="21"/>
                <w:szCs w:val="21"/>
              </w:rPr>
              <w:t xml:space="preserve">Автопогрузчик </w:t>
            </w:r>
            <w:r w:rsidRPr="00AB4CC5">
              <w:rPr>
                <w:sz w:val="21"/>
                <w:szCs w:val="21"/>
                <w:lang w:val="en-US"/>
              </w:rPr>
              <w:t>KOMATSU</w:t>
            </w:r>
            <w:r w:rsidRPr="00AB4CC5">
              <w:rPr>
                <w:sz w:val="21"/>
                <w:szCs w:val="21"/>
              </w:rPr>
              <w:t xml:space="preserve"> </w:t>
            </w:r>
            <w:r w:rsidRPr="00AB4CC5">
              <w:rPr>
                <w:sz w:val="21"/>
                <w:szCs w:val="21"/>
                <w:lang w:val="en-US"/>
              </w:rPr>
              <w:t>FG</w:t>
            </w:r>
            <w:r w:rsidRPr="00AB4CC5">
              <w:rPr>
                <w:sz w:val="21"/>
                <w:szCs w:val="21"/>
              </w:rPr>
              <w:t>15</w:t>
            </w:r>
            <w:r w:rsidRPr="00AB4CC5">
              <w:rPr>
                <w:sz w:val="21"/>
                <w:szCs w:val="21"/>
                <w:lang w:val="en-US"/>
              </w:rPr>
              <w:t>T</w:t>
            </w:r>
            <w:r w:rsidRPr="00AB4CC5">
              <w:rPr>
                <w:sz w:val="21"/>
                <w:szCs w:val="21"/>
              </w:rPr>
              <w:t>-20</w:t>
            </w:r>
          </w:p>
        </w:tc>
        <w:tc>
          <w:tcPr>
            <w:tcW w:w="1417" w:type="dxa"/>
            <w:vAlign w:val="center"/>
          </w:tcPr>
          <w:p w:rsidR="00451E23" w:rsidRPr="00AB4CC5" w:rsidRDefault="00451E23" w:rsidP="007F547F">
            <w:pPr>
              <w:ind w:right="-6"/>
              <w:jc w:val="center"/>
              <w:rPr>
                <w:sz w:val="21"/>
                <w:szCs w:val="21"/>
              </w:rPr>
            </w:pPr>
            <w:r w:rsidRPr="00AB4CC5">
              <w:rPr>
                <w:sz w:val="21"/>
                <w:szCs w:val="21"/>
              </w:rPr>
              <w:t>СА 185126</w:t>
            </w:r>
          </w:p>
        </w:tc>
        <w:tc>
          <w:tcPr>
            <w:tcW w:w="1206" w:type="dxa"/>
            <w:vAlign w:val="center"/>
          </w:tcPr>
          <w:p w:rsidR="00451E23" w:rsidRPr="00AB4CC5" w:rsidRDefault="00451E23" w:rsidP="007F547F">
            <w:pPr>
              <w:ind w:right="-6"/>
              <w:jc w:val="center"/>
              <w:rPr>
                <w:sz w:val="21"/>
                <w:szCs w:val="21"/>
              </w:rPr>
            </w:pPr>
            <w:r w:rsidRPr="00AB4CC5">
              <w:rPr>
                <w:sz w:val="21"/>
                <w:szCs w:val="21"/>
              </w:rPr>
              <w:t>655251</w:t>
            </w:r>
          </w:p>
        </w:tc>
        <w:tc>
          <w:tcPr>
            <w:tcW w:w="1559" w:type="dxa"/>
            <w:vAlign w:val="center"/>
          </w:tcPr>
          <w:p w:rsidR="00451E23" w:rsidRPr="00AB4CC5" w:rsidRDefault="00451E23" w:rsidP="007F547F">
            <w:pPr>
              <w:ind w:right="-6"/>
              <w:jc w:val="center"/>
              <w:rPr>
                <w:sz w:val="21"/>
                <w:szCs w:val="21"/>
              </w:rPr>
            </w:pPr>
            <w:r w:rsidRPr="00AB4CC5">
              <w:rPr>
                <w:sz w:val="21"/>
                <w:szCs w:val="21"/>
              </w:rPr>
              <w:t xml:space="preserve">34 </w:t>
            </w:r>
            <w:r w:rsidRPr="00AB4CC5">
              <w:rPr>
                <w:sz w:val="21"/>
                <w:szCs w:val="21"/>
                <w:lang w:val="en-US"/>
              </w:rPr>
              <w:t>C</w:t>
            </w:r>
            <w:r w:rsidRPr="00AB4CC5">
              <w:rPr>
                <w:sz w:val="21"/>
                <w:szCs w:val="21"/>
              </w:rPr>
              <w:t>С 9953</w:t>
            </w:r>
          </w:p>
        </w:tc>
        <w:tc>
          <w:tcPr>
            <w:tcW w:w="1276" w:type="dxa"/>
            <w:vAlign w:val="center"/>
          </w:tcPr>
          <w:p w:rsidR="00451E23" w:rsidRPr="00AB4CC5" w:rsidRDefault="00451E23" w:rsidP="007F547F">
            <w:pPr>
              <w:ind w:right="-6"/>
              <w:jc w:val="center"/>
              <w:rPr>
                <w:sz w:val="21"/>
                <w:szCs w:val="21"/>
              </w:rPr>
            </w:pPr>
            <w:r w:rsidRPr="00AB4CC5">
              <w:rPr>
                <w:sz w:val="21"/>
                <w:szCs w:val="21"/>
              </w:rPr>
              <w:t>К15-011914Х</w:t>
            </w:r>
          </w:p>
        </w:tc>
        <w:tc>
          <w:tcPr>
            <w:tcW w:w="1417" w:type="dxa"/>
            <w:vAlign w:val="center"/>
          </w:tcPr>
          <w:p w:rsidR="00451E23" w:rsidRPr="00AB4CC5" w:rsidRDefault="00451E23" w:rsidP="007F547F">
            <w:pPr>
              <w:ind w:right="-6"/>
              <w:jc w:val="center"/>
              <w:rPr>
                <w:sz w:val="21"/>
                <w:szCs w:val="21"/>
              </w:rPr>
            </w:pPr>
            <w:r w:rsidRPr="00AB4CC5">
              <w:rPr>
                <w:sz w:val="21"/>
                <w:szCs w:val="21"/>
              </w:rPr>
              <w:t>отсутствует</w:t>
            </w:r>
          </w:p>
        </w:tc>
        <w:tc>
          <w:tcPr>
            <w:tcW w:w="1418" w:type="dxa"/>
            <w:vAlign w:val="center"/>
          </w:tcPr>
          <w:p w:rsidR="00451E23" w:rsidRPr="00AB4CC5" w:rsidRDefault="00451E23" w:rsidP="007F547F">
            <w:pPr>
              <w:ind w:right="-6"/>
              <w:jc w:val="center"/>
              <w:rPr>
                <w:sz w:val="21"/>
                <w:szCs w:val="21"/>
              </w:rPr>
            </w:pPr>
            <w:r w:rsidRPr="00AB4CC5">
              <w:rPr>
                <w:sz w:val="21"/>
                <w:szCs w:val="21"/>
              </w:rPr>
              <w:t>отсутствует</w:t>
            </w:r>
          </w:p>
        </w:tc>
        <w:tc>
          <w:tcPr>
            <w:tcW w:w="1009" w:type="dxa"/>
            <w:vAlign w:val="center"/>
          </w:tcPr>
          <w:p w:rsidR="00451E23" w:rsidRPr="00AB4CC5" w:rsidRDefault="00451E23" w:rsidP="007F547F">
            <w:pPr>
              <w:ind w:right="-6"/>
              <w:jc w:val="center"/>
              <w:rPr>
                <w:sz w:val="21"/>
                <w:szCs w:val="21"/>
              </w:rPr>
            </w:pPr>
            <w:r w:rsidRPr="00FC133C">
              <w:rPr>
                <w:sz w:val="21"/>
                <w:szCs w:val="21"/>
              </w:rPr>
              <w:t>20</w:t>
            </w:r>
            <w:r w:rsidRPr="00AB4CC5">
              <w:rPr>
                <w:sz w:val="21"/>
                <w:szCs w:val="21"/>
              </w:rPr>
              <w:t>06</w:t>
            </w:r>
          </w:p>
        </w:tc>
        <w:tc>
          <w:tcPr>
            <w:tcW w:w="1089" w:type="dxa"/>
            <w:vAlign w:val="center"/>
          </w:tcPr>
          <w:p w:rsidR="00451E23" w:rsidRPr="00CD6FCD" w:rsidRDefault="00451E23" w:rsidP="007F547F">
            <w:pPr>
              <w:ind w:right="-6"/>
              <w:jc w:val="center"/>
              <w:rPr>
                <w:sz w:val="20"/>
                <w:szCs w:val="20"/>
              </w:rPr>
            </w:pPr>
            <w:r w:rsidRPr="00CD6FCD">
              <w:rPr>
                <w:sz w:val="20"/>
                <w:szCs w:val="20"/>
              </w:rPr>
              <w:t>Желтый- синий-зеленый</w:t>
            </w:r>
          </w:p>
        </w:tc>
        <w:tc>
          <w:tcPr>
            <w:tcW w:w="1089" w:type="dxa"/>
          </w:tcPr>
          <w:p w:rsidR="00451E23" w:rsidRDefault="00451E23" w:rsidP="007F547F">
            <w:pPr>
              <w:ind w:right="-6"/>
              <w:jc w:val="center"/>
              <w:rPr>
                <w:sz w:val="20"/>
                <w:szCs w:val="20"/>
              </w:rPr>
            </w:pPr>
          </w:p>
          <w:p w:rsidR="00451E23" w:rsidRPr="00CD6FCD" w:rsidRDefault="00451E23" w:rsidP="0083278A">
            <w:pPr>
              <w:ind w:right="-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15 000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451E23" w:rsidRPr="00AB4CC5">
        <w:trPr>
          <w:trHeight w:val="836"/>
          <w:jc w:val="center"/>
        </w:trPr>
        <w:tc>
          <w:tcPr>
            <w:tcW w:w="512" w:type="dxa"/>
            <w:vAlign w:val="center"/>
          </w:tcPr>
          <w:p w:rsidR="00451E23" w:rsidRPr="00AB4CC5" w:rsidRDefault="00451E23" w:rsidP="007F547F">
            <w:pPr>
              <w:ind w:right="-6"/>
              <w:jc w:val="center"/>
              <w:rPr>
                <w:sz w:val="21"/>
                <w:szCs w:val="21"/>
              </w:rPr>
            </w:pPr>
            <w:r w:rsidRPr="00AB4CC5">
              <w:rPr>
                <w:sz w:val="21"/>
                <w:szCs w:val="21"/>
              </w:rPr>
              <w:t>2.</w:t>
            </w:r>
          </w:p>
        </w:tc>
        <w:tc>
          <w:tcPr>
            <w:tcW w:w="1788" w:type="dxa"/>
            <w:vAlign w:val="center"/>
          </w:tcPr>
          <w:p w:rsidR="00451E23" w:rsidRPr="00AB4CC5" w:rsidRDefault="00451E23" w:rsidP="007F547F">
            <w:pPr>
              <w:ind w:right="-6"/>
              <w:jc w:val="center"/>
              <w:rPr>
                <w:sz w:val="21"/>
                <w:szCs w:val="21"/>
              </w:rPr>
            </w:pPr>
            <w:r w:rsidRPr="00AB4CC5">
              <w:rPr>
                <w:sz w:val="21"/>
                <w:szCs w:val="21"/>
              </w:rPr>
              <w:t>Автопогрузчик KOMATSU FG18T-20</w:t>
            </w:r>
          </w:p>
        </w:tc>
        <w:tc>
          <w:tcPr>
            <w:tcW w:w="1417" w:type="dxa"/>
            <w:vAlign w:val="center"/>
          </w:tcPr>
          <w:p w:rsidR="00451E23" w:rsidRPr="00AB4CC5" w:rsidRDefault="00451E23" w:rsidP="007F547F">
            <w:pPr>
              <w:ind w:right="-6"/>
              <w:jc w:val="center"/>
              <w:rPr>
                <w:sz w:val="21"/>
                <w:szCs w:val="21"/>
              </w:rPr>
            </w:pPr>
            <w:r w:rsidRPr="00AB4CC5">
              <w:rPr>
                <w:sz w:val="21"/>
                <w:szCs w:val="21"/>
              </w:rPr>
              <w:t>ВЕ 483994</w:t>
            </w:r>
          </w:p>
        </w:tc>
        <w:tc>
          <w:tcPr>
            <w:tcW w:w="1206" w:type="dxa"/>
            <w:vAlign w:val="center"/>
          </w:tcPr>
          <w:p w:rsidR="00451E23" w:rsidRPr="00AB4CC5" w:rsidRDefault="00451E23" w:rsidP="007F547F">
            <w:pPr>
              <w:ind w:right="-6"/>
              <w:jc w:val="center"/>
              <w:rPr>
                <w:sz w:val="21"/>
                <w:szCs w:val="21"/>
              </w:rPr>
            </w:pPr>
            <w:r w:rsidRPr="00AB4CC5">
              <w:rPr>
                <w:sz w:val="21"/>
                <w:szCs w:val="21"/>
              </w:rPr>
              <w:t>657504</w:t>
            </w:r>
          </w:p>
        </w:tc>
        <w:tc>
          <w:tcPr>
            <w:tcW w:w="1559" w:type="dxa"/>
            <w:vAlign w:val="center"/>
          </w:tcPr>
          <w:p w:rsidR="00451E23" w:rsidRPr="00AB4CC5" w:rsidRDefault="00451E23" w:rsidP="007F547F">
            <w:pPr>
              <w:ind w:right="-6"/>
              <w:jc w:val="center"/>
              <w:rPr>
                <w:sz w:val="21"/>
                <w:szCs w:val="21"/>
              </w:rPr>
            </w:pPr>
            <w:r w:rsidRPr="00AB4CC5">
              <w:rPr>
                <w:sz w:val="21"/>
                <w:szCs w:val="21"/>
              </w:rPr>
              <w:t>34 CС 9947</w:t>
            </w:r>
          </w:p>
        </w:tc>
        <w:tc>
          <w:tcPr>
            <w:tcW w:w="1276" w:type="dxa"/>
            <w:vAlign w:val="center"/>
          </w:tcPr>
          <w:p w:rsidR="00451E23" w:rsidRPr="00AB4CC5" w:rsidRDefault="00451E23" w:rsidP="007F547F">
            <w:pPr>
              <w:ind w:right="-6"/>
              <w:jc w:val="center"/>
              <w:rPr>
                <w:sz w:val="21"/>
                <w:szCs w:val="21"/>
              </w:rPr>
            </w:pPr>
            <w:r w:rsidRPr="00AB4CC5">
              <w:rPr>
                <w:sz w:val="21"/>
                <w:szCs w:val="21"/>
              </w:rPr>
              <w:t>К15-014808Х</w:t>
            </w:r>
          </w:p>
        </w:tc>
        <w:tc>
          <w:tcPr>
            <w:tcW w:w="1417" w:type="dxa"/>
            <w:vAlign w:val="center"/>
          </w:tcPr>
          <w:p w:rsidR="00451E23" w:rsidRPr="00AB4CC5" w:rsidRDefault="00451E23" w:rsidP="007F547F">
            <w:pPr>
              <w:ind w:right="-6"/>
              <w:jc w:val="center"/>
              <w:rPr>
                <w:sz w:val="21"/>
                <w:szCs w:val="21"/>
              </w:rPr>
            </w:pPr>
            <w:r w:rsidRPr="00AB4CC5">
              <w:rPr>
                <w:sz w:val="21"/>
                <w:szCs w:val="21"/>
              </w:rPr>
              <w:t>отсутствует</w:t>
            </w:r>
          </w:p>
        </w:tc>
        <w:tc>
          <w:tcPr>
            <w:tcW w:w="1418" w:type="dxa"/>
            <w:vAlign w:val="center"/>
          </w:tcPr>
          <w:p w:rsidR="00451E23" w:rsidRPr="00AB4CC5" w:rsidRDefault="00451E23" w:rsidP="007F547F">
            <w:pPr>
              <w:ind w:right="-6"/>
              <w:jc w:val="center"/>
              <w:rPr>
                <w:sz w:val="21"/>
                <w:szCs w:val="21"/>
              </w:rPr>
            </w:pPr>
            <w:r w:rsidRPr="00AB4CC5">
              <w:rPr>
                <w:sz w:val="21"/>
                <w:szCs w:val="21"/>
              </w:rPr>
              <w:t>отсутствует</w:t>
            </w:r>
          </w:p>
        </w:tc>
        <w:tc>
          <w:tcPr>
            <w:tcW w:w="1009" w:type="dxa"/>
            <w:vAlign w:val="center"/>
          </w:tcPr>
          <w:p w:rsidR="00451E23" w:rsidRPr="00AB4CC5" w:rsidRDefault="00451E23" w:rsidP="007F547F">
            <w:pPr>
              <w:ind w:right="-6"/>
              <w:jc w:val="center"/>
              <w:rPr>
                <w:sz w:val="21"/>
                <w:szCs w:val="21"/>
              </w:rPr>
            </w:pPr>
            <w:r w:rsidRPr="00AB4CC5">
              <w:rPr>
                <w:sz w:val="21"/>
                <w:szCs w:val="21"/>
              </w:rPr>
              <w:t>2006</w:t>
            </w:r>
          </w:p>
        </w:tc>
        <w:tc>
          <w:tcPr>
            <w:tcW w:w="1089" w:type="dxa"/>
            <w:vAlign w:val="center"/>
          </w:tcPr>
          <w:p w:rsidR="00451E23" w:rsidRPr="00CD6FCD" w:rsidRDefault="00451E23" w:rsidP="007F547F">
            <w:pPr>
              <w:ind w:right="-6"/>
              <w:jc w:val="center"/>
              <w:rPr>
                <w:sz w:val="20"/>
                <w:szCs w:val="20"/>
              </w:rPr>
            </w:pPr>
            <w:r w:rsidRPr="00CD6FCD">
              <w:rPr>
                <w:sz w:val="20"/>
                <w:szCs w:val="20"/>
              </w:rPr>
              <w:t>Желтый- синий-зеленый</w:t>
            </w:r>
          </w:p>
        </w:tc>
        <w:tc>
          <w:tcPr>
            <w:tcW w:w="1089" w:type="dxa"/>
          </w:tcPr>
          <w:p w:rsidR="00451E23" w:rsidRDefault="00451E23" w:rsidP="007F547F">
            <w:pPr>
              <w:ind w:right="-6"/>
              <w:jc w:val="center"/>
              <w:rPr>
                <w:sz w:val="20"/>
                <w:szCs w:val="20"/>
              </w:rPr>
            </w:pPr>
          </w:p>
          <w:p w:rsidR="00451E23" w:rsidRPr="00CD6FCD" w:rsidRDefault="00451E23" w:rsidP="007F547F">
            <w:pPr>
              <w:ind w:right="-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15 000</w:t>
            </w:r>
            <w:r>
              <w:rPr>
                <w:sz w:val="20"/>
                <w:szCs w:val="20"/>
              </w:rPr>
              <w:t>,00</w:t>
            </w:r>
          </w:p>
        </w:tc>
      </w:tr>
    </w:tbl>
    <w:p w:rsidR="00451E23" w:rsidRPr="00A8539B" w:rsidRDefault="00451E23" w:rsidP="007F547F">
      <w:pPr>
        <w:ind w:right="-6"/>
        <w:jc w:val="both"/>
        <w:rPr>
          <w:color w:val="FF0000"/>
          <w:sz w:val="22"/>
          <w:szCs w:val="22"/>
        </w:rPr>
      </w:pPr>
    </w:p>
    <w:p w:rsidR="00451E23" w:rsidRDefault="00451E23" w:rsidP="00C02A6F">
      <w:pPr>
        <w:ind w:right="-5"/>
        <w:jc w:val="both"/>
        <w:rPr>
          <w:sz w:val="22"/>
          <w:szCs w:val="22"/>
        </w:rPr>
      </w:pPr>
      <w:r w:rsidRPr="009555EC">
        <w:rPr>
          <w:sz w:val="22"/>
          <w:szCs w:val="22"/>
        </w:rPr>
        <w:t xml:space="preserve"> </w:t>
      </w:r>
    </w:p>
    <w:p w:rsidR="00451E23" w:rsidRDefault="00451E23" w:rsidP="00160FED">
      <w:pPr>
        <w:pStyle w:val="Heading1"/>
        <w:tabs>
          <w:tab w:val="left" w:pos="360"/>
        </w:tabs>
        <w:spacing w:before="0" w:after="0"/>
        <w:ind w:firstLine="540"/>
        <w:rPr>
          <w:rFonts w:ascii="Times New Roman" w:hAnsi="Times New Roman" w:cs="Times New Roman"/>
          <w:sz w:val="32"/>
          <w:szCs w:val="32"/>
          <w:u w:val="single"/>
        </w:rPr>
      </w:pPr>
      <w:r w:rsidRPr="00E224CD">
        <w:rPr>
          <w:rFonts w:ascii="Times New Roman" w:hAnsi="Times New Roman" w:cs="Times New Roman"/>
          <w:sz w:val="32"/>
          <w:szCs w:val="32"/>
          <w:u w:val="single"/>
        </w:rPr>
        <w:t>ЛОТ №2</w:t>
      </w:r>
    </w:p>
    <w:p w:rsidR="00451E23" w:rsidRDefault="00451E23" w:rsidP="00D07375">
      <w:pPr>
        <w:ind w:left="567"/>
        <w:jc w:val="both"/>
        <w:rPr>
          <w:b/>
          <w:bCs/>
          <w:sz w:val="28"/>
          <w:szCs w:val="28"/>
        </w:rPr>
      </w:pPr>
      <w:r w:rsidRPr="009D304D">
        <w:rPr>
          <w:b/>
          <w:bCs/>
          <w:sz w:val="28"/>
          <w:szCs w:val="28"/>
        </w:rPr>
        <w:t xml:space="preserve">Начальная цена продажи лота – </w:t>
      </w:r>
      <w:r w:rsidRPr="00D07375">
        <w:rPr>
          <w:b/>
          <w:bCs/>
          <w:sz w:val="28"/>
          <w:szCs w:val="28"/>
        </w:rPr>
        <w:t>15</w:t>
      </w:r>
      <w:r>
        <w:rPr>
          <w:b/>
          <w:bCs/>
          <w:sz w:val="28"/>
          <w:szCs w:val="28"/>
        </w:rPr>
        <w:t> </w:t>
      </w:r>
      <w:r w:rsidRPr="00D07375">
        <w:rPr>
          <w:b/>
          <w:bCs/>
          <w:sz w:val="28"/>
          <w:szCs w:val="28"/>
        </w:rPr>
        <w:t>001 400</w:t>
      </w:r>
      <w:r w:rsidRPr="009D304D">
        <w:rPr>
          <w:b/>
          <w:bCs/>
          <w:sz w:val="28"/>
          <w:szCs w:val="28"/>
        </w:rPr>
        <w:t>,00</w:t>
      </w:r>
      <w:r>
        <w:rPr>
          <w:b/>
          <w:bCs/>
          <w:sz w:val="28"/>
          <w:szCs w:val="28"/>
        </w:rPr>
        <w:t xml:space="preserve"> (Пятнадцать миллионов одна тысяча четыреста) рублей (без НДС</w:t>
      </w:r>
      <w:r w:rsidRPr="009F305D">
        <w:rPr>
          <w:b/>
          <w:bCs/>
          <w:sz w:val="28"/>
          <w:szCs w:val="28"/>
        </w:rPr>
        <w:t>)</w:t>
      </w:r>
    </w:p>
    <w:p w:rsidR="00451E23" w:rsidRPr="00E224CD" w:rsidRDefault="00451E23" w:rsidP="00E224CD">
      <w:pPr>
        <w:ind w:left="567"/>
        <w:rPr>
          <w:sz w:val="32"/>
          <w:szCs w:val="32"/>
        </w:rPr>
      </w:pPr>
    </w:p>
    <w:p w:rsidR="00451E23" w:rsidRPr="00E224CD" w:rsidRDefault="00451E23" w:rsidP="00160FED">
      <w:pPr>
        <w:pStyle w:val="Heading1"/>
        <w:tabs>
          <w:tab w:val="left" w:pos="360"/>
        </w:tabs>
        <w:spacing w:before="0" w:after="0"/>
        <w:ind w:firstLine="540"/>
        <w:rPr>
          <w:rFonts w:ascii="Times New Roman" w:hAnsi="Times New Roman" w:cs="Times New Roman"/>
        </w:rPr>
      </w:pPr>
      <w:r w:rsidRPr="00E224CD">
        <w:rPr>
          <w:rFonts w:ascii="Times New Roman" w:hAnsi="Times New Roman" w:cs="Times New Roman"/>
        </w:rPr>
        <w:t xml:space="preserve">Оборудование, находящееся в залоге у ООО «Витера» </w:t>
      </w:r>
    </w:p>
    <w:p w:rsidR="00451E23" w:rsidRDefault="00451E23" w:rsidP="00E224CD">
      <w:pPr>
        <w:rPr>
          <w:sz w:val="20"/>
          <w:szCs w:val="20"/>
        </w:rPr>
      </w:pPr>
    </w:p>
    <w:tbl>
      <w:tblPr>
        <w:tblW w:w="103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"/>
        <w:gridCol w:w="709"/>
        <w:gridCol w:w="6517"/>
        <w:gridCol w:w="1274"/>
        <w:gridCol w:w="1843"/>
      </w:tblGrid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pPr>
              <w:jc w:val="center"/>
              <w:rPr>
                <w:b/>
                <w:bCs/>
              </w:rPr>
            </w:pPr>
            <w:r w:rsidRPr="00725562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jc w:val="center"/>
              <w:rPr>
                <w:b/>
                <w:bCs/>
              </w:rPr>
            </w:pPr>
            <w:r w:rsidRPr="00725562">
              <w:rPr>
                <w:b/>
                <w:bCs/>
                <w:sz w:val="22"/>
                <w:szCs w:val="22"/>
              </w:rPr>
              <w:t>Наименование предмета залога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jc w:val="center"/>
              <w:rPr>
                <w:b/>
                <w:bCs/>
              </w:rPr>
            </w:pPr>
            <w:r w:rsidRPr="00725562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Цена за единицу (руб.), без НДС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1.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Тяговая аккумуляторная батарея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2.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Тяговая аккумуляторная батарея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500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3.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Устройство для тепловой обработки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4.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Емкость 3м3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5.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Емкость 3м3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6.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Емкость 3м3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7.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Емкость 3м3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8.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Емкость 3м3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9.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Емкость 2м3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10.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Емкость 2м3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11.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 xml:space="preserve">Компрессор воздушный 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80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12.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Компрессор воздушный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80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13.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Леса 3-х секционные мет. 5,2; 225кг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14.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Емкость  н/ж 2,5 м3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1 00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15.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Емкость  н/ж 20 м3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1 00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16.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Автоматическая машина закатки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1 00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17.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Автоматическая машина закатки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1 00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18.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Реактор анодный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19.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Реактор анодный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20.</w:t>
            </w:r>
          </w:p>
        </w:tc>
        <w:tc>
          <w:tcPr>
            <w:tcW w:w="6520" w:type="dxa"/>
            <w:vAlign w:val="center"/>
          </w:tcPr>
          <w:p w:rsidR="00451E23" w:rsidRPr="002417CB" w:rsidRDefault="00451E23" w:rsidP="002E3ACF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Конвейеры </w:t>
            </w:r>
          </w:p>
        </w:tc>
        <w:tc>
          <w:tcPr>
            <w:tcW w:w="1275" w:type="dxa"/>
            <w:vAlign w:val="center"/>
          </w:tcPr>
          <w:p w:rsidR="00451E23" w:rsidRPr="002417CB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1844" w:type="dxa"/>
          </w:tcPr>
          <w:p w:rsidR="00451E23" w:rsidRPr="001A7B04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1 80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21.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Автомат для укупоривания стеклянных банок и бутылок крышками типа Twist off (38-58мм)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1 50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22.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 xml:space="preserve">Дозатор 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23.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 xml:space="preserve">Дозатор 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24.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 xml:space="preserve">Дозатор 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Default="00451E23" w:rsidP="0003053E">
            <w:pPr>
              <w:jc w:val="center"/>
            </w:pPr>
            <w:r w:rsidRPr="00B7705B">
              <w:rPr>
                <w:color w:val="000000"/>
                <w:sz w:val="22"/>
                <w:szCs w:val="22"/>
                <w:lang w:val="en-US"/>
              </w:rPr>
              <w:t>50</w:t>
            </w:r>
            <w:r w:rsidRPr="00B7705B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25.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Установка насосная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Default="00451E23" w:rsidP="0003053E">
            <w:pPr>
              <w:jc w:val="center"/>
            </w:pPr>
            <w:r w:rsidRPr="00B7705B">
              <w:rPr>
                <w:color w:val="000000"/>
                <w:sz w:val="22"/>
                <w:szCs w:val="22"/>
                <w:lang w:val="en-US"/>
              </w:rPr>
              <w:t>50</w:t>
            </w:r>
            <w:r w:rsidRPr="00B7705B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26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Установка насосная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Default="00451E23" w:rsidP="0003053E">
            <w:pPr>
              <w:jc w:val="center"/>
            </w:pPr>
            <w:r w:rsidRPr="00B7705B">
              <w:rPr>
                <w:color w:val="000000"/>
                <w:sz w:val="22"/>
                <w:szCs w:val="22"/>
                <w:lang w:val="en-US"/>
              </w:rPr>
              <w:t>50</w:t>
            </w:r>
            <w:r w:rsidRPr="00B7705B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27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Установка насосная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Default="00451E23" w:rsidP="0003053E">
            <w:pPr>
              <w:jc w:val="center"/>
            </w:pPr>
            <w:r w:rsidRPr="00B7705B">
              <w:rPr>
                <w:color w:val="000000"/>
                <w:sz w:val="22"/>
                <w:szCs w:val="22"/>
                <w:lang w:val="en-US"/>
              </w:rPr>
              <w:t>50</w:t>
            </w:r>
            <w:r w:rsidRPr="00B7705B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28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Установка насосная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Default="00451E23" w:rsidP="0003053E">
            <w:pPr>
              <w:jc w:val="center"/>
            </w:pPr>
            <w:r w:rsidRPr="00B7705B">
              <w:rPr>
                <w:color w:val="000000"/>
                <w:sz w:val="22"/>
                <w:szCs w:val="22"/>
                <w:lang w:val="en-US"/>
              </w:rPr>
              <w:t>50</w:t>
            </w:r>
            <w:r w:rsidRPr="00B7705B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29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Переход трапецеидальный мет.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30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Переход трапецеидальный мет.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2 00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31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Погрузчик Коматцу (Электро)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32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Погрузчик Коматцу (Электро)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33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Принтер каплеструйный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36 000,00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34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Принтер маркировочный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36 000,00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35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 xml:space="preserve">Принтер-термо 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36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Воздухосборник 500л.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37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Воздухосборник 500л.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38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Воздухосборник 500л.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39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Воздухосборник 500л.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40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Холодильная установка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120 000,00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41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Холодильная установка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120 000,00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42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Холодильная установка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120 000,00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43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Холодильная установка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120 000,00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44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Оборудование складское для хранения товара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80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45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Оборудование складское для хранения товара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80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46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Электротельфер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1 00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47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Электротельфер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1 00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48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Электротельфер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1 00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49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Электротельфер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1 00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50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 xml:space="preserve">Насос шестеренчатый 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51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 xml:space="preserve">Насос шестеренчатый 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52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Бункер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3 600,00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53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Щит станции управления (ЩСУ)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1 20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54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Щит станции управления (ЩСУ)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1 20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55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Щит станции управления (ЩСУ)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1 20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56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Погружной электронасос для перекачивания грязной воды и сточных вод с содержанием фекалий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2 000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  <w:lang w:val="en-US"/>
              </w:rPr>
              <w:t>57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Комплекс по упаковке продукции в дой пак (Полпак)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1 080 000,00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58.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Автоклав №1 АВ-2, инв.№</w:t>
            </w:r>
            <w:r w:rsidRPr="00725562">
              <w:rPr>
                <w:sz w:val="22"/>
                <w:szCs w:val="22"/>
              </w:rPr>
              <w:t xml:space="preserve"> М00000214, г.в.1976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59.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sz w:val="22"/>
                <w:szCs w:val="22"/>
              </w:rPr>
              <w:t>Автоклав №1 АВ-2, инв.№ М00000215, г.в.1973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60.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Автоклав №1 АВ-2, инв.№ М00000216, г.в.1976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61.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Автоклав №1 Б6-КА2-В-2, инв.№ М00000218, г.в. 1990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62.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Автоклав №1 Б6-КА2-В-2, инв.№ М00000219, г.в.1990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63.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Автоклав №1 Б6-КА2-В-2, инв.№ М00000217, г.в.1991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64.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Автоклав Б6-КА2-В-2, инв.№ М00000220, г.в.1990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65.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Автоклав Б6-КА2-В-2, инв.№ М00000221, г.в. 1990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66.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Автоклав Б6-КА2-В-2, инв.№М00000222, г.в.1990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67.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Автоклав Б6-КА2-В-2, инв.№М00000224, г.в.1990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68.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Автоклав Б6-КА2-В-2, инв.№М00000225, г.в.1990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69.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Автоклав Б6-КА2-В-2, инв.№М00000226, г.в.1990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70.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Автоклав Б6-КА2-В-2, инв.№М00000228, г.в.1990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71.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Автоклав Б6-КА2-В-2, инв.№М00000223, г.в.1990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72.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Автоклав Б6-КА2-В-2, инв.№М00000227, г.в.1990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73.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Автоклав Б6-КА2-В-2, инв.№М00000229, г.в.1990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74.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Бланширователь шнековый Р3-КБА, инв.№М00000167, г.в.1993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75.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Блок питания верхнего конвейера, инв.№М00000268, г.в.2005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76.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Блок питания верхнего конвейера, инв.№М00000269, г.в.2005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77.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Ванна замочная, инв.№М00000199, г.в.2001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78.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Ванна замочная, инв.№М00000201, г.в.2001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79.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Ванна замочная, инв.№М00000200, г.в.2001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80.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Вентилятор вытяжной ВР-86-77, инв.№М00000168, г.в.1990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81.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Волчок К 7 ФБЗ-200, инв.№М00000198, г.в.1982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82.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Выдерживатель, инв.№М00000241, г.в.2002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1 00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83.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Гидравлическая тележка HA 20S-1115m, инв.№М00000284, г.в.2006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2 400,00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84.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Гидравлическая тележка HA 20S-1115m, инв.№М00000285, г.в.2006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2 400,00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85.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Гидравлическая тележка HA 20S-1115m, инв.№М00000287, г.в.2006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2 400,00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86.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Гидравлическая тележка HA 20S-1115m, инв.№М00000283, г.в.2006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2 400,00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87.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Гидравлическая тележка HA 20S-1115m, инв.№М00000286, г.в.2006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2 400,00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88.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Гидравлическая тележка HA 20S-1115m, инв.№М00000288, г.в.2006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2 400,00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89.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Гидравлическая тележка СТ 20S-800m, инв.№М00000282, г.в.2006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2 400,00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90.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Диспергатор ДГ-1, инв.№М00000261, г.в.2000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120 000,00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91.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Дозатор четырех позиционный, инв.№М00000246, г.в.2000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96 000,00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92.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Дробилка 361, инв.№М00000169, г.в.1988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93.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Емкость 1,5 м.куб. нерж., инв.№М00000171, г.в.2002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94.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Емкость 800л., инв.№М00000170, г.в.2002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36 000,00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4C745C" w:rsidRDefault="00451E23" w:rsidP="002E3ACF">
            <w:r>
              <w:rPr>
                <w:sz w:val="22"/>
                <w:szCs w:val="22"/>
                <w:lang w:val="en-US"/>
              </w:rPr>
              <w:t>95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Емкость для маринада, инв.№</w:t>
            </w:r>
            <w:r w:rsidRPr="0072556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М00000211</w:t>
            </w:r>
            <w:r w:rsidRPr="00725562">
              <w:rPr>
                <w:sz w:val="22"/>
                <w:szCs w:val="22"/>
              </w:rPr>
              <w:t>, г.в.2002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96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Емкость н/ж, инв.№М00000240, г.в.1990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97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Комплект конвееров пластинчатых (3 метра), инв.№М00000267, г.в.2007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98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Компрессор 1-40-КТ-7, инв.№М00000272, г.в.1990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36 000,00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99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Компрессор К-25, инв.№М00000271, г.в.2002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36 000,00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100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Компрессор К-25, инв.№М00000302, г.в.2002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36 000,00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101.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Компрессор С-416-М1, инв.№М00000270, г.в.200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36 000,00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102.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Конвейер боковой, инв.№М00000259, г.в.2005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103.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Конвейер боковой, инв.№М00000260, г.в.2005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4C745C">
            <w:r w:rsidRPr="00725562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4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Конвейер ленточный, инв.№М00000280, г.в.2004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105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Конвейр 1-рядный , инв.№М00000265, г.в.2007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106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Конвейр 1-рядный , инв.№М00000266, г.в.2007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107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Конвейр 1-рядный без вариатора, инв.№М00000263, г.в.2007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108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Конвейр 1-рядный без вариатора, инв.№М00000264, г.в.2007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109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Корзина автоклавная</w:t>
            </w:r>
            <w:r w:rsidRPr="00725562">
              <w:rPr>
                <w:sz w:val="22"/>
                <w:szCs w:val="22"/>
              </w:rPr>
              <w:t>, инв.№М00000301, г.в.1990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4" w:type="dxa"/>
          </w:tcPr>
          <w:p w:rsidR="00451E23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110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Котел смесительно-варочный 1000 л., 2,6 квт, инв.№М00000258, г.в.1999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111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Котел смесительно-варочный 2000 л., 3,6 квт, инв.№М00000257, г.в.2000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112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Котел смесительно-варочный 2000 л., 3,6 квт, инв.№М00000256, г.в.2000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113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Котел смесительно-варочный 350л., 1,6 квт, инв.№М00000252, г.в.1995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114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Котел смесительно-варочный 350л., 1,6 квт, инв.№М00000253, г.в.1995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115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Котел смесительно-варочный 350л., 1,6 квт, инв.№М00000254, г.в.1995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116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Котел смесительно-варочный 350л., 1,6 квт, М00000255, г.в.1995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7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Котел смесительно-варочный МЗС-244б, инв.№М00000172, г.в.1989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118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Котел смесительно-варочный МЗС-244б, инв.№М00000173, г.в.1989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119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Котел смесительно-варочный МЗС-244б, инв.№М00000174, г.в.1989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120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Лента транспортерная ПВХ, инв.№М00000202, г.в.2006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121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Маркировочный принтер EBS 6100 mini, инв.№М00000276, г.в.2004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122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Машина барабанно-моечная "Единство", инв.№М00000212, г.в.1986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180 000,00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123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Машина барабанно-моечная "Единство", инв.№М00000176, г.в.1986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124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Машина для грубой протирки А9-КИГ 14Д, инв.№М00000175, г.в.2002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125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Машина для ополаскивания и шпарки банок, инв.№М00000193, г.в.2002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126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Машина для ополаскивания и шпарки банок, инв.№М00000245, г.в.2002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127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Машина для ополаскивания и шпарки стеклобанки, инв.№М00000236, г.в.2002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128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Машина для сушки банок, инв.№М00000237, г.в.1990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129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Машина для упаковки продукции с группиратором , инв.№М00000247, г.в.2000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130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Машина для упаковки продукции УМТ-600 ПО 2, инв.№М00000279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131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Машина закаточная твист-офф IND-CLOSE-14M, инв.№М00000208, г.в.2002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720 000,00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132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Машина моечная вентиляторная Т1-КУМ 5, инв.№М00000204, г.в.1988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133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Машина моечная Т1-КУ2-М 111, инв.№М00000177, г.в.1986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134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Машина моечная Т1-КУ2-М 111, инв.№М00000178, г.в.1986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135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Машина щеточно - моечная Т1-КУМ-3, инв.№М00000203, г.в.1988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136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Машина этикеровочная ALS 221, инв.№М00000248, г.в.2001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137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Машина этикеровочная ALS 221, инв.№М00000249, г.в.2001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138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Механизм обкатки ИПКС-099-0221, инв.№М00000250, г.в.2001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 w:rsidRPr="0072556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39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Механизм обкатки ИПКС-099-0221, инв.№М00000251, г.в.2001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140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Миксер 0,15т. - 300л./1,1 квт., инв.№М00000238, г.в.2000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141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Наполнитель щелевой "МАМОЛЬ", инв.№М00000206, г.в.1989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142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Насос АНВ – 125, инв.№М00000179, г.в.1992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143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Насос ВВН-1-12 (30*1000), инв.№М00000180, г.в.2006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144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Насос ВВН-1-12 (30*1000), инв.№М00000181, г.в.2006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145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Насос винтовой ОНВ-3, инв.№М00000262, г.в.2001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146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Насос винтовой П8-ОНВЗ-02, инв.№М00000182, г.в.2002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147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Насос винтовой П8-ОНВЗ-02, инв.№М00000183, г.в.2002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148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Насос винтовой П8-ОНВЗ-02, инв.№М00000184, г.в.2002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149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Насос центробежный 30/20, инв.№М0000024</w:t>
            </w:r>
            <w:r>
              <w:rPr>
                <w:sz w:val="22"/>
                <w:szCs w:val="22"/>
              </w:rPr>
              <w:t>2</w:t>
            </w:r>
            <w:r w:rsidRPr="00725562">
              <w:rPr>
                <w:sz w:val="22"/>
                <w:szCs w:val="22"/>
              </w:rPr>
              <w:t>, г.в.1990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150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Насос центробежный А 9-КНА, инв.№М00000205, г.в.1989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151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Насос центробежный П8-ОНЦ1, инв.№М00000239, г.в.2002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152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Насос Ш 5-ВНД, инв.№М00000166, г.в.1992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153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Охладитель атмосферный, инв.№М00000243, г.в.1990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154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Плата управления аппликатором, инв.№М00000275, г.в.2005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155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Плита Крапивина КПП-1, инв.№М00000194, г.в.1982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156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Плита Крапивина КПП-1, инв.№М00000195, г.в.1982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157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Плита Крапивина КПП-1, инв.№М00000196, г.в.1982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158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Плита Крапивина КПП-1, инв.№М00000197, г.в.1982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159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Протирка сдвоенная, инв.№М00000185, г.в.1990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160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Ректор МЗС – 316, инв.№М00000210, г.в.1989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161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Ресивер, инв.№М00000273, г.в.2000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36 000,00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162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Смеситель - линия кабач. Икры, инв.№М00000186, г.в.1994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163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Смеситель - линия кабач. Икры, инв.№М00000187, г.в.1994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164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Станок заточно-шлифовальный, инв.№М00000291, г.в.1994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165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Станок заточно-шлифовальный, инв.№М00000290, г.в.1994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166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 xml:space="preserve">Станок заточно-шлифовальный, </w:t>
            </w:r>
            <w:r>
              <w:rPr>
                <w:sz w:val="22"/>
                <w:szCs w:val="22"/>
              </w:rPr>
              <w:t>инв.№</w:t>
            </w:r>
            <w:r w:rsidRPr="00725562">
              <w:rPr>
                <w:sz w:val="22"/>
                <w:szCs w:val="22"/>
              </w:rPr>
              <w:t>М00000292, г.в.1994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167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Станция варочная ЛАНГ , инв.№М00000189, г.в.1994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1 440 000,00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168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Станция варочная ЛАНГ, инв.№М00000188, г.в.1994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1 440 000,00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169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Стол - маринадная линия, инв.№М00000209, г.в.2002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170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Тележка Гидравлическая NF 20N, инв.№М00000289, г.в.2005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1 200,00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71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Тележка рикша, инв.№М00000294, г.в.2006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1 200,00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172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Тележка рикша, инв.№М00000296, г.в.2006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1 200,00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173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Тележка рикша, инв.№М00000297, г.в.2006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1 200,00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174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Тележка рикша, инв.№М00000293, г.в.2006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1 200,00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175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Тележка рикша, инв.№М00000295, г.в.2006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1 200,00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176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Тельфер, инв.№М00000230, г.в.1988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177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Теплообменник (терморот), инв.№М00000244, г.в.1995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48 000,00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178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Термоусадочный упаковочный станок ТПЦ-370 бро, инв.№М00000298, г.в.2004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179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Транспортер дочистки "Единство", инв.№М00000213, г.в.1985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180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Транспортер инспекционный А 9-КТФ, инв.№М00000190, г.в.1983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181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Транспортер наклонный, инв.№М00000191, г.в.1990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182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Транспортер пластинчатый М8-АКСМ, инв.№М00000207, г.в.1986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183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Транспортер пластинчатый н/ж, инв.№М00000278, г.в.2004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184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Транспортер пластинчатый н/ж, инв.№М00000281, г.в.2004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185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Установка для дробления кабачков, инв.№М00000192, г.в.2002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186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Штабелер МТ0515, инв.№М00000300, г.в.2004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187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Штабелер МТ0515, инв.№М00000277, г.в.2004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188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Электротельфер, инв.№М00000231, г.в.1988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Default="00451E23" w:rsidP="00CB28EC">
            <w:pPr>
              <w:jc w:val="center"/>
            </w:pPr>
            <w:r w:rsidRPr="0074498E"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189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Электротельфер, инв.№М00000232, г.в.1984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Default="00451E23" w:rsidP="00CB28EC">
            <w:pPr>
              <w:jc w:val="center"/>
            </w:pPr>
            <w:r w:rsidRPr="0074498E"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190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Электротельфер, инв.№М00000233, г.в.1988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Default="00451E23" w:rsidP="00CB28EC">
            <w:pPr>
              <w:jc w:val="center"/>
            </w:pPr>
            <w:r w:rsidRPr="0074498E"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191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Электротельфер, инв.№М00000234, г.в.1988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Default="00451E23" w:rsidP="00CB28EC">
            <w:pPr>
              <w:jc w:val="center"/>
            </w:pPr>
            <w:r w:rsidRPr="0074498E"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192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Электротельфер, инв.№М00000235, г.в.1984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Default="00451E23" w:rsidP="00CB28EC">
            <w:pPr>
              <w:jc w:val="center"/>
            </w:pPr>
            <w:r w:rsidRPr="0074498E"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193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Этикетировочная машина КЭТ-2, инв.№М00000274, г.в.2004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36 000,00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194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Аппарат ТК-6000, инв.№</w:t>
            </w:r>
            <w:r w:rsidRPr="00725562">
              <w:rPr>
                <w:color w:val="000000"/>
                <w:sz w:val="22"/>
                <w:szCs w:val="22"/>
              </w:rPr>
              <w:t>В00000026</w:t>
            </w:r>
            <w:r w:rsidRPr="00725562">
              <w:rPr>
                <w:sz w:val="22"/>
                <w:szCs w:val="22"/>
              </w:rPr>
              <w:t>, г.в.</w:t>
            </w:r>
            <w:r w:rsidRPr="00725562">
              <w:rPr>
                <w:color w:val="000000"/>
                <w:sz w:val="22"/>
                <w:szCs w:val="22"/>
              </w:rPr>
              <w:t>2005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1 20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195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Бункер 8 м3, инв.№</w:t>
            </w:r>
            <w:r w:rsidRPr="00725562">
              <w:rPr>
                <w:color w:val="000000"/>
                <w:sz w:val="22"/>
                <w:szCs w:val="22"/>
              </w:rPr>
              <w:t>М00000148</w:t>
            </w:r>
            <w:r w:rsidRPr="00725562">
              <w:rPr>
                <w:sz w:val="22"/>
                <w:szCs w:val="22"/>
              </w:rPr>
              <w:t>, г.в.</w:t>
            </w:r>
            <w:r w:rsidRPr="00725562"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1 50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196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Вентилятор ВЦ 14-46-241-4, инв.№</w:t>
            </w:r>
            <w:r w:rsidRPr="00725562">
              <w:rPr>
                <w:color w:val="000000"/>
                <w:sz w:val="22"/>
                <w:szCs w:val="22"/>
              </w:rPr>
              <w:t>В00000027</w:t>
            </w:r>
            <w:r w:rsidRPr="00725562">
              <w:rPr>
                <w:sz w:val="22"/>
                <w:szCs w:val="22"/>
              </w:rPr>
              <w:t>, г.в.</w:t>
            </w:r>
            <w:r w:rsidRPr="00725562">
              <w:rPr>
                <w:color w:val="000000"/>
                <w:sz w:val="22"/>
                <w:szCs w:val="22"/>
              </w:rPr>
              <w:t>2003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70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197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Вентилятор РАД ВР.300, инв.№</w:t>
            </w:r>
            <w:r w:rsidRPr="00725562">
              <w:rPr>
                <w:color w:val="000000"/>
                <w:sz w:val="22"/>
                <w:szCs w:val="22"/>
              </w:rPr>
              <w:t>В00000005</w:t>
            </w:r>
            <w:r w:rsidRPr="00725562">
              <w:rPr>
                <w:sz w:val="22"/>
                <w:szCs w:val="22"/>
              </w:rPr>
              <w:t>, г.в.</w:t>
            </w:r>
            <w:r w:rsidRPr="00725562">
              <w:rPr>
                <w:color w:val="000000"/>
                <w:sz w:val="22"/>
                <w:szCs w:val="22"/>
              </w:rPr>
              <w:t>2001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70</w:t>
            </w: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198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Весы Тракт БВ2-30000 В1, инв.№</w:t>
            </w:r>
            <w:r w:rsidRPr="00725562">
              <w:rPr>
                <w:color w:val="000000"/>
                <w:sz w:val="22"/>
                <w:szCs w:val="22"/>
              </w:rPr>
              <w:t>М00000154</w:t>
            </w:r>
            <w:r w:rsidRPr="00725562">
              <w:rPr>
                <w:sz w:val="22"/>
                <w:szCs w:val="22"/>
              </w:rPr>
              <w:t>, г.в.</w:t>
            </w:r>
            <w:r w:rsidRPr="00725562"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360 000,00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199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Котел ДКВр-6.5-13 ГМ, инв.№</w:t>
            </w:r>
            <w:r w:rsidRPr="00725562">
              <w:rPr>
                <w:color w:val="000000"/>
                <w:sz w:val="22"/>
                <w:szCs w:val="22"/>
              </w:rPr>
              <w:t>М00000041</w:t>
            </w:r>
            <w:r w:rsidRPr="00725562">
              <w:rPr>
                <w:sz w:val="22"/>
                <w:szCs w:val="22"/>
              </w:rPr>
              <w:t>, г.в.</w:t>
            </w:r>
            <w:r w:rsidRPr="00725562">
              <w:rPr>
                <w:color w:val="000000"/>
                <w:sz w:val="22"/>
                <w:szCs w:val="22"/>
              </w:rPr>
              <w:t>2007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1 200 000,00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200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Котел паровой ДКВр-10-13 ГМ, инв.№</w:t>
            </w:r>
            <w:r w:rsidRPr="00725562">
              <w:rPr>
                <w:color w:val="000000"/>
                <w:sz w:val="22"/>
                <w:szCs w:val="22"/>
              </w:rPr>
              <w:t>В00000028</w:t>
            </w:r>
            <w:r w:rsidRPr="00725562">
              <w:rPr>
                <w:sz w:val="22"/>
                <w:szCs w:val="22"/>
              </w:rPr>
              <w:t>, г.в.</w:t>
            </w:r>
            <w:r w:rsidRPr="00725562">
              <w:rPr>
                <w:color w:val="000000"/>
                <w:sz w:val="22"/>
                <w:szCs w:val="22"/>
              </w:rPr>
              <w:t>1970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1 200 000,00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201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25562">
              <w:rPr>
                <w:sz w:val="22"/>
                <w:szCs w:val="22"/>
              </w:rPr>
              <w:t>Линия по произв-ву готовых форм горчицы, г.в.</w:t>
            </w:r>
            <w:r w:rsidRPr="00725562">
              <w:rPr>
                <w:color w:val="000000"/>
                <w:sz w:val="22"/>
                <w:szCs w:val="22"/>
              </w:rPr>
              <w:t>1998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240 000,00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202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Линия по розливу масла, инв.№</w:t>
            </w:r>
            <w:r w:rsidRPr="00725562">
              <w:rPr>
                <w:color w:val="000000"/>
                <w:sz w:val="22"/>
                <w:szCs w:val="22"/>
              </w:rPr>
              <w:t>В00000003</w:t>
            </w:r>
            <w:r w:rsidRPr="00725562">
              <w:rPr>
                <w:sz w:val="22"/>
                <w:szCs w:val="22"/>
              </w:rPr>
              <w:t>, г.в.</w:t>
            </w:r>
            <w:r w:rsidRPr="00725562">
              <w:rPr>
                <w:color w:val="000000"/>
                <w:sz w:val="22"/>
                <w:szCs w:val="22"/>
              </w:rPr>
              <w:t>1998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720 000,00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203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Машина моечная ММПУ-25, инв.№</w:t>
            </w:r>
            <w:r w:rsidRPr="00725562">
              <w:rPr>
                <w:color w:val="000000"/>
                <w:sz w:val="22"/>
                <w:szCs w:val="22"/>
              </w:rPr>
              <w:t>В00000099</w:t>
            </w:r>
            <w:r w:rsidRPr="00725562">
              <w:rPr>
                <w:sz w:val="22"/>
                <w:szCs w:val="22"/>
              </w:rPr>
              <w:t>, г.в.</w:t>
            </w:r>
            <w:r w:rsidRPr="00725562">
              <w:rPr>
                <w:color w:val="000000"/>
                <w:sz w:val="22"/>
                <w:szCs w:val="22"/>
              </w:rPr>
              <w:t>2005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204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Машина упаковочная Зенит, инв.№</w:t>
            </w:r>
            <w:r w:rsidRPr="00725562">
              <w:rPr>
                <w:color w:val="000000"/>
                <w:sz w:val="22"/>
                <w:szCs w:val="22"/>
              </w:rPr>
              <w:t>М00000039</w:t>
            </w:r>
            <w:r w:rsidRPr="00725562">
              <w:rPr>
                <w:sz w:val="22"/>
                <w:szCs w:val="22"/>
              </w:rPr>
              <w:t>, г.в.</w:t>
            </w:r>
            <w:r w:rsidRPr="00725562">
              <w:rPr>
                <w:color w:val="000000"/>
                <w:sz w:val="22"/>
                <w:szCs w:val="22"/>
              </w:rPr>
              <w:t>2002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120 000,00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205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Насос-диспергатор ДРС, инв.№</w:t>
            </w:r>
            <w:r w:rsidRPr="00725562">
              <w:rPr>
                <w:color w:val="000000"/>
                <w:sz w:val="22"/>
                <w:szCs w:val="22"/>
              </w:rPr>
              <w:t>В00000067</w:t>
            </w:r>
            <w:r w:rsidRPr="00725562">
              <w:rPr>
                <w:sz w:val="22"/>
                <w:szCs w:val="22"/>
              </w:rPr>
              <w:t>, г.в.</w:t>
            </w:r>
            <w:r w:rsidRPr="00725562">
              <w:rPr>
                <w:color w:val="000000"/>
                <w:sz w:val="22"/>
                <w:szCs w:val="22"/>
              </w:rPr>
              <w:t>2002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48 000,00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206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Пресс-форма 0.45л под ПЭТ-преформу стандарта "РСО", инв.№</w:t>
            </w:r>
            <w:r w:rsidRPr="00725562">
              <w:rPr>
                <w:color w:val="000000"/>
                <w:sz w:val="22"/>
                <w:szCs w:val="22"/>
              </w:rPr>
              <w:t>В00000098</w:t>
            </w:r>
            <w:r w:rsidRPr="00725562">
              <w:rPr>
                <w:sz w:val="22"/>
                <w:szCs w:val="22"/>
              </w:rPr>
              <w:t>, г.в.</w:t>
            </w:r>
            <w:r w:rsidRPr="00725562">
              <w:rPr>
                <w:color w:val="000000"/>
                <w:sz w:val="22"/>
                <w:szCs w:val="22"/>
              </w:rPr>
              <w:t>2005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207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Пресс-форма для автомата "Gerosa" 0.75 л, инв.№</w:t>
            </w:r>
            <w:r w:rsidRPr="00725562">
              <w:rPr>
                <w:color w:val="000000"/>
                <w:sz w:val="22"/>
                <w:szCs w:val="22"/>
              </w:rPr>
              <w:t>М00000002</w:t>
            </w:r>
            <w:r w:rsidRPr="00725562">
              <w:rPr>
                <w:sz w:val="22"/>
                <w:szCs w:val="22"/>
              </w:rPr>
              <w:t>, г.в.</w:t>
            </w:r>
            <w:r w:rsidRPr="00725562"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208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Принтер каплеструйный EBS-6000, инв.№</w:t>
            </w:r>
            <w:r w:rsidRPr="00725562">
              <w:rPr>
                <w:color w:val="000000"/>
                <w:sz w:val="22"/>
                <w:szCs w:val="22"/>
              </w:rPr>
              <w:t>М00000149</w:t>
            </w:r>
            <w:r w:rsidRPr="00725562">
              <w:rPr>
                <w:sz w:val="22"/>
                <w:szCs w:val="22"/>
              </w:rPr>
              <w:t>, г.в.</w:t>
            </w:r>
            <w:r w:rsidRPr="00725562"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48 000,00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209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Реактор приготовления горчицы (500 л), инв.№</w:t>
            </w:r>
            <w:r w:rsidRPr="00725562">
              <w:rPr>
                <w:color w:val="000000"/>
                <w:sz w:val="22"/>
                <w:szCs w:val="22"/>
              </w:rPr>
              <w:t>В00000100</w:t>
            </w:r>
            <w:r w:rsidRPr="00725562">
              <w:rPr>
                <w:sz w:val="22"/>
                <w:szCs w:val="22"/>
              </w:rPr>
              <w:t>, г.в.</w:t>
            </w:r>
            <w:r w:rsidRPr="00725562">
              <w:rPr>
                <w:color w:val="000000"/>
                <w:sz w:val="22"/>
                <w:szCs w:val="22"/>
              </w:rPr>
              <w:t>1988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72 000,00</w:t>
            </w:r>
          </w:p>
        </w:tc>
      </w:tr>
      <w:tr w:rsidR="00451E23" w:rsidRPr="00725562">
        <w:tc>
          <w:tcPr>
            <w:tcW w:w="709" w:type="dxa"/>
            <w:gridSpan w:val="2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210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Реактор приготовления кетчупа (450 л), инв.№</w:t>
            </w:r>
            <w:r w:rsidRPr="00725562">
              <w:rPr>
                <w:color w:val="000000"/>
                <w:sz w:val="22"/>
                <w:szCs w:val="22"/>
              </w:rPr>
              <w:t>В00000101</w:t>
            </w:r>
            <w:r w:rsidRPr="00725562">
              <w:rPr>
                <w:sz w:val="22"/>
                <w:szCs w:val="22"/>
              </w:rPr>
              <w:t>, г.в.</w:t>
            </w:r>
            <w:r w:rsidRPr="00725562">
              <w:rPr>
                <w:color w:val="000000"/>
                <w:sz w:val="22"/>
                <w:szCs w:val="22"/>
              </w:rPr>
              <w:t>1988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60 000,00</w:t>
            </w:r>
          </w:p>
        </w:tc>
      </w:tr>
      <w:tr w:rsidR="00451E23" w:rsidRPr="00725562">
        <w:trPr>
          <w:gridBefore w:val="1"/>
        </w:trPr>
        <w:tc>
          <w:tcPr>
            <w:tcW w:w="709" w:type="dxa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211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Сети структурно кабельные, инв.№</w:t>
            </w:r>
            <w:r w:rsidRPr="00725562">
              <w:rPr>
                <w:color w:val="000000"/>
                <w:sz w:val="22"/>
                <w:szCs w:val="22"/>
              </w:rPr>
              <w:t>М00000153</w:t>
            </w:r>
            <w:r w:rsidRPr="00725562">
              <w:rPr>
                <w:sz w:val="22"/>
                <w:szCs w:val="22"/>
              </w:rPr>
              <w:t>, г.в.</w:t>
            </w:r>
            <w:r w:rsidRPr="00725562"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120 000,00</w:t>
            </w:r>
          </w:p>
        </w:tc>
      </w:tr>
      <w:tr w:rsidR="00451E23" w:rsidRPr="00725562">
        <w:trPr>
          <w:gridBefore w:val="1"/>
        </w:trPr>
        <w:tc>
          <w:tcPr>
            <w:tcW w:w="709" w:type="dxa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212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Стол для весов антивибрационный, инв.№</w:t>
            </w:r>
            <w:r w:rsidRPr="00725562">
              <w:rPr>
                <w:color w:val="000000"/>
                <w:sz w:val="22"/>
                <w:szCs w:val="22"/>
              </w:rPr>
              <w:t>М00000151</w:t>
            </w:r>
            <w:r w:rsidRPr="00725562">
              <w:rPr>
                <w:sz w:val="22"/>
                <w:szCs w:val="22"/>
              </w:rPr>
              <w:t>, г.в.</w:t>
            </w:r>
            <w:r w:rsidRPr="00725562"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12 000,00</w:t>
            </w:r>
          </w:p>
        </w:tc>
      </w:tr>
      <w:tr w:rsidR="00451E23" w:rsidRPr="00725562">
        <w:trPr>
          <w:gridBefore w:val="1"/>
        </w:trPr>
        <w:tc>
          <w:tcPr>
            <w:tcW w:w="709" w:type="dxa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213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Узел учета расхода газа, инв.№</w:t>
            </w:r>
            <w:r w:rsidRPr="00725562">
              <w:rPr>
                <w:color w:val="000000"/>
                <w:sz w:val="22"/>
                <w:szCs w:val="22"/>
              </w:rPr>
              <w:t>М00000044</w:t>
            </w:r>
            <w:r w:rsidRPr="00725562">
              <w:rPr>
                <w:sz w:val="22"/>
                <w:szCs w:val="22"/>
              </w:rPr>
              <w:t>, г.в.</w:t>
            </w:r>
            <w:r>
              <w:rPr>
                <w:color w:val="000000"/>
                <w:sz w:val="22"/>
                <w:szCs w:val="22"/>
              </w:rPr>
              <w:t>2005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240 000,00</w:t>
            </w:r>
          </w:p>
        </w:tc>
      </w:tr>
      <w:tr w:rsidR="00451E23" w:rsidRPr="00725562">
        <w:trPr>
          <w:gridBefore w:val="1"/>
        </w:trPr>
        <w:tc>
          <w:tcPr>
            <w:tcW w:w="709" w:type="dxa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214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Упаковочный автомат АП 04-42, инв.№</w:t>
            </w:r>
            <w:r w:rsidRPr="00725562">
              <w:rPr>
                <w:color w:val="000000"/>
                <w:sz w:val="22"/>
                <w:szCs w:val="22"/>
              </w:rPr>
              <w:t>В00000029</w:t>
            </w:r>
            <w:r w:rsidRPr="00725562">
              <w:rPr>
                <w:sz w:val="22"/>
                <w:szCs w:val="22"/>
              </w:rPr>
              <w:t>, г.в.</w:t>
            </w:r>
            <w:r w:rsidRPr="00725562">
              <w:rPr>
                <w:color w:val="000000"/>
                <w:sz w:val="22"/>
                <w:szCs w:val="22"/>
              </w:rPr>
              <w:t>2003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36 000,00</w:t>
            </w:r>
          </w:p>
        </w:tc>
      </w:tr>
      <w:tr w:rsidR="00451E23" w:rsidRPr="00725562">
        <w:trPr>
          <w:gridBefore w:val="1"/>
        </w:trPr>
        <w:tc>
          <w:tcPr>
            <w:tcW w:w="709" w:type="dxa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215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Упаковочный автомат АТП 60, инв.№</w:t>
            </w:r>
            <w:r w:rsidRPr="00725562">
              <w:rPr>
                <w:color w:val="000000"/>
                <w:sz w:val="22"/>
                <w:szCs w:val="22"/>
              </w:rPr>
              <w:t>В00000031</w:t>
            </w:r>
            <w:r w:rsidRPr="00725562">
              <w:rPr>
                <w:sz w:val="22"/>
                <w:szCs w:val="22"/>
              </w:rPr>
              <w:t>, г.в.</w:t>
            </w:r>
            <w:r w:rsidRPr="00725562">
              <w:rPr>
                <w:color w:val="000000"/>
                <w:sz w:val="22"/>
                <w:szCs w:val="22"/>
              </w:rPr>
              <w:t>2003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36 000,00</w:t>
            </w:r>
          </w:p>
        </w:tc>
      </w:tr>
      <w:tr w:rsidR="00451E23" w:rsidRPr="00725562">
        <w:trPr>
          <w:gridBefore w:val="1"/>
        </w:trPr>
        <w:tc>
          <w:tcPr>
            <w:tcW w:w="709" w:type="dxa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216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Установка титровальная, инв.№</w:t>
            </w:r>
            <w:r w:rsidRPr="00725562">
              <w:rPr>
                <w:color w:val="000000"/>
                <w:sz w:val="22"/>
                <w:szCs w:val="22"/>
              </w:rPr>
              <w:t>М00000150</w:t>
            </w:r>
            <w:r w:rsidRPr="00725562">
              <w:rPr>
                <w:sz w:val="22"/>
                <w:szCs w:val="22"/>
              </w:rPr>
              <w:t>, г.в.</w:t>
            </w:r>
            <w:r w:rsidRPr="00725562"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36 000,00</w:t>
            </w:r>
          </w:p>
        </w:tc>
      </w:tr>
      <w:tr w:rsidR="00451E23" w:rsidRPr="00725562">
        <w:trPr>
          <w:gridBefore w:val="1"/>
        </w:trPr>
        <w:tc>
          <w:tcPr>
            <w:tcW w:w="709" w:type="dxa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217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Шкаф вытяжной с подводом воды, инв.№</w:t>
            </w:r>
            <w:r w:rsidRPr="00725562">
              <w:rPr>
                <w:color w:val="000000"/>
                <w:sz w:val="22"/>
                <w:szCs w:val="22"/>
              </w:rPr>
              <w:t>М00000152</w:t>
            </w:r>
            <w:r w:rsidRPr="00725562">
              <w:rPr>
                <w:sz w:val="22"/>
                <w:szCs w:val="22"/>
              </w:rPr>
              <w:t>, г.в.</w:t>
            </w:r>
            <w:r w:rsidRPr="00725562">
              <w:rPr>
                <w:color w:val="000000"/>
                <w:sz w:val="22"/>
                <w:szCs w:val="22"/>
              </w:rPr>
              <w:t>2008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6 000,00</w:t>
            </w:r>
          </w:p>
        </w:tc>
      </w:tr>
      <w:tr w:rsidR="00451E23" w:rsidRPr="00725562">
        <w:trPr>
          <w:gridBefore w:val="1"/>
        </w:trPr>
        <w:tc>
          <w:tcPr>
            <w:tcW w:w="709" w:type="dxa"/>
            <w:vAlign w:val="center"/>
          </w:tcPr>
          <w:p w:rsidR="00451E23" w:rsidRPr="00725562" w:rsidRDefault="00451E23" w:rsidP="002E3ACF">
            <w:r>
              <w:rPr>
                <w:sz w:val="22"/>
                <w:szCs w:val="22"/>
              </w:rPr>
              <w:t>218</w:t>
            </w:r>
            <w:r w:rsidRPr="00725562">
              <w:rPr>
                <w:sz w:val="22"/>
                <w:szCs w:val="22"/>
              </w:rPr>
              <w:t>.</w:t>
            </w:r>
          </w:p>
        </w:tc>
        <w:tc>
          <w:tcPr>
            <w:tcW w:w="6520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</w:pPr>
            <w:r w:rsidRPr="00725562">
              <w:rPr>
                <w:sz w:val="22"/>
                <w:szCs w:val="22"/>
              </w:rPr>
              <w:t>Экономайзер ЭБ1-330И, инв.№</w:t>
            </w:r>
            <w:r w:rsidRPr="00725562">
              <w:rPr>
                <w:color w:val="000000"/>
                <w:sz w:val="22"/>
                <w:szCs w:val="22"/>
              </w:rPr>
              <w:t>М00000045</w:t>
            </w:r>
            <w:r w:rsidRPr="00725562">
              <w:rPr>
                <w:sz w:val="22"/>
                <w:szCs w:val="22"/>
              </w:rPr>
              <w:t>, г.в.</w:t>
            </w:r>
            <w:r w:rsidRPr="00725562">
              <w:rPr>
                <w:color w:val="000000"/>
                <w:sz w:val="22"/>
                <w:szCs w:val="22"/>
              </w:rPr>
              <w:t>1970</w:t>
            </w:r>
          </w:p>
        </w:tc>
        <w:tc>
          <w:tcPr>
            <w:tcW w:w="1275" w:type="dxa"/>
            <w:vAlign w:val="center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255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:rsidR="00451E23" w:rsidRPr="00725562" w:rsidRDefault="00451E23" w:rsidP="002E3A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240 000,00</w:t>
            </w:r>
          </w:p>
        </w:tc>
      </w:tr>
    </w:tbl>
    <w:p w:rsidR="00451E23" w:rsidRPr="00AB4CC5" w:rsidRDefault="00451E23" w:rsidP="00C02A6F">
      <w:pPr>
        <w:ind w:right="-5"/>
        <w:jc w:val="both"/>
        <w:rPr>
          <w:color w:val="FF0000"/>
          <w:sz w:val="20"/>
          <w:szCs w:val="20"/>
        </w:rPr>
      </w:pPr>
    </w:p>
    <w:sectPr w:rsidR="00451E23" w:rsidRPr="00AB4CC5" w:rsidSect="009D304D">
      <w:pgSz w:w="16838" w:h="11906" w:orient="landscape"/>
      <w:pgMar w:top="709" w:right="567" w:bottom="567" w:left="2127" w:header="709" w:footer="45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nivers (WN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A6F"/>
    <w:rsid w:val="000114B7"/>
    <w:rsid w:val="00017DEB"/>
    <w:rsid w:val="0003053E"/>
    <w:rsid w:val="000A42E6"/>
    <w:rsid w:val="001314B8"/>
    <w:rsid w:val="0014452A"/>
    <w:rsid w:val="00160FED"/>
    <w:rsid w:val="001A7B04"/>
    <w:rsid w:val="001D064E"/>
    <w:rsid w:val="001F0003"/>
    <w:rsid w:val="002417CB"/>
    <w:rsid w:val="002A3185"/>
    <w:rsid w:val="002A6307"/>
    <w:rsid w:val="002B20D2"/>
    <w:rsid w:val="002B5451"/>
    <w:rsid w:val="002E3ACF"/>
    <w:rsid w:val="002E49E0"/>
    <w:rsid w:val="00321475"/>
    <w:rsid w:val="00333579"/>
    <w:rsid w:val="003356A6"/>
    <w:rsid w:val="00361EB6"/>
    <w:rsid w:val="003941D9"/>
    <w:rsid w:val="00394A7E"/>
    <w:rsid w:val="0039732E"/>
    <w:rsid w:val="003F60D9"/>
    <w:rsid w:val="004027C2"/>
    <w:rsid w:val="00405D41"/>
    <w:rsid w:val="00427DD6"/>
    <w:rsid w:val="0043169F"/>
    <w:rsid w:val="00432BAF"/>
    <w:rsid w:val="00451E23"/>
    <w:rsid w:val="004C23ED"/>
    <w:rsid w:val="004C745C"/>
    <w:rsid w:val="004E32DD"/>
    <w:rsid w:val="004F4F2D"/>
    <w:rsid w:val="0052040F"/>
    <w:rsid w:val="0052338C"/>
    <w:rsid w:val="0055150D"/>
    <w:rsid w:val="00556573"/>
    <w:rsid w:val="00565195"/>
    <w:rsid w:val="00586F21"/>
    <w:rsid w:val="00593B63"/>
    <w:rsid w:val="005A5859"/>
    <w:rsid w:val="005D1E8F"/>
    <w:rsid w:val="006440F3"/>
    <w:rsid w:val="00654D8B"/>
    <w:rsid w:val="006750A4"/>
    <w:rsid w:val="00682C16"/>
    <w:rsid w:val="006A5F39"/>
    <w:rsid w:val="006D3AB3"/>
    <w:rsid w:val="006F3014"/>
    <w:rsid w:val="00725562"/>
    <w:rsid w:val="0074498E"/>
    <w:rsid w:val="00750579"/>
    <w:rsid w:val="00752BD4"/>
    <w:rsid w:val="007E606D"/>
    <w:rsid w:val="007F547F"/>
    <w:rsid w:val="00820027"/>
    <w:rsid w:val="00824679"/>
    <w:rsid w:val="0083278A"/>
    <w:rsid w:val="00837C12"/>
    <w:rsid w:val="0084320B"/>
    <w:rsid w:val="00856DFE"/>
    <w:rsid w:val="00893676"/>
    <w:rsid w:val="008A3F50"/>
    <w:rsid w:val="008C55E2"/>
    <w:rsid w:val="008D7DF1"/>
    <w:rsid w:val="0090672F"/>
    <w:rsid w:val="00947653"/>
    <w:rsid w:val="009555EC"/>
    <w:rsid w:val="00986D17"/>
    <w:rsid w:val="009B10B8"/>
    <w:rsid w:val="009D0CFE"/>
    <w:rsid w:val="009D304D"/>
    <w:rsid w:val="009F305D"/>
    <w:rsid w:val="00A21B91"/>
    <w:rsid w:val="00A519D2"/>
    <w:rsid w:val="00A64C08"/>
    <w:rsid w:val="00A7320A"/>
    <w:rsid w:val="00A8539B"/>
    <w:rsid w:val="00A928C9"/>
    <w:rsid w:val="00AB4CC5"/>
    <w:rsid w:val="00B7705B"/>
    <w:rsid w:val="00B87112"/>
    <w:rsid w:val="00BB03D9"/>
    <w:rsid w:val="00C02A6F"/>
    <w:rsid w:val="00C26FFC"/>
    <w:rsid w:val="00C427BD"/>
    <w:rsid w:val="00C45DCE"/>
    <w:rsid w:val="00C54A9F"/>
    <w:rsid w:val="00CA1155"/>
    <w:rsid w:val="00CB28EC"/>
    <w:rsid w:val="00CC48CD"/>
    <w:rsid w:val="00CD6FCD"/>
    <w:rsid w:val="00D07375"/>
    <w:rsid w:val="00D61B9A"/>
    <w:rsid w:val="00DB47E3"/>
    <w:rsid w:val="00DB4934"/>
    <w:rsid w:val="00DC2086"/>
    <w:rsid w:val="00DE017A"/>
    <w:rsid w:val="00DE7519"/>
    <w:rsid w:val="00E224CD"/>
    <w:rsid w:val="00E640B6"/>
    <w:rsid w:val="00E7172D"/>
    <w:rsid w:val="00E729B5"/>
    <w:rsid w:val="00E7503D"/>
    <w:rsid w:val="00EA793F"/>
    <w:rsid w:val="00EF1B3F"/>
    <w:rsid w:val="00F466C8"/>
    <w:rsid w:val="00F6455B"/>
    <w:rsid w:val="00F81335"/>
    <w:rsid w:val="00FC133C"/>
    <w:rsid w:val="00FD7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A6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60FED"/>
    <w:pPr>
      <w:keepNext/>
      <w:spacing w:before="240" w:after="60"/>
      <w:ind w:firstLine="864"/>
      <w:jc w:val="both"/>
      <w:outlineLvl w:val="0"/>
    </w:pPr>
    <w:rPr>
      <w:rFonts w:ascii="Univers (WN)" w:hAnsi="Univers (WN)" w:cs="Univers (WN)"/>
      <w:b/>
      <w:bCs/>
      <w:kern w:val="28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60FED"/>
    <w:rPr>
      <w:rFonts w:ascii="Univers (WN)" w:hAnsi="Univers (WN)" w:cs="Univers (WN)"/>
      <w:b/>
      <w:bCs/>
      <w:kern w:val="28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C02A6F"/>
    <w:pPr>
      <w:ind w:left="1800"/>
      <w:jc w:val="both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02A6F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17D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DEB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A5F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rsid w:val="006F3014"/>
    <w:rPr>
      <w:color w:val="000080"/>
      <w:u w:val="single"/>
    </w:rPr>
  </w:style>
  <w:style w:type="character" w:customStyle="1" w:styleId="js-rollover">
    <w:name w:val="js-rollover"/>
    <w:uiPriority w:val="99"/>
    <w:rsid w:val="006F3014"/>
  </w:style>
  <w:style w:type="table" w:styleId="TableGrid">
    <w:name w:val="Table Grid"/>
    <w:basedOn w:val="TableNormal"/>
    <w:uiPriority w:val="99"/>
    <w:rsid w:val="006F3014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10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9</Pages>
  <Words>2528</Words>
  <Characters>14411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Одуденко Ольга Анатольевна</dc:creator>
  <cp:keywords/>
  <dc:description/>
  <cp:lastModifiedBy>User</cp:lastModifiedBy>
  <cp:revision>4</cp:revision>
  <cp:lastPrinted>2018-02-07T10:50:00Z</cp:lastPrinted>
  <dcterms:created xsi:type="dcterms:W3CDTF">2018-03-02T13:05:00Z</dcterms:created>
  <dcterms:modified xsi:type="dcterms:W3CDTF">2018-03-14T10:10:00Z</dcterms:modified>
</cp:coreProperties>
</file>