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5F5" w:rsidRPr="005F7D8C" w:rsidRDefault="00B065F5" w:rsidP="00B065F5">
      <w:pPr>
        <w:pStyle w:val="a3"/>
        <w:rPr>
          <w:sz w:val="20"/>
        </w:rPr>
      </w:pPr>
      <w:r w:rsidRPr="005F7D8C">
        <w:rPr>
          <w:sz w:val="20"/>
        </w:rPr>
        <w:t xml:space="preserve">Проект договора о задатке № </w:t>
      </w:r>
    </w:p>
    <w:p w:rsidR="00B065F5" w:rsidRPr="005F7D8C" w:rsidRDefault="00B065F5" w:rsidP="00B065F5">
      <w:pPr>
        <w:pStyle w:val="a3"/>
        <w:rPr>
          <w:sz w:val="20"/>
        </w:rPr>
      </w:pPr>
      <w:r w:rsidRPr="005F7D8C">
        <w:rPr>
          <w:sz w:val="20"/>
        </w:rPr>
        <w:t>(реали</w:t>
      </w:r>
      <w:r w:rsidR="00083AC2" w:rsidRPr="005F7D8C">
        <w:rPr>
          <w:sz w:val="20"/>
        </w:rPr>
        <w:t xml:space="preserve">зация </w:t>
      </w:r>
      <w:r w:rsidR="0036620E" w:rsidRPr="005F7D8C">
        <w:rPr>
          <w:sz w:val="20"/>
        </w:rPr>
        <w:t>залогового имущества</w:t>
      </w:r>
      <w:r w:rsidRPr="005F7D8C">
        <w:rPr>
          <w:sz w:val="20"/>
        </w:rPr>
        <w:t>)</w:t>
      </w:r>
    </w:p>
    <w:p w:rsidR="00B065F5" w:rsidRPr="005F7D8C" w:rsidRDefault="00B065F5" w:rsidP="00B065F5">
      <w:pPr>
        <w:pStyle w:val="a3"/>
        <w:rPr>
          <w:sz w:val="20"/>
        </w:rPr>
      </w:pPr>
    </w:p>
    <w:p w:rsidR="00B065F5" w:rsidRPr="005F7D8C" w:rsidRDefault="00B065F5" w:rsidP="00EF468E">
      <w:pPr>
        <w:pStyle w:val="a3"/>
        <w:rPr>
          <w:b w:val="0"/>
          <w:sz w:val="20"/>
        </w:rPr>
      </w:pPr>
      <w:r w:rsidRPr="005F7D8C">
        <w:rPr>
          <w:b w:val="0"/>
          <w:sz w:val="20"/>
        </w:rPr>
        <w:t>г. Новосибирск</w:t>
      </w:r>
      <w:r w:rsidRPr="005F7D8C">
        <w:rPr>
          <w:b w:val="0"/>
          <w:sz w:val="20"/>
        </w:rPr>
        <w:tab/>
      </w:r>
      <w:r w:rsidRPr="005F7D8C">
        <w:rPr>
          <w:b w:val="0"/>
          <w:sz w:val="20"/>
        </w:rPr>
        <w:tab/>
      </w:r>
      <w:r w:rsidRPr="005F7D8C">
        <w:rPr>
          <w:b w:val="0"/>
          <w:sz w:val="20"/>
        </w:rPr>
        <w:tab/>
      </w:r>
      <w:r w:rsidR="00EF468E" w:rsidRPr="005F7D8C">
        <w:rPr>
          <w:b w:val="0"/>
          <w:sz w:val="20"/>
        </w:rPr>
        <w:t xml:space="preserve">                                        </w:t>
      </w:r>
      <w:r w:rsidRPr="005F7D8C">
        <w:rPr>
          <w:b w:val="0"/>
          <w:sz w:val="20"/>
        </w:rPr>
        <w:tab/>
      </w:r>
      <w:r w:rsidRPr="005F7D8C">
        <w:rPr>
          <w:b w:val="0"/>
          <w:sz w:val="20"/>
        </w:rPr>
        <w:tab/>
      </w:r>
      <w:r w:rsidRPr="005F7D8C">
        <w:rPr>
          <w:b w:val="0"/>
          <w:sz w:val="20"/>
        </w:rPr>
        <w:tab/>
      </w:r>
      <w:r w:rsidRPr="005F7D8C">
        <w:rPr>
          <w:b w:val="0"/>
          <w:sz w:val="20"/>
        </w:rPr>
        <w:tab/>
        <w:t>«__» _____________ 201____ г.</w:t>
      </w:r>
    </w:p>
    <w:p w:rsidR="0036620E" w:rsidRPr="005F7D8C" w:rsidRDefault="0036620E" w:rsidP="00B065F5">
      <w:pPr>
        <w:pStyle w:val="a3"/>
        <w:jc w:val="right"/>
        <w:rPr>
          <w:b w:val="0"/>
          <w:sz w:val="20"/>
        </w:rPr>
      </w:pPr>
    </w:p>
    <w:p w:rsidR="001A4354" w:rsidRPr="00F96C41" w:rsidRDefault="00F96C41" w:rsidP="001A4354">
      <w:pPr>
        <w:tabs>
          <w:tab w:val="center" w:pos="5330"/>
          <w:tab w:val="right" w:pos="10065"/>
        </w:tabs>
        <w:ind w:firstLine="567"/>
        <w:jc w:val="both"/>
        <w:rPr>
          <w:sz w:val="20"/>
          <w:szCs w:val="20"/>
        </w:rPr>
      </w:pPr>
      <w:r w:rsidRPr="00F96C41">
        <w:rPr>
          <w:b/>
          <w:sz w:val="20"/>
          <w:szCs w:val="20"/>
        </w:rPr>
        <w:t xml:space="preserve">Общество с ограниченной ответственностью «Дельта-Строй» </w:t>
      </w:r>
      <w:r w:rsidRPr="00F96C41">
        <w:rPr>
          <w:sz w:val="20"/>
          <w:szCs w:val="20"/>
        </w:rPr>
        <w:t xml:space="preserve">(ИНН </w:t>
      </w:r>
      <w:r w:rsidRPr="00F96C41">
        <w:rPr>
          <w:bCs/>
          <w:color w:val="000000"/>
          <w:sz w:val="20"/>
          <w:szCs w:val="20"/>
          <w:bdr w:val="none" w:sz="0" w:space="0" w:color="auto" w:frame="1"/>
        </w:rPr>
        <w:t>5410006012</w:t>
      </w:r>
      <w:r w:rsidRPr="00F96C41">
        <w:rPr>
          <w:sz w:val="20"/>
          <w:szCs w:val="20"/>
        </w:rPr>
        <w:t xml:space="preserve">, ОГРН </w:t>
      </w:r>
      <w:r w:rsidRPr="00F96C41">
        <w:rPr>
          <w:bCs/>
          <w:color w:val="000000"/>
          <w:sz w:val="20"/>
          <w:szCs w:val="20"/>
          <w:bdr w:val="none" w:sz="0" w:space="0" w:color="auto" w:frame="1"/>
          <w:shd w:val="clear" w:color="auto" w:fill="FFFFFF"/>
        </w:rPr>
        <w:t>1065410038594</w:t>
      </w:r>
      <w:r w:rsidRPr="00F96C41">
        <w:rPr>
          <w:sz w:val="20"/>
          <w:szCs w:val="20"/>
        </w:rPr>
        <w:t xml:space="preserve">, адрес: </w:t>
      </w:r>
      <w:r w:rsidRPr="00F96C41">
        <w:rPr>
          <w:bCs/>
          <w:color w:val="000000"/>
          <w:sz w:val="20"/>
          <w:szCs w:val="20"/>
          <w:bdr w:val="none" w:sz="0" w:space="0" w:color="auto" w:frame="1"/>
        </w:rPr>
        <w:t>630015, г. Новосибирск, ул. Красина, д. 74</w:t>
      </w:r>
      <w:r w:rsidRPr="00F96C41">
        <w:rPr>
          <w:sz w:val="20"/>
          <w:szCs w:val="20"/>
        </w:rPr>
        <w:t xml:space="preserve">), в лице конкурсного управляющего Майкова Андрея Геннадьевича, действующего на основании Определения Арбитражного суда Новосибирской области от 20.07.2017г. по делу № А45-22136/2016, именуемое в дальнейшем </w:t>
      </w:r>
      <w:r w:rsidRPr="00F96C41">
        <w:rPr>
          <w:b/>
          <w:sz w:val="20"/>
          <w:szCs w:val="20"/>
        </w:rPr>
        <w:t xml:space="preserve">«Продавец», </w:t>
      </w:r>
      <w:r w:rsidRPr="00F96C41">
        <w:rPr>
          <w:sz w:val="20"/>
          <w:szCs w:val="20"/>
        </w:rPr>
        <w:t>с одной стороны</w:t>
      </w:r>
      <w:r w:rsidR="001A4354" w:rsidRPr="00F96C41">
        <w:rPr>
          <w:sz w:val="20"/>
          <w:szCs w:val="20"/>
        </w:rPr>
        <w:t>, и</w:t>
      </w:r>
    </w:p>
    <w:p w:rsidR="0036620E" w:rsidRPr="005F7D8C" w:rsidRDefault="00EF468E" w:rsidP="0036620E">
      <w:pPr>
        <w:jc w:val="both"/>
        <w:rPr>
          <w:sz w:val="20"/>
        </w:rPr>
      </w:pPr>
      <w:r w:rsidRPr="005F7D8C">
        <w:rPr>
          <w:sz w:val="20"/>
        </w:rPr>
        <w:t>_____________________________________________________________________________________</w:t>
      </w:r>
      <w:r w:rsidR="0036620E" w:rsidRPr="005F7D8C">
        <w:rPr>
          <w:sz w:val="20"/>
        </w:rPr>
        <w:t>__</w:t>
      </w:r>
      <w:r w:rsidR="00C13F7F" w:rsidRPr="005F7D8C">
        <w:rPr>
          <w:sz w:val="20"/>
        </w:rPr>
        <w:t>______</w:t>
      </w:r>
      <w:r w:rsidR="0036620E" w:rsidRPr="005F7D8C">
        <w:rPr>
          <w:sz w:val="20"/>
        </w:rPr>
        <w:t>_, в лице ______</w:t>
      </w:r>
      <w:r w:rsidR="008B1A7E" w:rsidRPr="005F7D8C">
        <w:rPr>
          <w:sz w:val="20"/>
        </w:rPr>
        <w:t>_______________</w:t>
      </w:r>
      <w:r w:rsidR="0036620E" w:rsidRPr="005F7D8C">
        <w:rPr>
          <w:sz w:val="20"/>
        </w:rPr>
        <w:t>_____________________</w:t>
      </w:r>
      <w:r w:rsidR="008B1A7E" w:rsidRPr="005F7D8C">
        <w:rPr>
          <w:sz w:val="20"/>
        </w:rPr>
        <w:t>_________</w:t>
      </w:r>
      <w:r w:rsidR="0036620E" w:rsidRPr="005F7D8C">
        <w:rPr>
          <w:sz w:val="20"/>
        </w:rPr>
        <w:t xml:space="preserve">_____, действующего на основании </w:t>
      </w:r>
      <w:r w:rsidRPr="005F7D8C">
        <w:rPr>
          <w:sz w:val="20"/>
        </w:rPr>
        <w:t>_</w:t>
      </w:r>
      <w:r w:rsidR="008B1A7E" w:rsidRPr="005F7D8C">
        <w:rPr>
          <w:sz w:val="20"/>
        </w:rPr>
        <w:t>____</w:t>
      </w:r>
      <w:r w:rsidRPr="005F7D8C">
        <w:rPr>
          <w:sz w:val="20"/>
        </w:rPr>
        <w:t>_</w:t>
      </w:r>
      <w:r w:rsidR="0036620E" w:rsidRPr="005F7D8C">
        <w:rPr>
          <w:sz w:val="20"/>
        </w:rPr>
        <w:t>_____</w:t>
      </w:r>
      <w:r w:rsidR="009079BC" w:rsidRPr="005F7D8C">
        <w:rPr>
          <w:sz w:val="20"/>
        </w:rPr>
        <w:t>____</w:t>
      </w:r>
      <w:r w:rsidR="0036620E" w:rsidRPr="005F7D8C">
        <w:rPr>
          <w:sz w:val="20"/>
        </w:rPr>
        <w:t xml:space="preserve">___, именуемое в дальнейшем </w:t>
      </w:r>
      <w:r w:rsidR="0036620E" w:rsidRPr="005F7D8C">
        <w:rPr>
          <w:b/>
          <w:sz w:val="20"/>
        </w:rPr>
        <w:t>«Претендент»</w:t>
      </w:r>
      <w:r w:rsidR="0036620E" w:rsidRPr="005F7D8C">
        <w:rPr>
          <w:sz w:val="20"/>
        </w:rPr>
        <w:t>, с другой стороны, заключили настоящий договор о нижеследу</w:t>
      </w:r>
      <w:r w:rsidR="0036620E" w:rsidRPr="005F7D8C">
        <w:rPr>
          <w:sz w:val="20"/>
        </w:rPr>
        <w:t>ю</w:t>
      </w:r>
      <w:r w:rsidR="0036620E" w:rsidRPr="005F7D8C">
        <w:rPr>
          <w:sz w:val="20"/>
        </w:rPr>
        <w:t>щем:</w:t>
      </w:r>
    </w:p>
    <w:p w:rsidR="0036620E" w:rsidRPr="005F7D8C" w:rsidRDefault="0036620E" w:rsidP="0036620E">
      <w:pPr>
        <w:pStyle w:val="a3"/>
        <w:ind w:left="1069"/>
        <w:jc w:val="both"/>
        <w:rPr>
          <w:b w:val="0"/>
          <w:bCs w:val="0"/>
          <w:color w:val="FF0000"/>
          <w:sz w:val="20"/>
        </w:rPr>
      </w:pPr>
    </w:p>
    <w:p w:rsidR="00C31B4C" w:rsidRPr="00F96C41" w:rsidRDefault="0036620E" w:rsidP="00C31B4C">
      <w:pPr>
        <w:numPr>
          <w:ilvl w:val="0"/>
          <w:numId w:val="17"/>
        </w:numPr>
        <w:tabs>
          <w:tab w:val="left" w:pos="284"/>
        </w:tabs>
        <w:ind w:left="0" w:firstLine="0"/>
        <w:jc w:val="both"/>
        <w:rPr>
          <w:sz w:val="20"/>
          <w:szCs w:val="20"/>
        </w:rPr>
      </w:pPr>
      <w:r w:rsidRPr="00C31B4C">
        <w:rPr>
          <w:bCs/>
          <w:sz w:val="20"/>
          <w:szCs w:val="20"/>
        </w:rPr>
        <w:t xml:space="preserve">Претендент вносит </w:t>
      </w:r>
      <w:r w:rsidR="005F7D8C" w:rsidRPr="00C31B4C">
        <w:rPr>
          <w:b/>
          <w:sz w:val="20"/>
          <w:szCs w:val="20"/>
        </w:rPr>
        <w:t>на специальный расчетный счет ООО «</w:t>
      </w:r>
      <w:r w:rsidR="00F96C41">
        <w:rPr>
          <w:b/>
          <w:sz w:val="20"/>
          <w:szCs w:val="20"/>
        </w:rPr>
        <w:t>Дельта-Строй</w:t>
      </w:r>
      <w:r w:rsidR="005F7D8C" w:rsidRPr="00C31B4C">
        <w:rPr>
          <w:b/>
          <w:sz w:val="20"/>
          <w:szCs w:val="20"/>
        </w:rPr>
        <w:t xml:space="preserve">» </w:t>
      </w:r>
      <w:r w:rsidRPr="00C31B4C">
        <w:rPr>
          <w:bCs/>
          <w:sz w:val="20"/>
          <w:szCs w:val="20"/>
        </w:rPr>
        <w:t>задаток по Лоту</w:t>
      </w:r>
      <w:r w:rsidR="00CE6BE1" w:rsidRPr="00C31B4C">
        <w:rPr>
          <w:bCs/>
          <w:sz w:val="20"/>
          <w:szCs w:val="20"/>
        </w:rPr>
        <w:t xml:space="preserve"> </w:t>
      </w:r>
      <w:r w:rsidRPr="00C31B4C">
        <w:rPr>
          <w:bCs/>
          <w:sz w:val="20"/>
          <w:szCs w:val="20"/>
        </w:rPr>
        <w:t>№______ в ра</w:t>
      </w:r>
      <w:r w:rsidRPr="00C31B4C">
        <w:rPr>
          <w:bCs/>
          <w:sz w:val="20"/>
          <w:szCs w:val="20"/>
        </w:rPr>
        <w:t>з</w:t>
      </w:r>
      <w:r w:rsidRPr="00C31B4C">
        <w:rPr>
          <w:bCs/>
          <w:sz w:val="20"/>
          <w:szCs w:val="20"/>
        </w:rPr>
        <w:t xml:space="preserve">мере </w:t>
      </w:r>
      <w:r w:rsidR="00476B38">
        <w:rPr>
          <w:bCs/>
          <w:sz w:val="20"/>
          <w:szCs w:val="20"/>
        </w:rPr>
        <w:t>1</w:t>
      </w:r>
      <w:r w:rsidR="00C13F7F" w:rsidRPr="00C31B4C">
        <w:rPr>
          <w:bCs/>
          <w:sz w:val="20"/>
          <w:szCs w:val="20"/>
        </w:rPr>
        <w:t>0</w:t>
      </w:r>
      <w:r w:rsidRPr="00C31B4C">
        <w:rPr>
          <w:bCs/>
          <w:sz w:val="20"/>
          <w:szCs w:val="20"/>
        </w:rPr>
        <w:t> </w:t>
      </w:r>
      <w:r w:rsidRPr="00F96C41">
        <w:rPr>
          <w:bCs/>
          <w:sz w:val="20"/>
          <w:szCs w:val="20"/>
        </w:rPr>
        <w:t>% от его начальной цены продажи</w:t>
      </w:r>
      <w:r w:rsidRPr="00F96C41">
        <w:rPr>
          <w:rStyle w:val="af"/>
          <w:bCs/>
          <w:sz w:val="20"/>
          <w:szCs w:val="20"/>
        </w:rPr>
        <w:footnoteReference w:id="1"/>
      </w:r>
      <w:r w:rsidR="00083AC2" w:rsidRPr="00F96C41">
        <w:rPr>
          <w:sz w:val="20"/>
          <w:szCs w:val="20"/>
        </w:rPr>
        <w:t xml:space="preserve">: </w:t>
      </w:r>
    </w:p>
    <w:p w:rsidR="00F96C41" w:rsidRPr="00F96C41" w:rsidRDefault="00F96C41" w:rsidP="00F96C41">
      <w:pPr>
        <w:widowControl w:val="0"/>
        <w:adjustRightInd w:val="0"/>
        <w:rPr>
          <w:sz w:val="20"/>
          <w:szCs w:val="20"/>
        </w:rPr>
      </w:pPr>
      <w:r w:rsidRPr="00F96C41">
        <w:rPr>
          <w:sz w:val="20"/>
          <w:szCs w:val="20"/>
        </w:rPr>
        <w:t xml:space="preserve">р/с 40702810960090004423 </w:t>
      </w:r>
    </w:p>
    <w:p w:rsidR="00F96C41" w:rsidRPr="00F96C41" w:rsidRDefault="00F96C41" w:rsidP="00F96C41">
      <w:pPr>
        <w:widowControl w:val="0"/>
        <w:adjustRightInd w:val="0"/>
        <w:rPr>
          <w:sz w:val="20"/>
          <w:szCs w:val="20"/>
        </w:rPr>
      </w:pPr>
      <w:r w:rsidRPr="00F96C41">
        <w:rPr>
          <w:sz w:val="20"/>
          <w:szCs w:val="20"/>
        </w:rPr>
        <w:t>в филиале Сибирский АО «Банк Интеза» в г.Новосибирске</w:t>
      </w:r>
    </w:p>
    <w:p w:rsidR="00F96C41" w:rsidRPr="00F96C41" w:rsidRDefault="00F96C41" w:rsidP="00F96C41">
      <w:pPr>
        <w:widowControl w:val="0"/>
        <w:adjustRightInd w:val="0"/>
        <w:rPr>
          <w:sz w:val="20"/>
          <w:szCs w:val="20"/>
        </w:rPr>
      </w:pPr>
      <w:r w:rsidRPr="00F96C41">
        <w:rPr>
          <w:sz w:val="20"/>
          <w:szCs w:val="20"/>
        </w:rPr>
        <w:t xml:space="preserve">БИК 045003737 </w:t>
      </w:r>
    </w:p>
    <w:p w:rsidR="00F96C41" w:rsidRPr="00F96C41" w:rsidRDefault="00F96C41" w:rsidP="00F96C41">
      <w:pPr>
        <w:widowControl w:val="0"/>
        <w:adjustRightInd w:val="0"/>
        <w:rPr>
          <w:sz w:val="20"/>
          <w:szCs w:val="20"/>
        </w:rPr>
      </w:pPr>
      <w:r>
        <w:rPr>
          <w:sz w:val="20"/>
          <w:szCs w:val="20"/>
        </w:rPr>
        <w:t>к</w:t>
      </w:r>
      <w:r w:rsidRPr="00F96C41">
        <w:rPr>
          <w:sz w:val="20"/>
          <w:szCs w:val="20"/>
        </w:rPr>
        <w:t>ор/с  30101810050030000737</w:t>
      </w:r>
    </w:p>
    <w:p w:rsidR="0036620E" w:rsidRPr="00EB71B9" w:rsidRDefault="0036620E" w:rsidP="00083AC2">
      <w:pPr>
        <w:jc w:val="both"/>
        <w:rPr>
          <w:sz w:val="20"/>
        </w:rPr>
      </w:pPr>
      <w:r w:rsidRPr="00C31B4C">
        <w:rPr>
          <w:sz w:val="20"/>
          <w:szCs w:val="20"/>
        </w:rPr>
        <w:t>размер задатка по лоту составляет</w:t>
      </w:r>
      <w:r w:rsidRPr="00EB71B9">
        <w:rPr>
          <w:sz w:val="20"/>
        </w:rPr>
        <w:t xml:space="preserve"> _____________ рублей ____ копеек</w:t>
      </w:r>
    </w:p>
    <w:p w:rsidR="0036620E" w:rsidRPr="00EB71B9" w:rsidRDefault="0036620E" w:rsidP="00EA55C8">
      <w:pPr>
        <w:pStyle w:val="3"/>
        <w:numPr>
          <w:ilvl w:val="0"/>
          <w:numId w:val="17"/>
        </w:numPr>
        <w:tabs>
          <w:tab w:val="left" w:pos="284"/>
        </w:tabs>
        <w:spacing w:before="0" w:after="0" w:line="240" w:lineRule="auto"/>
        <w:ind w:left="0" w:firstLine="0"/>
        <w:jc w:val="both"/>
        <w:rPr>
          <w:b/>
          <w:bCs/>
          <w:i w:val="0"/>
          <w:iCs w:val="0"/>
          <w:sz w:val="20"/>
        </w:rPr>
      </w:pPr>
      <w:r w:rsidRPr="00EB71B9">
        <w:rPr>
          <w:b/>
          <w:bCs/>
          <w:i w:val="0"/>
          <w:iCs w:val="0"/>
          <w:sz w:val="20"/>
        </w:rPr>
        <w:t xml:space="preserve">Внесенный претендентом на участие в торгах задаток подлежит возврату в течение 5 </w:t>
      </w:r>
      <w:r w:rsidR="00B54A1D" w:rsidRPr="00EB71B9">
        <w:rPr>
          <w:b/>
          <w:bCs/>
          <w:i w:val="0"/>
          <w:iCs w:val="0"/>
          <w:sz w:val="20"/>
        </w:rPr>
        <w:t>рабочих</w:t>
      </w:r>
      <w:r w:rsidRPr="00EB71B9">
        <w:rPr>
          <w:b/>
          <w:bCs/>
          <w:i w:val="0"/>
          <w:iCs w:val="0"/>
          <w:sz w:val="20"/>
        </w:rPr>
        <w:t xml:space="preserve"> дней с даты подведения итогов торгов в случаях:</w:t>
      </w:r>
    </w:p>
    <w:p w:rsidR="0036620E" w:rsidRPr="00EB71B9" w:rsidRDefault="0036620E" w:rsidP="0036620E">
      <w:pPr>
        <w:pStyle w:val="3"/>
        <w:spacing w:before="0" w:after="0" w:line="240" w:lineRule="auto"/>
        <w:ind w:firstLine="709"/>
        <w:jc w:val="both"/>
        <w:rPr>
          <w:i w:val="0"/>
          <w:sz w:val="20"/>
        </w:rPr>
      </w:pPr>
      <w:r w:rsidRPr="00EB71B9">
        <w:rPr>
          <w:i w:val="0"/>
          <w:sz w:val="20"/>
        </w:rPr>
        <w:t>- если торги не состоялись по причинам, не зависящим от претендента;</w:t>
      </w:r>
    </w:p>
    <w:p w:rsidR="0036620E" w:rsidRPr="00EB71B9" w:rsidRDefault="0036620E" w:rsidP="0036620E">
      <w:pPr>
        <w:pStyle w:val="3"/>
        <w:spacing w:before="0" w:after="0" w:line="240" w:lineRule="auto"/>
        <w:ind w:firstLine="709"/>
        <w:jc w:val="both"/>
        <w:rPr>
          <w:i w:val="0"/>
          <w:sz w:val="20"/>
        </w:rPr>
      </w:pPr>
      <w:r w:rsidRPr="00EB71B9">
        <w:rPr>
          <w:i w:val="0"/>
          <w:sz w:val="20"/>
        </w:rPr>
        <w:t>- если претендент участвовал в торгах, но не выиграл их;</w:t>
      </w:r>
    </w:p>
    <w:p w:rsidR="0036620E" w:rsidRPr="00EB71B9" w:rsidRDefault="0036620E" w:rsidP="0036620E">
      <w:pPr>
        <w:pStyle w:val="3"/>
        <w:spacing w:before="0" w:after="0" w:line="240" w:lineRule="auto"/>
        <w:ind w:firstLine="709"/>
        <w:jc w:val="both"/>
        <w:rPr>
          <w:i w:val="0"/>
          <w:sz w:val="20"/>
        </w:rPr>
      </w:pPr>
      <w:r w:rsidRPr="00EB71B9">
        <w:rPr>
          <w:i w:val="0"/>
          <w:sz w:val="20"/>
        </w:rPr>
        <w:t>- если претендент отозвал заявку до окончания срока приема заявок;</w:t>
      </w:r>
    </w:p>
    <w:p w:rsidR="0036620E" w:rsidRPr="00EB71B9" w:rsidRDefault="0036620E" w:rsidP="0036620E">
      <w:pPr>
        <w:pStyle w:val="a3"/>
        <w:ind w:firstLine="709"/>
        <w:jc w:val="both"/>
        <w:rPr>
          <w:b w:val="0"/>
          <w:sz w:val="20"/>
        </w:rPr>
      </w:pPr>
      <w:r w:rsidRPr="00EB71B9">
        <w:rPr>
          <w:b w:val="0"/>
          <w:sz w:val="20"/>
        </w:rPr>
        <w:t>- если претенденту отказано в допуске к участию в торгах.</w:t>
      </w:r>
    </w:p>
    <w:p w:rsidR="0036620E" w:rsidRPr="00EB71B9" w:rsidRDefault="0036620E" w:rsidP="00EA55C8">
      <w:pPr>
        <w:pStyle w:val="3"/>
        <w:numPr>
          <w:ilvl w:val="0"/>
          <w:numId w:val="17"/>
        </w:numPr>
        <w:spacing w:before="0" w:after="0" w:line="240" w:lineRule="auto"/>
        <w:ind w:left="284" w:hanging="284"/>
        <w:jc w:val="both"/>
        <w:rPr>
          <w:bCs/>
          <w:i w:val="0"/>
          <w:iCs w:val="0"/>
          <w:sz w:val="20"/>
        </w:rPr>
      </w:pPr>
      <w:r w:rsidRPr="00EB71B9">
        <w:rPr>
          <w:bCs/>
          <w:i w:val="0"/>
          <w:iCs w:val="0"/>
          <w:sz w:val="20"/>
        </w:rPr>
        <w:t>Внесенный задаток не возвращается в случаях:</w:t>
      </w:r>
    </w:p>
    <w:p w:rsidR="0036620E" w:rsidRPr="00EB71B9" w:rsidRDefault="0036620E" w:rsidP="0036620E">
      <w:pPr>
        <w:pStyle w:val="3"/>
        <w:spacing w:before="0" w:after="0" w:line="240" w:lineRule="auto"/>
        <w:ind w:firstLine="709"/>
        <w:jc w:val="both"/>
        <w:rPr>
          <w:i w:val="0"/>
          <w:sz w:val="20"/>
        </w:rPr>
      </w:pPr>
      <w:r w:rsidRPr="00EB71B9">
        <w:rPr>
          <w:i w:val="0"/>
          <w:sz w:val="20"/>
        </w:rPr>
        <w:t>- если претендент отказался от участия в торгах после окончания срока приема заявок;</w:t>
      </w:r>
    </w:p>
    <w:p w:rsidR="0036620E" w:rsidRPr="00EB71B9" w:rsidRDefault="0036620E" w:rsidP="0036620E">
      <w:pPr>
        <w:pStyle w:val="3"/>
        <w:spacing w:before="0" w:after="0" w:line="240" w:lineRule="auto"/>
        <w:ind w:firstLine="709"/>
        <w:jc w:val="both"/>
        <w:rPr>
          <w:i w:val="0"/>
          <w:sz w:val="20"/>
        </w:rPr>
      </w:pPr>
      <w:r w:rsidRPr="00EB71B9">
        <w:rPr>
          <w:i w:val="0"/>
          <w:sz w:val="20"/>
        </w:rPr>
        <w:t xml:space="preserve">- если участник </w:t>
      </w:r>
      <w:r w:rsidR="00B54A1D" w:rsidRPr="00EB71B9">
        <w:rPr>
          <w:i w:val="0"/>
          <w:sz w:val="20"/>
        </w:rPr>
        <w:t>торгов</w:t>
      </w:r>
      <w:r w:rsidRPr="00EB71B9">
        <w:rPr>
          <w:i w:val="0"/>
          <w:sz w:val="20"/>
        </w:rPr>
        <w:t xml:space="preserve"> был признан победителем, но отказался (уклонился) от подписания протокола и (или) договора купли-продажи в установленный срок;</w:t>
      </w:r>
    </w:p>
    <w:p w:rsidR="0036620E" w:rsidRPr="00EB71B9" w:rsidRDefault="0036620E" w:rsidP="0036620E">
      <w:pPr>
        <w:pStyle w:val="3"/>
        <w:spacing w:before="0" w:after="0" w:line="240" w:lineRule="auto"/>
        <w:ind w:firstLine="709"/>
        <w:jc w:val="both"/>
        <w:rPr>
          <w:i w:val="0"/>
          <w:sz w:val="20"/>
        </w:rPr>
      </w:pPr>
      <w:r w:rsidRPr="00EB71B9">
        <w:rPr>
          <w:i w:val="0"/>
          <w:sz w:val="20"/>
        </w:rPr>
        <w:t>- если заключенный по итогам торгов договор купли-продажи расторгнут в связи с нарушением покупателем своих обязательств по договору, включая обязательства по полной и своевременной оплате приобретенного имущества.</w:t>
      </w:r>
    </w:p>
    <w:p w:rsidR="0036620E" w:rsidRPr="00EB71B9" w:rsidRDefault="0036620E" w:rsidP="00B06625">
      <w:pPr>
        <w:pStyle w:val="a3"/>
        <w:numPr>
          <w:ilvl w:val="0"/>
          <w:numId w:val="17"/>
        </w:numPr>
        <w:tabs>
          <w:tab w:val="left" w:pos="284"/>
        </w:tabs>
        <w:ind w:left="0" w:firstLine="0"/>
        <w:jc w:val="both"/>
        <w:rPr>
          <w:b w:val="0"/>
          <w:bCs w:val="0"/>
          <w:sz w:val="20"/>
        </w:rPr>
      </w:pPr>
      <w:r w:rsidRPr="00EB71B9">
        <w:rPr>
          <w:b w:val="0"/>
          <w:sz w:val="20"/>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 купли-продажи</w:t>
      </w:r>
      <w:r w:rsidRPr="00EB71B9">
        <w:rPr>
          <w:sz w:val="20"/>
        </w:rPr>
        <w:t>.</w:t>
      </w:r>
    </w:p>
    <w:p w:rsidR="0036620E" w:rsidRPr="00EB71B9" w:rsidRDefault="0036620E" w:rsidP="00B06625">
      <w:pPr>
        <w:pStyle w:val="a3"/>
        <w:numPr>
          <w:ilvl w:val="0"/>
          <w:numId w:val="17"/>
        </w:numPr>
        <w:tabs>
          <w:tab w:val="left" w:pos="284"/>
        </w:tabs>
        <w:ind w:left="0" w:firstLine="0"/>
        <w:jc w:val="both"/>
        <w:rPr>
          <w:b w:val="0"/>
          <w:bCs w:val="0"/>
          <w:sz w:val="20"/>
        </w:rPr>
      </w:pPr>
      <w:r w:rsidRPr="00EB71B9">
        <w:rPr>
          <w:b w:val="0"/>
          <w:bCs w:val="0"/>
          <w:sz w:val="20"/>
        </w:rPr>
        <w:t>Взаимоотношения сторон, не урегулированные настоящим договором, регламентир</w:t>
      </w:r>
      <w:r w:rsidRPr="00EB71B9">
        <w:rPr>
          <w:b w:val="0"/>
          <w:bCs w:val="0"/>
          <w:sz w:val="20"/>
        </w:rPr>
        <w:t>у</w:t>
      </w:r>
      <w:r w:rsidRPr="00EB71B9">
        <w:rPr>
          <w:b w:val="0"/>
          <w:bCs w:val="0"/>
          <w:sz w:val="20"/>
        </w:rPr>
        <w:t>ются действующим законодательством.</w:t>
      </w:r>
    </w:p>
    <w:p w:rsidR="0036620E" w:rsidRPr="00EB71B9" w:rsidRDefault="0036620E" w:rsidP="00B06625">
      <w:pPr>
        <w:pStyle w:val="a3"/>
        <w:numPr>
          <w:ilvl w:val="0"/>
          <w:numId w:val="17"/>
        </w:numPr>
        <w:tabs>
          <w:tab w:val="left" w:pos="284"/>
        </w:tabs>
        <w:ind w:left="0" w:firstLine="0"/>
        <w:jc w:val="both"/>
        <w:rPr>
          <w:b w:val="0"/>
          <w:bCs w:val="0"/>
          <w:sz w:val="20"/>
        </w:rPr>
      </w:pPr>
      <w:r w:rsidRPr="00EB71B9">
        <w:rPr>
          <w:b w:val="0"/>
          <w:bCs w:val="0"/>
          <w:sz w:val="20"/>
        </w:rPr>
        <w:t>Настоящий договор составлен в двух экземплярах по одному для каждой из сторон.</w:t>
      </w:r>
    </w:p>
    <w:p w:rsidR="0036620E" w:rsidRPr="00EB71B9" w:rsidRDefault="0036620E" w:rsidP="0036620E">
      <w:pPr>
        <w:pStyle w:val="a3"/>
        <w:ind w:left="360"/>
        <w:jc w:val="both"/>
        <w:rPr>
          <w:sz w:val="20"/>
        </w:rPr>
      </w:pPr>
    </w:p>
    <w:p w:rsidR="0036620E" w:rsidRPr="00FE08ED" w:rsidRDefault="0036620E" w:rsidP="0036620E">
      <w:pPr>
        <w:pStyle w:val="a3"/>
        <w:ind w:left="360"/>
        <w:rPr>
          <w:sz w:val="20"/>
        </w:rPr>
      </w:pPr>
      <w:r w:rsidRPr="00FE08ED">
        <w:rPr>
          <w:sz w:val="20"/>
        </w:rPr>
        <w:t>Адреса и реквизиты сторон</w:t>
      </w:r>
    </w:p>
    <w:tbl>
      <w:tblPr>
        <w:tblW w:w="5000" w:type="pct"/>
        <w:tblLook w:val="04A0"/>
      </w:tblPr>
      <w:tblGrid>
        <w:gridCol w:w="5286"/>
        <w:gridCol w:w="5136"/>
      </w:tblGrid>
      <w:tr w:rsidR="00B54A1D" w:rsidRPr="00FE08ED" w:rsidTr="00B54A1D">
        <w:trPr>
          <w:trHeight w:val="20"/>
        </w:trPr>
        <w:tc>
          <w:tcPr>
            <w:tcW w:w="2536" w:type="pct"/>
          </w:tcPr>
          <w:p w:rsidR="00B54A1D" w:rsidRPr="00FE08ED" w:rsidRDefault="00B54A1D" w:rsidP="00B54A1D">
            <w:pPr>
              <w:widowControl w:val="0"/>
              <w:adjustRightInd w:val="0"/>
              <w:rPr>
                <w:sz w:val="20"/>
                <w:szCs w:val="20"/>
              </w:rPr>
            </w:pPr>
            <w:r w:rsidRPr="00FE08ED">
              <w:rPr>
                <w:b/>
                <w:sz w:val="20"/>
                <w:szCs w:val="20"/>
                <w:u w:val="single"/>
              </w:rPr>
              <w:t>Продавец</w:t>
            </w:r>
          </w:p>
          <w:p w:rsidR="00F96C41" w:rsidRPr="00E50C9D" w:rsidRDefault="00F96C41" w:rsidP="00F96C41">
            <w:pPr>
              <w:widowControl w:val="0"/>
              <w:adjustRightInd w:val="0"/>
              <w:rPr>
                <w:sz w:val="20"/>
                <w:szCs w:val="20"/>
              </w:rPr>
            </w:pPr>
            <w:r w:rsidRPr="00E50C9D">
              <w:rPr>
                <w:sz w:val="20"/>
                <w:szCs w:val="20"/>
              </w:rPr>
              <w:t xml:space="preserve">ООО «Дельта-Строй» </w:t>
            </w:r>
          </w:p>
          <w:p w:rsidR="00F96C41" w:rsidRPr="00E50C9D" w:rsidRDefault="00F96C41" w:rsidP="00F96C41">
            <w:pPr>
              <w:widowControl w:val="0"/>
              <w:adjustRightInd w:val="0"/>
              <w:rPr>
                <w:bCs/>
                <w:color w:val="000000"/>
                <w:sz w:val="20"/>
                <w:szCs w:val="20"/>
                <w:bdr w:val="none" w:sz="0" w:space="0" w:color="auto" w:frame="1"/>
                <w:shd w:val="clear" w:color="auto" w:fill="FFFFFF"/>
              </w:rPr>
            </w:pPr>
            <w:r w:rsidRPr="00E50C9D">
              <w:rPr>
                <w:sz w:val="20"/>
                <w:szCs w:val="20"/>
              </w:rPr>
              <w:t xml:space="preserve">ИНН </w:t>
            </w:r>
            <w:r w:rsidRPr="00E50C9D">
              <w:rPr>
                <w:bCs/>
                <w:color w:val="000000"/>
                <w:sz w:val="20"/>
                <w:szCs w:val="20"/>
                <w:bdr w:val="none" w:sz="0" w:space="0" w:color="auto" w:frame="1"/>
              </w:rPr>
              <w:t>5410006012</w:t>
            </w:r>
            <w:r w:rsidRPr="00E50C9D">
              <w:rPr>
                <w:sz w:val="20"/>
                <w:szCs w:val="20"/>
              </w:rPr>
              <w:t xml:space="preserve">   ОГРН </w:t>
            </w:r>
            <w:r w:rsidRPr="00E50C9D">
              <w:rPr>
                <w:bCs/>
                <w:color w:val="000000"/>
                <w:sz w:val="20"/>
                <w:szCs w:val="20"/>
                <w:bdr w:val="none" w:sz="0" w:space="0" w:color="auto" w:frame="1"/>
                <w:shd w:val="clear" w:color="auto" w:fill="FFFFFF"/>
              </w:rPr>
              <w:t>1065410038594</w:t>
            </w:r>
          </w:p>
          <w:p w:rsidR="00F96C41" w:rsidRPr="00E50C9D" w:rsidRDefault="00F96C41" w:rsidP="00F96C41">
            <w:pPr>
              <w:widowControl w:val="0"/>
              <w:adjustRightInd w:val="0"/>
              <w:rPr>
                <w:sz w:val="20"/>
                <w:szCs w:val="20"/>
              </w:rPr>
            </w:pPr>
            <w:r w:rsidRPr="00E50C9D">
              <w:rPr>
                <w:bCs/>
                <w:color w:val="000000"/>
                <w:sz w:val="20"/>
                <w:szCs w:val="20"/>
                <w:bdr w:val="none" w:sz="0" w:space="0" w:color="auto" w:frame="1"/>
              </w:rPr>
              <w:t>630015, г. Новосибирск, ул. Красина, д. 74</w:t>
            </w:r>
          </w:p>
          <w:p w:rsidR="00F96C41" w:rsidRPr="00E50C9D" w:rsidRDefault="00F96C41" w:rsidP="00F96C41">
            <w:pPr>
              <w:jc w:val="both"/>
              <w:rPr>
                <w:sz w:val="20"/>
                <w:szCs w:val="20"/>
              </w:rPr>
            </w:pPr>
            <w:r w:rsidRPr="00E50C9D">
              <w:rPr>
                <w:i/>
                <w:sz w:val="20"/>
                <w:szCs w:val="20"/>
                <w:u w:val="single"/>
              </w:rPr>
              <w:t>специальный расчетный счет</w:t>
            </w:r>
            <w:r w:rsidRPr="00E50C9D">
              <w:rPr>
                <w:sz w:val="20"/>
                <w:szCs w:val="20"/>
              </w:rPr>
              <w:t xml:space="preserve">: </w:t>
            </w:r>
          </w:p>
          <w:p w:rsidR="00F96C41" w:rsidRDefault="00F96C41" w:rsidP="00F96C41">
            <w:pPr>
              <w:widowControl w:val="0"/>
              <w:adjustRightInd w:val="0"/>
            </w:pPr>
            <w:r w:rsidRPr="00E50C9D">
              <w:rPr>
                <w:sz w:val="20"/>
                <w:szCs w:val="20"/>
              </w:rPr>
              <w:t xml:space="preserve">р/с 40702810960090004423 </w:t>
            </w:r>
          </w:p>
          <w:p w:rsidR="00F96C41" w:rsidRDefault="00F96C41" w:rsidP="00F96C41">
            <w:pPr>
              <w:widowControl w:val="0"/>
              <w:adjustRightInd w:val="0"/>
            </w:pPr>
            <w:r w:rsidRPr="00E50C9D">
              <w:rPr>
                <w:sz w:val="20"/>
                <w:szCs w:val="20"/>
              </w:rPr>
              <w:t>в филиале Сибирский АО</w:t>
            </w:r>
            <w:r>
              <w:t xml:space="preserve"> «Банк Интеза» в г.Новосибирске</w:t>
            </w:r>
          </w:p>
          <w:p w:rsidR="00F96C41" w:rsidRDefault="00F96C41" w:rsidP="00F96C41">
            <w:pPr>
              <w:widowControl w:val="0"/>
              <w:tabs>
                <w:tab w:val="left" w:pos="1788"/>
              </w:tabs>
              <w:adjustRightInd w:val="0"/>
            </w:pPr>
            <w:r w:rsidRPr="00E50C9D">
              <w:rPr>
                <w:sz w:val="20"/>
                <w:szCs w:val="20"/>
              </w:rPr>
              <w:t xml:space="preserve">БИК 045003737 </w:t>
            </w:r>
            <w:r>
              <w:tab/>
            </w:r>
          </w:p>
          <w:p w:rsidR="00C31B4C" w:rsidRPr="00C31B4C" w:rsidRDefault="00F96C41" w:rsidP="00F96C41">
            <w:pPr>
              <w:widowControl w:val="0"/>
              <w:adjustRightInd w:val="0"/>
              <w:rPr>
                <w:sz w:val="20"/>
                <w:szCs w:val="20"/>
              </w:rPr>
            </w:pPr>
            <w:r w:rsidRPr="00E50C9D">
              <w:rPr>
                <w:sz w:val="20"/>
                <w:szCs w:val="20"/>
              </w:rPr>
              <w:t>Кор/с  30101810050030000737</w:t>
            </w:r>
          </w:p>
          <w:p w:rsidR="00B54A1D" w:rsidRPr="00FE08ED" w:rsidRDefault="00B54A1D" w:rsidP="00EB71B9">
            <w:pPr>
              <w:widowControl w:val="0"/>
              <w:adjustRightInd w:val="0"/>
              <w:rPr>
                <w:sz w:val="20"/>
                <w:szCs w:val="20"/>
              </w:rPr>
            </w:pPr>
          </w:p>
          <w:p w:rsidR="00B54A1D" w:rsidRPr="00FE08ED" w:rsidRDefault="00B54A1D" w:rsidP="00B54A1D">
            <w:pPr>
              <w:widowControl w:val="0"/>
              <w:adjustRightInd w:val="0"/>
              <w:rPr>
                <w:sz w:val="20"/>
                <w:szCs w:val="20"/>
              </w:rPr>
            </w:pPr>
          </w:p>
        </w:tc>
        <w:tc>
          <w:tcPr>
            <w:tcW w:w="2464" w:type="pct"/>
          </w:tcPr>
          <w:p w:rsidR="00B54A1D" w:rsidRPr="00FE08ED" w:rsidRDefault="00F11369" w:rsidP="00B54A1D">
            <w:pPr>
              <w:widowControl w:val="0"/>
              <w:adjustRightInd w:val="0"/>
              <w:rPr>
                <w:sz w:val="20"/>
                <w:szCs w:val="20"/>
              </w:rPr>
            </w:pPr>
            <w:r>
              <w:rPr>
                <w:b/>
                <w:sz w:val="20"/>
                <w:szCs w:val="20"/>
                <w:u w:val="single"/>
              </w:rPr>
              <w:t>Претендент</w:t>
            </w:r>
            <w:r w:rsidR="00B54A1D" w:rsidRPr="00FE08ED">
              <w:rPr>
                <w:sz w:val="20"/>
                <w:szCs w:val="20"/>
              </w:rPr>
              <w:t xml:space="preserve"> _________________________________________ </w:t>
            </w:r>
          </w:p>
          <w:p w:rsidR="00B54A1D" w:rsidRPr="00FE08ED" w:rsidRDefault="00B54A1D" w:rsidP="00B54A1D">
            <w:pPr>
              <w:widowControl w:val="0"/>
              <w:adjustRightInd w:val="0"/>
              <w:rPr>
                <w:sz w:val="20"/>
                <w:szCs w:val="20"/>
              </w:rPr>
            </w:pPr>
            <w:r w:rsidRPr="00FE08ED">
              <w:rPr>
                <w:sz w:val="20"/>
                <w:szCs w:val="20"/>
              </w:rPr>
              <w:t xml:space="preserve">_________________________________________ </w:t>
            </w:r>
          </w:p>
          <w:p w:rsidR="00B54A1D" w:rsidRPr="00FE08ED" w:rsidRDefault="00B54A1D" w:rsidP="00B54A1D">
            <w:pPr>
              <w:widowControl w:val="0"/>
              <w:adjustRightInd w:val="0"/>
              <w:rPr>
                <w:sz w:val="20"/>
                <w:szCs w:val="20"/>
              </w:rPr>
            </w:pPr>
            <w:r w:rsidRPr="00FE08ED">
              <w:rPr>
                <w:sz w:val="20"/>
                <w:szCs w:val="20"/>
              </w:rPr>
              <w:t xml:space="preserve">_________________________________________ </w:t>
            </w:r>
          </w:p>
          <w:p w:rsidR="00B54A1D" w:rsidRPr="00FE08ED" w:rsidRDefault="00B54A1D" w:rsidP="00B54A1D">
            <w:pPr>
              <w:widowControl w:val="0"/>
              <w:adjustRightInd w:val="0"/>
              <w:rPr>
                <w:sz w:val="20"/>
                <w:szCs w:val="20"/>
              </w:rPr>
            </w:pPr>
            <w:r w:rsidRPr="00FE08ED">
              <w:rPr>
                <w:sz w:val="20"/>
                <w:szCs w:val="20"/>
              </w:rPr>
              <w:t>Банковские реквизиты</w:t>
            </w:r>
          </w:p>
          <w:p w:rsidR="00B54A1D" w:rsidRPr="00FE08ED" w:rsidRDefault="00B54A1D" w:rsidP="00B54A1D">
            <w:pPr>
              <w:widowControl w:val="0"/>
              <w:adjustRightInd w:val="0"/>
              <w:rPr>
                <w:sz w:val="20"/>
                <w:szCs w:val="20"/>
              </w:rPr>
            </w:pPr>
            <w:r w:rsidRPr="00FE08ED">
              <w:rPr>
                <w:sz w:val="20"/>
                <w:szCs w:val="20"/>
              </w:rPr>
              <w:t>р/с __________________________________</w:t>
            </w:r>
          </w:p>
          <w:p w:rsidR="00B54A1D" w:rsidRPr="00FE08ED" w:rsidRDefault="00B54A1D" w:rsidP="00B54A1D">
            <w:pPr>
              <w:widowControl w:val="0"/>
              <w:adjustRightInd w:val="0"/>
              <w:rPr>
                <w:sz w:val="20"/>
                <w:szCs w:val="20"/>
              </w:rPr>
            </w:pPr>
            <w:r w:rsidRPr="00FE08ED">
              <w:rPr>
                <w:sz w:val="20"/>
                <w:szCs w:val="20"/>
              </w:rPr>
              <w:t>в ___________________________________</w:t>
            </w:r>
          </w:p>
          <w:p w:rsidR="00B54A1D" w:rsidRPr="00FE08ED" w:rsidRDefault="00B54A1D" w:rsidP="00B54A1D">
            <w:pPr>
              <w:widowControl w:val="0"/>
              <w:adjustRightInd w:val="0"/>
              <w:rPr>
                <w:sz w:val="20"/>
                <w:szCs w:val="20"/>
              </w:rPr>
            </w:pPr>
            <w:r w:rsidRPr="00FE08ED">
              <w:rPr>
                <w:sz w:val="20"/>
                <w:szCs w:val="20"/>
              </w:rPr>
              <w:t>БИК ________________________________</w:t>
            </w:r>
          </w:p>
          <w:p w:rsidR="00B54A1D" w:rsidRPr="00FE08ED" w:rsidRDefault="00B54A1D" w:rsidP="00B54A1D">
            <w:pPr>
              <w:widowControl w:val="0"/>
              <w:adjustRightInd w:val="0"/>
              <w:rPr>
                <w:sz w:val="20"/>
                <w:szCs w:val="20"/>
              </w:rPr>
            </w:pPr>
            <w:r w:rsidRPr="00FE08ED">
              <w:rPr>
                <w:sz w:val="20"/>
                <w:szCs w:val="20"/>
              </w:rPr>
              <w:t>к/с __________________________________</w:t>
            </w:r>
          </w:p>
          <w:p w:rsidR="00B54A1D" w:rsidRPr="00FE08ED" w:rsidRDefault="00B54A1D" w:rsidP="00B54A1D">
            <w:pPr>
              <w:widowControl w:val="0"/>
              <w:adjustRightInd w:val="0"/>
              <w:rPr>
                <w:sz w:val="20"/>
                <w:szCs w:val="20"/>
              </w:rPr>
            </w:pPr>
          </w:p>
        </w:tc>
      </w:tr>
      <w:tr w:rsidR="00B54A1D" w:rsidRPr="00FE08ED" w:rsidTr="00B54A1D">
        <w:trPr>
          <w:trHeight w:val="20"/>
        </w:trPr>
        <w:tc>
          <w:tcPr>
            <w:tcW w:w="2536" w:type="pct"/>
          </w:tcPr>
          <w:p w:rsidR="00B54A1D" w:rsidRPr="00FE08ED" w:rsidRDefault="00B54A1D" w:rsidP="00B54A1D">
            <w:pPr>
              <w:widowControl w:val="0"/>
              <w:adjustRightInd w:val="0"/>
              <w:rPr>
                <w:sz w:val="20"/>
                <w:szCs w:val="20"/>
              </w:rPr>
            </w:pPr>
            <w:r w:rsidRPr="00FE08ED">
              <w:rPr>
                <w:sz w:val="20"/>
                <w:szCs w:val="20"/>
              </w:rPr>
              <w:t xml:space="preserve">Конкурсный управляющий </w:t>
            </w:r>
          </w:p>
          <w:p w:rsidR="00F96C41" w:rsidRPr="00E50C9D" w:rsidRDefault="00B54A1D" w:rsidP="00F96C41">
            <w:pPr>
              <w:widowControl w:val="0"/>
              <w:adjustRightInd w:val="0"/>
              <w:rPr>
                <w:sz w:val="20"/>
                <w:szCs w:val="20"/>
              </w:rPr>
            </w:pPr>
            <w:r w:rsidRPr="00FE08ED">
              <w:rPr>
                <w:sz w:val="20"/>
                <w:szCs w:val="20"/>
              </w:rPr>
              <w:t xml:space="preserve">ООО </w:t>
            </w:r>
            <w:r w:rsidR="00F96C41" w:rsidRPr="00E50C9D">
              <w:rPr>
                <w:sz w:val="20"/>
                <w:szCs w:val="20"/>
              </w:rPr>
              <w:t xml:space="preserve">«Дельта-Строй» </w:t>
            </w:r>
          </w:p>
          <w:p w:rsidR="00755F33" w:rsidRPr="00FE08ED" w:rsidRDefault="00755F33" w:rsidP="00B54A1D">
            <w:pPr>
              <w:widowControl w:val="0"/>
              <w:adjustRightInd w:val="0"/>
              <w:rPr>
                <w:sz w:val="20"/>
                <w:szCs w:val="20"/>
              </w:rPr>
            </w:pPr>
          </w:p>
          <w:p w:rsidR="00B54A1D" w:rsidRPr="00FE08ED" w:rsidRDefault="00B54A1D" w:rsidP="00B54A1D">
            <w:pPr>
              <w:widowControl w:val="0"/>
              <w:adjustRightInd w:val="0"/>
              <w:rPr>
                <w:sz w:val="20"/>
                <w:szCs w:val="20"/>
              </w:rPr>
            </w:pPr>
          </w:p>
          <w:p w:rsidR="00B54A1D" w:rsidRPr="00FE08ED" w:rsidRDefault="00B54A1D" w:rsidP="00B54A1D">
            <w:pPr>
              <w:widowControl w:val="0"/>
              <w:adjustRightInd w:val="0"/>
              <w:rPr>
                <w:sz w:val="20"/>
                <w:szCs w:val="20"/>
              </w:rPr>
            </w:pPr>
          </w:p>
          <w:p w:rsidR="00B54A1D" w:rsidRPr="00FE08ED" w:rsidRDefault="00B54A1D" w:rsidP="00F96C41">
            <w:pPr>
              <w:widowControl w:val="0"/>
              <w:adjustRightInd w:val="0"/>
              <w:rPr>
                <w:sz w:val="20"/>
                <w:szCs w:val="20"/>
              </w:rPr>
            </w:pPr>
            <w:r w:rsidRPr="00FE08ED">
              <w:rPr>
                <w:sz w:val="20"/>
                <w:szCs w:val="20"/>
              </w:rPr>
              <w:t>_________________________ /</w:t>
            </w:r>
            <w:r w:rsidR="00F96C41">
              <w:rPr>
                <w:sz w:val="20"/>
                <w:szCs w:val="20"/>
              </w:rPr>
              <w:t>А</w:t>
            </w:r>
            <w:r w:rsidRPr="00FE08ED">
              <w:rPr>
                <w:sz w:val="20"/>
                <w:szCs w:val="20"/>
              </w:rPr>
              <w:t>.</w:t>
            </w:r>
            <w:r w:rsidR="00F96C41">
              <w:rPr>
                <w:sz w:val="20"/>
                <w:szCs w:val="20"/>
              </w:rPr>
              <w:t>Г</w:t>
            </w:r>
            <w:r w:rsidRPr="00FE08ED">
              <w:rPr>
                <w:sz w:val="20"/>
                <w:szCs w:val="20"/>
              </w:rPr>
              <w:t xml:space="preserve">. </w:t>
            </w:r>
            <w:r w:rsidR="00F96C41">
              <w:rPr>
                <w:sz w:val="20"/>
                <w:szCs w:val="20"/>
              </w:rPr>
              <w:t>Майк</w:t>
            </w:r>
            <w:r w:rsidRPr="00FE08ED">
              <w:rPr>
                <w:sz w:val="20"/>
                <w:szCs w:val="20"/>
              </w:rPr>
              <w:t>ов/</w:t>
            </w:r>
          </w:p>
        </w:tc>
        <w:tc>
          <w:tcPr>
            <w:tcW w:w="2464" w:type="pct"/>
          </w:tcPr>
          <w:p w:rsidR="00B54A1D" w:rsidRPr="00FE08ED" w:rsidRDefault="00B54A1D" w:rsidP="00B54A1D">
            <w:pPr>
              <w:widowControl w:val="0"/>
              <w:adjustRightInd w:val="0"/>
              <w:rPr>
                <w:sz w:val="20"/>
                <w:szCs w:val="20"/>
              </w:rPr>
            </w:pPr>
            <w:r w:rsidRPr="00FE08ED">
              <w:rPr>
                <w:sz w:val="20"/>
                <w:szCs w:val="20"/>
              </w:rPr>
              <w:t xml:space="preserve">_______________________________ </w:t>
            </w:r>
          </w:p>
          <w:p w:rsidR="00B54A1D" w:rsidRPr="00FE08ED" w:rsidRDefault="00B54A1D" w:rsidP="00B54A1D">
            <w:pPr>
              <w:widowControl w:val="0"/>
              <w:adjustRightInd w:val="0"/>
              <w:rPr>
                <w:sz w:val="20"/>
                <w:szCs w:val="20"/>
              </w:rPr>
            </w:pPr>
            <w:r w:rsidRPr="00FE08ED">
              <w:rPr>
                <w:sz w:val="20"/>
                <w:szCs w:val="20"/>
              </w:rPr>
              <w:t xml:space="preserve">_______________________________ </w:t>
            </w:r>
          </w:p>
          <w:p w:rsidR="00755F33" w:rsidRPr="00FE08ED" w:rsidRDefault="00755F33" w:rsidP="00B54A1D">
            <w:pPr>
              <w:widowControl w:val="0"/>
              <w:adjustRightInd w:val="0"/>
              <w:rPr>
                <w:sz w:val="20"/>
                <w:szCs w:val="20"/>
              </w:rPr>
            </w:pPr>
          </w:p>
          <w:p w:rsidR="00B54A1D" w:rsidRPr="00FE08ED" w:rsidRDefault="00B54A1D" w:rsidP="00B54A1D">
            <w:pPr>
              <w:widowControl w:val="0"/>
              <w:adjustRightInd w:val="0"/>
              <w:rPr>
                <w:sz w:val="20"/>
                <w:szCs w:val="20"/>
              </w:rPr>
            </w:pPr>
          </w:p>
          <w:p w:rsidR="00B54A1D" w:rsidRPr="00FE08ED" w:rsidRDefault="00B54A1D" w:rsidP="00B54A1D">
            <w:pPr>
              <w:widowControl w:val="0"/>
              <w:adjustRightInd w:val="0"/>
              <w:rPr>
                <w:sz w:val="20"/>
                <w:szCs w:val="20"/>
              </w:rPr>
            </w:pPr>
          </w:p>
          <w:p w:rsidR="00B54A1D" w:rsidRPr="00FE08ED" w:rsidRDefault="00B54A1D" w:rsidP="00B54A1D">
            <w:pPr>
              <w:widowControl w:val="0"/>
              <w:adjustRightInd w:val="0"/>
              <w:rPr>
                <w:sz w:val="20"/>
                <w:szCs w:val="20"/>
              </w:rPr>
            </w:pPr>
            <w:r w:rsidRPr="00FE08ED">
              <w:rPr>
                <w:sz w:val="20"/>
                <w:szCs w:val="20"/>
              </w:rPr>
              <w:t>_________________________ /______________/</w:t>
            </w:r>
          </w:p>
        </w:tc>
      </w:tr>
    </w:tbl>
    <w:p w:rsidR="002C4293" w:rsidRPr="005F7D8C" w:rsidRDefault="002C4293" w:rsidP="002C4293">
      <w:pPr>
        <w:pStyle w:val="a3"/>
        <w:jc w:val="left"/>
        <w:rPr>
          <w:color w:val="FF0000"/>
          <w:sz w:val="20"/>
        </w:rPr>
      </w:pPr>
    </w:p>
    <w:sectPr w:rsidR="002C4293" w:rsidRPr="005F7D8C" w:rsidSect="001A4354">
      <w:footnotePr>
        <w:numFmt w:val="chicago"/>
      </w:footnotePr>
      <w:pgSz w:w="11906" w:h="16838"/>
      <w:pgMar w:top="720" w:right="566"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E9B" w:rsidRDefault="00D67E9B" w:rsidP="00B065F5">
      <w:r>
        <w:separator/>
      </w:r>
    </w:p>
  </w:endnote>
  <w:endnote w:type="continuationSeparator" w:id="0">
    <w:p w:rsidR="00D67E9B" w:rsidRDefault="00D67E9B" w:rsidP="00B065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E9B" w:rsidRDefault="00D67E9B" w:rsidP="00B065F5">
      <w:r>
        <w:separator/>
      </w:r>
    </w:p>
  </w:footnote>
  <w:footnote w:type="continuationSeparator" w:id="0">
    <w:p w:rsidR="00D67E9B" w:rsidRDefault="00D67E9B" w:rsidP="00B065F5">
      <w:r>
        <w:continuationSeparator/>
      </w:r>
    </w:p>
  </w:footnote>
  <w:footnote w:id="1">
    <w:p w:rsidR="00B54A1D" w:rsidRDefault="00B54A1D" w:rsidP="0036620E">
      <w:pPr>
        <w:pStyle w:val="ad"/>
      </w:pPr>
      <w:r>
        <w:rPr>
          <w:rStyle w:val="af"/>
        </w:rPr>
        <w:footnoteRef/>
      </w:r>
      <w:r>
        <w:t xml:space="preserve"> </w:t>
      </w:r>
      <w:r w:rsidRPr="00564113">
        <w:rPr>
          <w:sz w:val="16"/>
          <w:szCs w:val="16"/>
        </w:rPr>
        <w:t xml:space="preserve">Начальная цена продажи Лотов указана в объявлениях о торгах и размещена на торговой площадке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B31D2"/>
    <w:multiLevelType w:val="hybridMultilevel"/>
    <w:tmpl w:val="D80C05BE"/>
    <w:lvl w:ilvl="0" w:tplc="91E8E4B0">
      <w:start w:val="1"/>
      <w:numFmt w:val="decimal"/>
      <w:lvlText w:val="%1."/>
      <w:lvlJc w:val="left"/>
      <w:pPr>
        <w:ind w:left="1684" w:hanging="9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3B0CC2"/>
    <w:multiLevelType w:val="hybridMultilevel"/>
    <w:tmpl w:val="A9164E6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52533C1"/>
    <w:multiLevelType w:val="hybridMultilevel"/>
    <w:tmpl w:val="1A3CD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D66AD9"/>
    <w:multiLevelType w:val="hybridMultilevel"/>
    <w:tmpl w:val="0A7C7A34"/>
    <w:lvl w:ilvl="0" w:tplc="930EE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8B289B"/>
    <w:multiLevelType w:val="hybridMultilevel"/>
    <w:tmpl w:val="1C16F732"/>
    <w:lvl w:ilvl="0" w:tplc="0419000F">
      <w:start w:val="1"/>
      <w:numFmt w:val="decimal"/>
      <w:lvlText w:val="%1."/>
      <w:lvlJc w:val="left"/>
      <w:pPr>
        <w:tabs>
          <w:tab w:val="num" w:pos="1080"/>
        </w:tabs>
        <w:ind w:left="1080" w:hanging="360"/>
      </w:pPr>
    </w:lvl>
    <w:lvl w:ilvl="1" w:tplc="A60A3B7A">
      <w:numFmt w:val="bullet"/>
      <w:lvlText w:val="-"/>
      <w:lvlJc w:val="left"/>
      <w:pPr>
        <w:tabs>
          <w:tab w:val="num" w:pos="1800"/>
        </w:tabs>
        <w:ind w:left="1800" w:hanging="360"/>
      </w:pPr>
      <w:rPr>
        <w:rFonts w:ascii="Times New Roman" w:eastAsia="Times New Roman" w:hAnsi="Times New Roman"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40890780"/>
    <w:multiLevelType w:val="hybridMultilevel"/>
    <w:tmpl w:val="1700C6B4"/>
    <w:lvl w:ilvl="0" w:tplc="F2C616A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1F34AD3"/>
    <w:multiLevelType w:val="hybridMultilevel"/>
    <w:tmpl w:val="851AC788"/>
    <w:lvl w:ilvl="0" w:tplc="04190003">
      <w:start w:val="1"/>
      <w:numFmt w:val="bullet"/>
      <w:lvlText w:val="o"/>
      <w:lvlJc w:val="left"/>
      <w:pPr>
        <w:tabs>
          <w:tab w:val="num" w:pos="1080"/>
        </w:tabs>
        <w:ind w:left="1080" w:hanging="360"/>
      </w:pPr>
      <w:rPr>
        <w:rFonts w:ascii="Courier New" w:hAnsi="Courier New" w:cs="Courier New" w:hint="default"/>
      </w:rPr>
    </w:lvl>
    <w:lvl w:ilvl="1" w:tplc="35205ABA">
      <w:start w:val="2"/>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38C0BEB"/>
    <w:multiLevelType w:val="hybridMultilevel"/>
    <w:tmpl w:val="F2D68FD0"/>
    <w:lvl w:ilvl="0" w:tplc="8E98E9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39A3420"/>
    <w:multiLevelType w:val="hybridMultilevel"/>
    <w:tmpl w:val="31CCCB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B07502"/>
    <w:multiLevelType w:val="hybridMultilevel"/>
    <w:tmpl w:val="1EF054A4"/>
    <w:lvl w:ilvl="0" w:tplc="A60A3B7A">
      <w:numFmt w:val="bullet"/>
      <w:lvlText w:val="-"/>
      <w:lvlJc w:val="left"/>
      <w:pPr>
        <w:tabs>
          <w:tab w:val="num" w:pos="780"/>
        </w:tabs>
        <w:ind w:left="780" w:hanging="360"/>
      </w:pPr>
      <w:rPr>
        <w:rFonts w:ascii="Times New Roman" w:eastAsia="Times New Roman" w:hAnsi="Times New Roman" w:cs="Times New Roman" w:hint="default"/>
      </w:rPr>
    </w:lvl>
    <w:lvl w:ilvl="1" w:tplc="0419000F">
      <w:start w:val="1"/>
      <w:numFmt w:val="decimal"/>
      <w:lvlText w:val="%2."/>
      <w:lvlJc w:val="left"/>
      <w:pPr>
        <w:tabs>
          <w:tab w:val="num" w:pos="1800"/>
        </w:tabs>
        <w:ind w:left="1800" w:hanging="360"/>
      </w:p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51526E9C"/>
    <w:multiLevelType w:val="hybridMultilevel"/>
    <w:tmpl w:val="ADEE157C"/>
    <w:lvl w:ilvl="0" w:tplc="F85EA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EA0C98"/>
    <w:multiLevelType w:val="hybridMultilevel"/>
    <w:tmpl w:val="D970312E"/>
    <w:lvl w:ilvl="0" w:tplc="19C26C4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0987BA4"/>
    <w:multiLevelType w:val="hybridMultilevel"/>
    <w:tmpl w:val="5EC4EE76"/>
    <w:lvl w:ilvl="0" w:tplc="53C295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33B110D"/>
    <w:multiLevelType w:val="hybridMultilevel"/>
    <w:tmpl w:val="ADECC238"/>
    <w:lvl w:ilvl="0" w:tplc="8E98E9B2">
      <w:start w:val="1"/>
      <w:numFmt w:val="decimal"/>
      <w:lvlText w:val="%1."/>
      <w:lvlJc w:val="left"/>
      <w:pPr>
        <w:ind w:left="2498"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6B697017"/>
    <w:multiLevelType w:val="hybridMultilevel"/>
    <w:tmpl w:val="E7C2B5DC"/>
    <w:lvl w:ilvl="0" w:tplc="FD901C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52C5887"/>
    <w:multiLevelType w:val="hybridMultilevel"/>
    <w:tmpl w:val="8EC83500"/>
    <w:lvl w:ilvl="0" w:tplc="4224DB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7E7815E3"/>
    <w:multiLevelType w:val="hybridMultilevel"/>
    <w:tmpl w:val="2F6A66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
  </w:num>
  <w:num w:numId="3">
    <w:abstractNumId w:val="9"/>
  </w:num>
  <w:num w:numId="4">
    <w:abstractNumId w:val="4"/>
  </w:num>
  <w:num w:numId="5">
    <w:abstractNumId w:val="15"/>
  </w:num>
  <w:num w:numId="6">
    <w:abstractNumId w:val="6"/>
  </w:num>
  <w:num w:numId="7">
    <w:abstractNumId w:val="16"/>
  </w:num>
  <w:num w:numId="8">
    <w:abstractNumId w:val="3"/>
  </w:num>
  <w:num w:numId="9">
    <w:abstractNumId w:val="12"/>
  </w:num>
  <w:num w:numId="10">
    <w:abstractNumId w:val="14"/>
  </w:num>
  <w:num w:numId="11">
    <w:abstractNumId w:val="2"/>
  </w:num>
  <w:num w:numId="12">
    <w:abstractNumId w:val="10"/>
  </w:num>
  <w:num w:numId="13">
    <w:abstractNumId w:val="5"/>
  </w:num>
  <w:num w:numId="14">
    <w:abstractNumId w:val="7"/>
  </w:num>
  <w:num w:numId="15">
    <w:abstractNumId w:val="13"/>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F01"/>
  <w:defaultTabStop w:val="708"/>
  <w:noPunctuationKerning/>
  <w:characterSpacingControl w:val="doNotCompress"/>
  <w:footnotePr>
    <w:numFmt w:val="chicago"/>
    <w:footnote w:id="-1"/>
    <w:footnote w:id="0"/>
  </w:footnotePr>
  <w:endnotePr>
    <w:endnote w:id="-1"/>
    <w:endnote w:id="0"/>
  </w:endnotePr>
  <w:compat/>
  <w:rsids>
    <w:rsidRoot w:val="00B46519"/>
    <w:rsid w:val="00021305"/>
    <w:rsid w:val="00033FD5"/>
    <w:rsid w:val="00037217"/>
    <w:rsid w:val="000516B0"/>
    <w:rsid w:val="00083AC2"/>
    <w:rsid w:val="000A4FA8"/>
    <w:rsid w:val="000B639F"/>
    <w:rsid w:val="000E2FE8"/>
    <w:rsid w:val="000E3DD8"/>
    <w:rsid w:val="000F0449"/>
    <w:rsid w:val="00100F9C"/>
    <w:rsid w:val="00140668"/>
    <w:rsid w:val="0014095E"/>
    <w:rsid w:val="001422D5"/>
    <w:rsid w:val="0015352A"/>
    <w:rsid w:val="00167C75"/>
    <w:rsid w:val="00184F9C"/>
    <w:rsid w:val="001A4354"/>
    <w:rsid w:val="001A4E9C"/>
    <w:rsid w:val="001E24C8"/>
    <w:rsid w:val="00217F61"/>
    <w:rsid w:val="0023571D"/>
    <w:rsid w:val="0025408B"/>
    <w:rsid w:val="00273549"/>
    <w:rsid w:val="002C2215"/>
    <w:rsid w:val="002C4293"/>
    <w:rsid w:val="002D0B70"/>
    <w:rsid w:val="00322705"/>
    <w:rsid w:val="00353E32"/>
    <w:rsid w:val="0036620E"/>
    <w:rsid w:val="00395AFC"/>
    <w:rsid w:val="003F54B5"/>
    <w:rsid w:val="00472A77"/>
    <w:rsid w:val="00476B38"/>
    <w:rsid w:val="00482DED"/>
    <w:rsid w:val="004E1133"/>
    <w:rsid w:val="004E60D7"/>
    <w:rsid w:val="004F508B"/>
    <w:rsid w:val="0054130C"/>
    <w:rsid w:val="00547DBC"/>
    <w:rsid w:val="00564113"/>
    <w:rsid w:val="005C0C63"/>
    <w:rsid w:val="005C54C4"/>
    <w:rsid w:val="005F5B2A"/>
    <w:rsid w:val="005F7D8C"/>
    <w:rsid w:val="00605826"/>
    <w:rsid w:val="00607340"/>
    <w:rsid w:val="006333D9"/>
    <w:rsid w:val="00691229"/>
    <w:rsid w:val="006B001C"/>
    <w:rsid w:val="006E41FB"/>
    <w:rsid w:val="006F29DA"/>
    <w:rsid w:val="00750797"/>
    <w:rsid w:val="00755F33"/>
    <w:rsid w:val="00794CAE"/>
    <w:rsid w:val="007D63EB"/>
    <w:rsid w:val="007D711D"/>
    <w:rsid w:val="007E52FB"/>
    <w:rsid w:val="007F1723"/>
    <w:rsid w:val="007F5B8A"/>
    <w:rsid w:val="007F701B"/>
    <w:rsid w:val="00805900"/>
    <w:rsid w:val="00812F38"/>
    <w:rsid w:val="00845C56"/>
    <w:rsid w:val="00857878"/>
    <w:rsid w:val="00881672"/>
    <w:rsid w:val="008B1A7E"/>
    <w:rsid w:val="008B6359"/>
    <w:rsid w:val="008E2020"/>
    <w:rsid w:val="008E25FF"/>
    <w:rsid w:val="008E319F"/>
    <w:rsid w:val="008F5AA9"/>
    <w:rsid w:val="00900B9F"/>
    <w:rsid w:val="009079BC"/>
    <w:rsid w:val="0094271B"/>
    <w:rsid w:val="009907A2"/>
    <w:rsid w:val="009A32FD"/>
    <w:rsid w:val="009B02A8"/>
    <w:rsid w:val="009B13CF"/>
    <w:rsid w:val="009C4EEF"/>
    <w:rsid w:val="009C68C9"/>
    <w:rsid w:val="00A00CD8"/>
    <w:rsid w:val="00A071ED"/>
    <w:rsid w:val="00AC0F48"/>
    <w:rsid w:val="00AD7B38"/>
    <w:rsid w:val="00B053BE"/>
    <w:rsid w:val="00B0602C"/>
    <w:rsid w:val="00B0629E"/>
    <w:rsid w:val="00B065F5"/>
    <w:rsid w:val="00B06625"/>
    <w:rsid w:val="00B3414E"/>
    <w:rsid w:val="00B46519"/>
    <w:rsid w:val="00B47C43"/>
    <w:rsid w:val="00B54A1D"/>
    <w:rsid w:val="00B550E1"/>
    <w:rsid w:val="00B66C41"/>
    <w:rsid w:val="00BB4FF4"/>
    <w:rsid w:val="00BE238B"/>
    <w:rsid w:val="00C0432A"/>
    <w:rsid w:val="00C13F7F"/>
    <w:rsid w:val="00C31B4C"/>
    <w:rsid w:val="00C6510C"/>
    <w:rsid w:val="00CB4573"/>
    <w:rsid w:val="00CD78EF"/>
    <w:rsid w:val="00CE6BE1"/>
    <w:rsid w:val="00D2497C"/>
    <w:rsid w:val="00D32552"/>
    <w:rsid w:val="00D34314"/>
    <w:rsid w:val="00D67E9B"/>
    <w:rsid w:val="00DB0CC1"/>
    <w:rsid w:val="00DC320D"/>
    <w:rsid w:val="00DC3C12"/>
    <w:rsid w:val="00DE1458"/>
    <w:rsid w:val="00E031F9"/>
    <w:rsid w:val="00E2681E"/>
    <w:rsid w:val="00E43582"/>
    <w:rsid w:val="00E44841"/>
    <w:rsid w:val="00E86DE2"/>
    <w:rsid w:val="00E934F6"/>
    <w:rsid w:val="00E97C3F"/>
    <w:rsid w:val="00EA55C8"/>
    <w:rsid w:val="00EB71B9"/>
    <w:rsid w:val="00EF468E"/>
    <w:rsid w:val="00F11369"/>
    <w:rsid w:val="00F17800"/>
    <w:rsid w:val="00F42130"/>
    <w:rsid w:val="00F4717A"/>
    <w:rsid w:val="00F8259A"/>
    <w:rsid w:val="00F90954"/>
    <w:rsid w:val="00F9432E"/>
    <w:rsid w:val="00F96C41"/>
    <w:rsid w:val="00FE0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F8259A"/>
    <w:pPr>
      <w:keepNext/>
      <w:autoSpaceDE w:val="0"/>
      <w:autoSpaceDN w:val="0"/>
      <w:adjustRightInd w:val="0"/>
      <w:jc w:val="center"/>
      <w:outlineLvl w:val="0"/>
    </w:pPr>
    <w:rPr>
      <w:rFonts w:ascii="Arial" w:hAnsi="Arial"/>
      <w:caps/>
      <w:color w:val="000080"/>
      <w:sz w:val="28"/>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rPr>
  </w:style>
  <w:style w:type="paragraph" w:styleId="a4">
    <w:name w:val="Body Text Indent"/>
    <w:basedOn w:val="a"/>
    <w:pPr>
      <w:ind w:firstLine="720"/>
      <w:jc w:val="both"/>
    </w:pPr>
    <w:rPr>
      <w:szCs w:val="20"/>
    </w:rPr>
  </w:style>
  <w:style w:type="paragraph" w:styleId="3">
    <w:name w:val="Body Text Indent 3"/>
    <w:basedOn w:val="a"/>
    <w:pPr>
      <w:spacing w:before="10" w:after="10" w:line="360" w:lineRule="auto"/>
      <w:ind w:firstLine="720"/>
    </w:pPr>
    <w:rPr>
      <w:i/>
      <w:iCs/>
    </w:rPr>
  </w:style>
  <w:style w:type="paragraph" w:styleId="5">
    <w:name w:val="List 5"/>
    <w:basedOn w:val="a"/>
    <w:pPr>
      <w:ind w:left="1415" w:hanging="283"/>
    </w:pPr>
    <w:rPr>
      <w:sz w:val="20"/>
      <w:szCs w:val="20"/>
    </w:rPr>
  </w:style>
  <w:style w:type="paragraph" w:styleId="2">
    <w:name w:val="Body Text 2"/>
    <w:basedOn w:val="a"/>
    <w:pPr>
      <w:overflowPunct w:val="0"/>
      <w:autoSpaceDE w:val="0"/>
      <w:autoSpaceDN w:val="0"/>
      <w:adjustRightInd w:val="0"/>
      <w:jc w:val="both"/>
    </w:pPr>
    <w:rPr>
      <w:sz w:val="22"/>
    </w:rPr>
  </w:style>
  <w:style w:type="paragraph" w:styleId="a5">
    <w:name w:val="Balloon Text"/>
    <w:basedOn w:val="a"/>
    <w:link w:val="a6"/>
    <w:semiHidden/>
    <w:rsid w:val="00482DED"/>
    <w:rPr>
      <w:rFonts w:ascii="Tahoma" w:hAnsi="Tahoma"/>
      <w:sz w:val="16"/>
      <w:szCs w:val="16"/>
      <w:lang/>
    </w:rPr>
  </w:style>
  <w:style w:type="paragraph" w:styleId="a7">
    <w:name w:val="header"/>
    <w:basedOn w:val="a"/>
    <w:rsid w:val="00100F9C"/>
    <w:pPr>
      <w:tabs>
        <w:tab w:val="center" w:pos="4819"/>
        <w:tab w:val="right" w:pos="9639"/>
      </w:tabs>
    </w:pPr>
    <w:rPr>
      <w:color w:val="000000"/>
    </w:rPr>
  </w:style>
  <w:style w:type="character" w:customStyle="1" w:styleId="paragraph">
    <w:name w:val="paragraph"/>
    <w:basedOn w:val="a0"/>
    <w:rsid w:val="00F42130"/>
  </w:style>
  <w:style w:type="paragraph" w:customStyle="1" w:styleId="ConsPlusNormal">
    <w:name w:val="ConsPlusNormal"/>
    <w:rsid w:val="00F42130"/>
    <w:pPr>
      <w:autoSpaceDE w:val="0"/>
      <w:autoSpaceDN w:val="0"/>
      <w:adjustRightInd w:val="0"/>
      <w:ind w:firstLine="720"/>
    </w:pPr>
    <w:rPr>
      <w:rFonts w:ascii="Arial" w:hAnsi="Arial" w:cs="Arial"/>
    </w:rPr>
  </w:style>
  <w:style w:type="paragraph" w:styleId="a8">
    <w:name w:val="List Paragraph"/>
    <w:basedOn w:val="a"/>
    <w:uiPriority w:val="34"/>
    <w:qFormat/>
    <w:rsid w:val="000B639F"/>
    <w:pPr>
      <w:spacing w:after="200" w:line="276" w:lineRule="auto"/>
      <w:ind w:left="720"/>
      <w:contextualSpacing/>
    </w:pPr>
    <w:rPr>
      <w:rFonts w:ascii="Calibri" w:eastAsia="Calibri" w:hAnsi="Calibri"/>
      <w:sz w:val="22"/>
      <w:szCs w:val="22"/>
      <w:lang w:eastAsia="en-US"/>
    </w:rPr>
  </w:style>
  <w:style w:type="paragraph" w:styleId="a9">
    <w:name w:val="No Spacing"/>
    <w:uiPriority w:val="1"/>
    <w:qFormat/>
    <w:rsid w:val="000B639F"/>
    <w:rPr>
      <w:rFonts w:ascii="Calibri" w:hAnsi="Calibri"/>
      <w:sz w:val="22"/>
      <w:szCs w:val="22"/>
    </w:rPr>
  </w:style>
  <w:style w:type="character" w:customStyle="1" w:styleId="a6">
    <w:name w:val="Текст выноски Знак"/>
    <w:link w:val="a5"/>
    <w:semiHidden/>
    <w:rsid w:val="00C6510C"/>
    <w:rPr>
      <w:rFonts w:ascii="Tahoma" w:hAnsi="Tahoma" w:cs="Tahoma"/>
      <w:sz w:val="16"/>
      <w:szCs w:val="16"/>
    </w:rPr>
  </w:style>
  <w:style w:type="paragraph" w:styleId="aa">
    <w:name w:val="Normal (Web)"/>
    <w:aliases w:val="Обычный (Web)1,Обычный (Web),Обычный (веб)1,Обычный (Web) Знак Знак Знак Знак Знак Знак Знак,Обычный (Web) Знак Знак Знак Знак,Обычный (Web) Знак Знак Знак Знак Знак Знак Знак Знак Знак Зн"/>
    <w:basedOn w:val="a"/>
    <w:link w:val="ab"/>
    <w:rsid w:val="00C6510C"/>
    <w:pPr>
      <w:widowControl w:val="0"/>
      <w:autoSpaceDE w:val="0"/>
      <w:autoSpaceDN w:val="0"/>
      <w:adjustRightInd w:val="0"/>
      <w:ind w:firstLine="720"/>
      <w:jc w:val="both"/>
    </w:pPr>
    <w:rPr>
      <w:lang/>
    </w:rPr>
  </w:style>
  <w:style w:type="character" w:customStyle="1" w:styleId="ab">
    <w:name w:val="Обычный (веб) Знак"/>
    <w:aliases w:val="Обычный (Web)1 Знак,Обычный (Web) Знак,Обычный (веб)1 Знак,Обычный (Web) Знак Знак Знак Знак Знак Знак Знак Знак,Обычный (Web) Знак Знак Знак Знак Знак,Обычный (Web) Знак Знак Знак Знак Знак Знак Знак Знак Знак Зн Знак"/>
    <w:link w:val="aa"/>
    <w:rsid w:val="00C6510C"/>
    <w:rPr>
      <w:sz w:val="24"/>
      <w:szCs w:val="24"/>
    </w:rPr>
  </w:style>
  <w:style w:type="character" w:customStyle="1" w:styleId="apple-converted-space">
    <w:name w:val="apple-converted-space"/>
    <w:basedOn w:val="a0"/>
    <w:rsid w:val="00E934F6"/>
  </w:style>
  <w:style w:type="character" w:styleId="ac">
    <w:name w:val="Strong"/>
    <w:uiPriority w:val="22"/>
    <w:qFormat/>
    <w:rsid w:val="009B02A8"/>
    <w:rPr>
      <w:b/>
      <w:bCs/>
    </w:rPr>
  </w:style>
  <w:style w:type="character" w:customStyle="1" w:styleId="10">
    <w:name w:val="Заголовок 1 Знак"/>
    <w:link w:val="1"/>
    <w:rsid w:val="00F8259A"/>
    <w:rPr>
      <w:rFonts w:ascii="Arial" w:hAnsi="Arial" w:cs="Arial"/>
      <w:caps/>
      <w:color w:val="000080"/>
      <w:sz w:val="28"/>
      <w:szCs w:val="28"/>
    </w:rPr>
  </w:style>
  <w:style w:type="paragraph" w:styleId="ad">
    <w:name w:val="footnote text"/>
    <w:basedOn w:val="a"/>
    <w:link w:val="ae"/>
    <w:rsid w:val="00B065F5"/>
    <w:rPr>
      <w:sz w:val="20"/>
      <w:szCs w:val="20"/>
    </w:rPr>
  </w:style>
  <w:style w:type="character" w:customStyle="1" w:styleId="ae">
    <w:name w:val="Текст сноски Знак"/>
    <w:basedOn w:val="a0"/>
    <w:link w:val="ad"/>
    <w:rsid w:val="00B065F5"/>
  </w:style>
  <w:style w:type="character" w:styleId="af">
    <w:name w:val="footnote reference"/>
    <w:rsid w:val="00B065F5"/>
    <w:rPr>
      <w:vertAlign w:val="superscript"/>
    </w:rPr>
  </w:style>
</w:styles>
</file>

<file path=word/webSettings.xml><?xml version="1.0" encoding="utf-8"?>
<w:webSettings xmlns:r="http://schemas.openxmlformats.org/officeDocument/2006/relationships" xmlns:w="http://schemas.openxmlformats.org/wordprocessingml/2006/main">
  <w:divs>
    <w:div w:id="62974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1044;&#1086;&#1082;&#1091;&#1084;&#1077;&#1085;&#1090;&#1099;%20&#1053;&#1077;&#1079;&#1074;&#1072;&#1085;&#1086;&#1074;%20&#1048;&#1042;\&#1054;&#1054;&#1054;%20&#1057;&#1048;&#1041;&#1048;&#1056;&#1057;&#1050;&#1048;&#1049;%20&#1040;&#1043;&#1056;&#1040;&#1056;&#1053;&#1067;&#1049;%20&#1057;&#1048;&#1053;&#1044;&#1048;&#1050;&#1040;&#1058;,%20&#1050;&#1055;\&#1058;&#1086;&#1088;&#1075;&#1080;\&#1055;&#1088;&#1086;&#1077;&#1082;&#1090;%20&#1044;&#1086;&#1075;&#1086;&#1074;&#1086;&#1088;&#1072;%20&#1086;%20&#1079;&#1072;&#1076;&#1072;&#1090;&#1082;&#1077;%20&#1086;&#1090;&#1082;&#1088;&#1099;&#1090;&#1099;&#1081;%20&#1072;&#1091;&#1082;&#1094;&#1080;&#1086;&#1085;_&#1057;&#1040;&#105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vryjrnh2oWkDmzCOd2mAOGaJu1IaS8cAcsc2OjAddIk=</DigestValue>
    </Reference>
    <Reference URI="#idOfficeObject" Type="http://www.w3.org/2000/09/xmldsig#Object">
      <DigestMethod Algorithm="http://www.w3.org/2001/04/xmldsig-more#gostr3411"/>
      <DigestValue>Z4+dxVBV2snK2xUsLSBEEsr53iSaef+UgO3htTZqlxI=</DigestValue>
    </Reference>
  </SignedInfo>
  <SignatureValue>
    9ZExcUideZ/I4XihLtLoO6PcNZPtTscAfRPy133FquJszLtsNhy2NyLL7EmRcn7OvZ+iWbmZ
    RmWPs704A3xrcA==
  </SignatureValue>
  <KeyInfo>
    <X509Data>
      <X509Certificate>
          MIIJKTCCCNigAwIBAgIRALZn2XrEDPu55xEqnQoE8o4wCAYGKoUDAgIDMIIBOzEbMBkGCSqG
          SIb3DQEJARYMY2FAc2VydHVtLnJ1MRgwFgYFKoUDZAESDTExMTY2NzMwMDg1MzkxGjAYBggq
          hQMDgQMBARIMMDA2NjczMjQwMzI4MQswCQYDVQQGEwJSVTEzMDEGA1UECAwqNjYg0KHQstC1
          0YDQtNC70L7QstGB0LrQsNGPINC+0LHQu9Cw0YHRgtGMMSEwHwYDVQQHDBjQldC60LDRgtC1
          0YDQuNC90LHRg9GA0LMxLjAsBgNVBAkMJdGD0LsuINCj0LvRjNGP0L3QvtCy0YHQutCw0Y8g
          0LQuIDEz0JAxJTAjBgNVBAoMHNCe0J7QniAi0KHQtdGA0YLRg9C8LdCf0YDQviIxKjAoBgNV
          BAMMIdCj0KYg0J7QntCeICLQodC10YDRgtGD0Lwt0J/RgNC+IjAeFw0xNzA5MTkxMDU3MDBa
          Fw0xODEwMTkxMTA3MDBaMIIBaTEaMBgGCCqFAwOBAwEBEgw1NDAxMjYyNjUxNDkxRzBFBgkq
          hkiG9w0BCQEWOGUzMTZjZmI5ZDMwN2Y5YTg1ZDI3Yzk0OTAyYTllZTY1QHNlcnR1bS1wcm8u
          cm9zcmVlc3RyLnJ1MQswCQYDVQQGEwJSVTE5MDcGA1UECB4wADUANAAgBB0EPgQyBD4EQQQ4
          BDEEOARABEEEOgQwBE8AIAQ+BDEEOwQwBEEEQgRMMR8wHQYDVQQHHhYEHQQ+BDIEPgRBBDgE
          MQQ4BEAEQQQ6MTswOQYDVQQDHjIEHAQwBDkEOgQ+BDIAIAQQBD0ENARABDUEOQAgBBMENQQ9
          BD0EMAQ0BEwENQQyBDgERzEVMBMGA1UEBB4MBBwEMAQ5BDoEPgQyMS0wKwYDVQQqHiQEEAQ9
          BDQEQAQ1BDkAIAQTBDUEPQQ9BDAENARMBDUEMgQ4BEcxFjAUBgUqhQNkAxILMDYyODUxODgw
          NzgwYzAcBgYqhQMCAhMwEgYHKoUDAgIkAAYHKoUDAgIeAQNDAARAITw7GL6STEWqFGjrBhRn
          f6q0GHc+pfYUjQ8PtJ2lPZaEuKT2xNyKpyjrcZ1Gdrh2IQ56wiXhK9vyTHCQe71M3qOCBYEw
          ggV9MA4GA1UdDwEB/wQEAwIE8DAaBgNVHREEEzARgQ8xOTc2LWFzQG1haWwucnUwEwYDVR0g
          BAwwCjAIBgYqhQNkcQEwXwYDVR0lBFgwVgYIKwYBBQUHAwIGByqFAwICIgYGCCsGAQUFBwME
          BgcqhQMDgTkBBggqhQMFARgCGwYHKoUDAwcIAQYIKoUDAwUKAgwGByqFAwMHAxcGCCqFAwMH
          AAENMIIBYwYDVR0jBIIBWjCCAVaAFFPXNwHwIe2GNPUNV2HJBiv8FwGMoYIBKaSCASUwggEh
          MRowGAYIKoUDA4EDAQESDDAwNzcxMDQ3NDM3NTEYMBYGBSqFA2QBEg0xMDQ3NzAyMDI2NzAx
          MR4wHAYJKoZIhvcNAQkBFg9kaXRAbWluc3Z5YXoucnUxPDA6BgNVBAkMMzEyNTM3NSDQsy4g
          0JzQvtGB0LrQstCwINGD0LsuINCi0LLQtdGA0YHQutCw0Y8g0LQuNzEsMCoGA1UECgwj0JzQ
          uNC90LrQvtC80YHQstGP0LfRjCDQoNC+0YHRgdC40LgxFTATBgNVBAcMDNCc0L7RgdC60LLQ
          sDEcMBoGA1UECAwTNzcg0LMuINCc0L7RgdC60LLQsDELMAkGA1UEBhMCUlUxGzAZBgNVBAMM
          EtCj0KYgMSDQmNChINCT0KPQpoIRBKgeQAWpGFyC5hHOwep2RKMwHQYDVR0OBBYEFLOnzGeD
          cfLqJZLrHsvzfe69aIqLMCsGA1UdEAQkMCKADzIwMTcwOTE5MTA1NzAwWoEPMjAxODEwMTkx
          MDU3MDBaMIIBMwYFKoUDZHAEggEoMIIBJAwrItCa0YDQuNC/0YLQvtCf0YDQviBDU1AiICjQ
          stC10YDRgdC40Y8gNC4wKQxTItCj0LTQvtGB0YLQvtCy0LXRgNGP0Y7RidC40Lkg0YbQtdC9
          0YLRgCAi0JrRgNC40L/RgtC+0J/RgNC+INCj0KYiINCy0LXRgNGB0LjQuCAyLjAMT9Ch0LXR
          gNGC0LjRhNC40LrQsNGCINGB0L7QvtGC0LLQtdGC0YHRgtCy0LjRjyDihJYg0KHQpC8xMjQt
          Mjg2NCDQvtGCIDIwLjAzLjIwMTYMT9Ch0LXRgNGC0LjRhNC40LrQsNGCINGB0L7QvtGC0LLQ
          tdGC0YHRgtCy0LjRjyDihJYg0KHQpC8xMjgtMjk4MyDQvtGCIDE4LjExLjIwMTYwIwYFKoUD
          ZG8EGgwYItCa0YDQuNC/0YLQvtCf0YDQviBDU1AiMG8GA1UdHwRoMGYwM6AxoC+GLWh0dHA6
          Ly9jYS5zZXJ0dW0tcHJvLnJ1L2NkcC9zZXJ0dW0tcS0yMDE2LmNybDAvoC2gK4YpaHR0cDov
          L2NhLnNlcnR1bS5ydS9jZHAvc2VydHVtLXEtMjAxNi5jcmwwgckGCCsGAQUFBwEBBIG8MIG5
          MDMGCCsGAQUFBzABhidodHRwOi8vcGtpLnNlcnR1bS1wcm8ucnUvb2NzcHEvb2NzcC5zcmYw
          QgYIKwYBBQUHMAKGNmh0dHA6Ly9jYS5zZXJ0dW0tcHJvLnJ1L2NlcnRpZmljYXRlcy9zZXJ0
          dW0tcS0yMDE2LmNydDA+BggrBgEFBQcwAoYyaHR0cDovL2NhLnNlcnR1bS5ydS9jZXJ0aWZp
          Y2F0ZXMvc2VydHVtLXEtMjAxNi5jcnQwgYwGByqFAwICMQIEgYAwfjBuFjxodHRwOi8vc2Vy
          dHVtLnJ1L2Fib3V0L2RvY3VtZW50cy9jcnlwdG9wcm8tbGljZW5zZS1xdWFsaWZpZWQMKtCh
          0JrQkSDQmtC+0L3RgtGD0YAg0Lgg0KHQtdGA0YLRg9C8LdCf0YDQvgMCBeAEDEf4VZ6XExCJ
          wGv+gzAIBgYqhQMCAgMDQQD1IbKRf3XJ8YmuJFzJsmn8TeaL4CMtq4DvExi2wiKsdt8IQ1Oi
          /d9/Gd8vw5o7f5WXo8SvSueeIIvsPDKc0EPf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aQ5M6lO9N2QKzC3OKqDGXEGKhCw=</DigestValue>
      </Reference>
      <Reference URI="/word/document.xml?ContentType=application/vnd.openxmlformats-officedocument.wordprocessingml.document.main+xml">
        <DigestMethod Algorithm="http://www.w3.org/2000/09/xmldsig#sha1"/>
        <DigestValue>LyN65qnrKBH9K3o+HyiEzh6I6Cg=</DigestValue>
      </Reference>
      <Reference URI="/word/endnotes.xml?ContentType=application/vnd.openxmlformats-officedocument.wordprocessingml.endnotes+xml">
        <DigestMethod Algorithm="http://www.w3.org/2000/09/xmldsig#sha1"/>
        <DigestValue>mwWcb9n3bLeAX2vBTObQ0i6R3OU=</DigestValue>
      </Reference>
      <Reference URI="/word/fontTable.xml?ContentType=application/vnd.openxmlformats-officedocument.wordprocessingml.fontTable+xml">
        <DigestMethod Algorithm="http://www.w3.org/2000/09/xmldsig#sha1"/>
        <DigestValue>uygbDra+ou0SMKy5cWuymXYNrFU=</DigestValue>
      </Reference>
      <Reference URI="/word/footnotes.xml?ContentType=application/vnd.openxmlformats-officedocument.wordprocessingml.footnotes+xml">
        <DigestMethod Algorithm="http://www.w3.org/2000/09/xmldsig#sha1"/>
        <DigestValue>1xejvQLYG25AeFcskCA5uzexqFE=</DigestValue>
      </Reference>
      <Reference URI="/word/numbering.xml?ContentType=application/vnd.openxmlformats-officedocument.wordprocessingml.numbering+xml">
        <DigestMethod Algorithm="http://www.w3.org/2000/09/xmldsig#sha1"/>
        <DigestValue>EUB6yBR9ItmiTf8Urh6URIJqnC0=</DigestValue>
      </Reference>
      <Reference URI="/word/settings.xml?ContentType=application/vnd.openxmlformats-officedocument.wordprocessingml.settings+xml">
        <DigestMethod Algorithm="http://www.w3.org/2000/09/xmldsig#sha1"/>
        <DigestValue>8b2UNYK3KK6SK/ne9L480T3OEwI=</DigestValue>
      </Reference>
      <Reference URI="/word/styles.xml?ContentType=application/vnd.openxmlformats-officedocument.wordprocessingml.styles+xml">
        <DigestMethod Algorithm="http://www.w3.org/2000/09/xmldsig#sha1"/>
        <DigestValue>KD5YFWuPUQ6EB1G6X/LNBsdRX2I=</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X95uHbEU5KwoYFTmm0ZapGFdDog=</DigestValue>
      </Reference>
    </Manifest>
    <SignatureProperties>
      <SignatureProperty Id="idSignatureTime" Target="#idPackageSignature">
        <mdssi:SignatureTime>
          <mdssi:Format>YYYY-MM-DDThh:mm:ssTZD</mdssi:Format>
          <mdssi:Value>2017-11-10T10:45:19Z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06652-435B-4EE9-874B-767DCE68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Договора о задатке открытый аукцион_САС</Template>
  <TotalTime>1</TotalTime>
  <Pages>1</Pages>
  <Words>480</Words>
  <Characters>2738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арбитраж</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Пользователь</dc:creator>
  <cp:lastModifiedBy>Андрей</cp:lastModifiedBy>
  <cp:revision>2</cp:revision>
  <cp:lastPrinted>2014-09-10T07:32:00Z</cp:lastPrinted>
  <dcterms:created xsi:type="dcterms:W3CDTF">2017-11-09T06:38:00Z</dcterms:created>
  <dcterms:modified xsi:type="dcterms:W3CDTF">2017-11-09T06:38:00Z</dcterms:modified>
</cp:coreProperties>
</file>